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BF3C1" w14:textId="3693D6DA" w:rsidR="00317F6D" w:rsidRPr="00845D80" w:rsidRDefault="00AF7B76" w:rsidP="003C1147">
      <w:pPr>
        <w:framePr w:w="10935" w:h="3376" w:hSpace="187" w:vSpace="432" w:wrap="notBeside" w:vAnchor="text" w:hAnchor="page" w:x="663" w:y="1"/>
      </w:pPr>
      <w:r>
        <w:rPr>
          <w:noProof/>
          <w:snapToGrid/>
        </w:rPr>
        <w:drawing>
          <wp:inline distT="0" distB="0" distL="0" distR="0" wp14:anchorId="60A64282" wp14:editId="56F2EA90">
            <wp:extent cx="7192266" cy="1620000"/>
            <wp:effectExtent l="0" t="0" r="889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SE Masthead Current Colou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226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DCA0" w14:textId="77777777" w:rsidR="00317F6D" w:rsidRPr="00845D80" w:rsidRDefault="00317F6D" w:rsidP="00C978C1">
      <w:pPr>
        <w:pStyle w:val="Section"/>
        <w:sectPr w:rsidR="00317F6D" w:rsidRPr="00845D80">
          <w:footerReference w:type="default" r:id="rId9"/>
          <w:endnotePr>
            <w:numFmt w:val="decimal"/>
          </w:endnotePr>
          <w:pgSz w:w="12240" w:h="15840" w:code="1"/>
          <w:pgMar w:top="720" w:right="720" w:bottom="2592" w:left="720" w:header="720" w:footer="567" w:gutter="0"/>
          <w:cols w:num="3" w:space="432"/>
          <w:noEndnote/>
          <w:docGrid w:linePitch="272"/>
        </w:sectPr>
      </w:pPr>
      <w:bookmarkStart w:id="0" w:name="_GoBack"/>
      <w:bookmarkEnd w:id="0"/>
    </w:p>
    <w:p w14:paraId="71B6B1BA" w14:textId="16B0BBD1" w:rsidR="00317F6D" w:rsidRPr="00845D80" w:rsidRDefault="00317F6D" w:rsidP="00C4618C">
      <w:pPr>
        <w:tabs>
          <w:tab w:val="clear" w:pos="-1440"/>
        </w:tabs>
        <w:suppressAutoHyphens/>
        <w:spacing w:after="0"/>
        <w:ind w:left="284"/>
        <w:jc w:val="left"/>
        <w:outlineLvl w:val="0"/>
        <w:rPr>
          <w:rFonts w:ascii="Arial" w:hAnsi="Arial"/>
          <w:b/>
        </w:rPr>
      </w:pPr>
      <w:r w:rsidRPr="00442256">
        <w:rPr>
          <w:rFonts w:ascii="Arial" w:hAnsi="Arial"/>
          <w:b/>
          <w:sz w:val="22"/>
        </w:rPr>
        <w:t>In</w:t>
      </w:r>
      <w:r w:rsidR="003B26B7">
        <w:rPr>
          <w:rFonts w:ascii="Arial" w:hAnsi="Arial"/>
          <w:b/>
          <w:sz w:val="22"/>
        </w:rPr>
        <w:t xml:space="preserve"> </w:t>
      </w:r>
      <w:r w:rsidRPr="00442256">
        <w:rPr>
          <w:rFonts w:ascii="Arial" w:hAnsi="Arial"/>
          <w:b/>
          <w:sz w:val="22"/>
        </w:rPr>
        <w:t>this</w:t>
      </w:r>
      <w:r w:rsidR="003B26B7">
        <w:rPr>
          <w:rFonts w:ascii="Arial" w:hAnsi="Arial"/>
          <w:b/>
          <w:sz w:val="22"/>
        </w:rPr>
        <w:t xml:space="preserve"> </w:t>
      </w:r>
      <w:r w:rsidRPr="00442256">
        <w:rPr>
          <w:rFonts w:ascii="Arial" w:hAnsi="Arial"/>
          <w:b/>
          <w:sz w:val="22"/>
        </w:rPr>
        <w:t>edition:</w:t>
      </w:r>
    </w:p>
    <w:p w14:paraId="08CD10FA" w14:textId="77777777" w:rsidR="00317F6D" w:rsidRPr="00845D80" w:rsidRDefault="00317F6D" w:rsidP="00C4618C">
      <w:pPr>
        <w:tabs>
          <w:tab w:val="clear" w:pos="-1440"/>
        </w:tabs>
        <w:suppressAutoHyphens/>
        <w:spacing w:after="0"/>
        <w:ind w:left="284"/>
        <w:jc w:val="left"/>
        <w:rPr>
          <w:rFonts w:ascii="Arial" w:hAnsi="Arial"/>
          <w:sz w:val="7"/>
          <w:szCs w:val="9"/>
        </w:rPr>
      </w:pPr>
    </w:p>
    <w:p w14:paraId="3E110995" w14:textId="4099A1C4" w:rsidR="008302CF" w:rsidRPr="00845D80" w:rsidRDefault="00DA18EA" w:rsidP="00633A30">
      <w:pPr>
        <w:tabs>
          <w:tab w:val="clear" w:pos="-1440"/>
        </w:tabs>
        <w:suppressAutoHyphens/>
        <w:spacing w:after="0"/>
        <w:ind w:left="284"/>
        <w:rPr>
          <w:rFonts w:ascii="Arial Narrow" w:hAnsi="Arial Narrow"/>
          <w:sz w:val="22"/>
        </w:rPr>
      </w:pPr>
      <w:r w:rsidRPr="00845D80">
        <w:rPr>
          <w:rFonts w:ascii="Arial Narrow" w:hAnsi="Arial Narrow"/>
          <w:caps/>
          <w:sz w:val="22"/>
        </w:rPr>
        <w:t>TAX</w:t>
      </w:r>
      <w:r w:rsidR="003B26B7">
        <w:rPr>
          <w:rFonts w:ascii="Arial Narrow" w:hAnsi="Arial Narrow"/>
          <w:caps/>
          <w:sz w:val="22"/>
        </w:rPr>
        <w:t xml:space="preserve"> </w:t>
      </w:r>
      <w:r w:rsidRPr="00845D80">
        <w:rPr>
          <w:rFonts w:ascii="Arial Narrow" w:hAnsi="Arial Narrow"/>
          <w:caps/>
          <w:sz w:val="22"/>
        </w:rPr>
        <w:t>TICKLERS</w:t>
      </w:r>
      <w:r w:rsidR="003B26B7">
        <w:rPr>
          <w:rFonts w:ascii="Arial Narrow" w:hAnsi="Arial Narrow"/>
          <w:caps/>
          <w:sz w:val="22"/>
        </w:rPr>
        <w:t xml:space="preserve"> </w:t>
      </w:r>
      <w:r w:rsidR="003C03A4">
        <w:rPr>
          <w:rFonts w:ascii="Arial Narrow" w:hAnsi="Arial Narrow"/>
          <w:caps/>
          <w:sz w:val="22"/>
        </w:rPr>
        <w:t>.</w:t>
      </w:r>
      <w:r w:rsidR="008302CF" w:rsidRPr="00845D80">
        <w:rPr>
          <w:rFonts w:ascii="Arial Narrow" w:hAnsi="Arial Narrow"/>
          <w:sz w:val="22"/>
        </w:rPr>
        <w:t>…..…...</w:t>
      </w:r>
      <w:r w:rsidRPr="00845D80">
        <w:rPr>
          <w:rFonts w:ascii="Arial Narrow" w:hAnsi="Arial Narrow"/>
          <w:sz w:val="22"/>
        </w:rPr>
        <w:t>...</w:t>
      </w:r>
      <w:r w:rsidR="004705DC" w:rsidRPr="00845D80">
        <w:rPr>
          <w:rFonts w:ascii="Arial Narrow" w:hAnsi="Arial Narrow"/>
          <w:sz w:val="22"/>
        </w:rPr>
        <w:t>....</w:t>
      </w:r>
      <w:r w:rsidR="00C4618C">
        <w:rPr>
          <w:rFonts w:ascii="Arial Narrow" w:hAnsi="Arial Narrow"/>
          <w:sz w:val="22"/>
        </w:rPr>
        <w:t>...</w:t>
      </w:r>
      <w:r w:rsidR="004705DC" w:rsidRPr="00845D80">
        <w:rPr>
          <w:rFonts w:ascii="Arial Narrow" w:hAnsi="Arial Narrow"/>
          <w:sz w:val="22"/>
        </w:rPr>
        <w:t>.</w:t>
      </w:r>
      <w:r w:rsidR="00F87DA6">
        <w:rPr>
          <w:rFonts w:ascii="Arial Narrow" w:hAnsi="Arial Narrow"/>
          <w:sz w:val="22"/>
        </w:rPr>
        <w:t>.</w:t>
      </w:r>
      <w:r w:rsidRPr="00845D80">
        <w:rPr>
          <w:rFonts w:ascii="Arial Narrow" w:hAnsi="Arial Narrow"/>
          <w:sz w:val="22"/>
        </w:rPr>
        <w:t>....</w:t>
      </w:r>
      <w:r w:rsidR="004705DC" w:rsidRPr="00845D80">
        <w:rPr>
          <w:rFonts w:ascii="Arial Narrow" w:hAnsi="Arial Narrow"/>
          <w:sz w:val="22"/>
        </w:rPr>
        <w:t>.</w:t>
      </w:r>
      <w:r w:rsidRPr="00845D80">
        <w:rPr>
          <w:rFonts w:ascii="Arial Narrow" w:hAnsi="Arial Narrow"/>
          <w:sz w:val="22"/>
        </w:rPr>
        <w:t>.</w:t>
      </w:r>
      <w:r w:rsidR="006036AB" w:rsidRPr="00845D80">
        <w:rPr>
          <w:rFonts w:ascii="Arial Narrow" w:hAnsi="Arial Narrow"/>
          <w:sz w:val="22"/>
        </w:rPr>
        <w:t>...</w:t>
      </w:r>
      <w:r w:rsidR="003B26B7">
        <w:rPr>
          <w:rFonts w:ascii="Arial Narrow" w:hAnsi="Arial Narrow"/>
          <w:sz w:val="22"/>
        </w:rPr>
        <w:t xml:space="preserve"> </w:t>
      </w:r>
      <w:r w:rsidR="008302CF" w:rsidRPr="00845D80">
        <w:rPr>
          <w:rFonts w:ascii="Arial Narrow" w:hAnsi="Arial Narrow"/>
          <w:sz w:val="22"/>
        </w:rPr>
        <w:t>1</w:t>
      </w:r>
    </w:p>
    <w:p w14:paraId="2EA96CE6" w14:textId="77777777" w:rsidR="00533113" w:rsidRPr="00BE099E" w:rsidRDefault="00533113" w:rsidP="00012F06">
      <w:pPr>
        <w:tabs>
          <w:tab w:val="clear" w:pos="-1440"/>
        </w:tabs>
        <w:suppressAutoHyphens/>
        <w:spacing w:after="0"/>
        <w:jc w:val="left"/>
        <w:outlineLvl w:val="0"/>
        <w:rPr>
          <w:rFonts w:ascii="Arial Narrow" w:hAnsi="Arial Narrow"/>
          <w:spacing w:val="-6"/>
          <w:sz w:val="18"/>
          <w:szCs w:val="18"/>
        </w:rPr>
      </w:pPr>
    </w:p>
    <w:p w14:paraId="34C3903E" w14:textId="42D76F36" w:rsidR="000C654E" w:rsidRPr="00BE099E" w:rsidRDefault="005E1055" w:rsidP="00E948C8">
      <w:pPr>
        <w:tabs>
          <w:tab w:val="clear" w:pos="-1440"/>
        </w:tabs>
        <w:suppressAutoHyphens/>
        <w:spacing w:after="0"/>
        <w:ind w:left="284"/>
        <w:jc w:val="left"/>
        <w:outlineLvl w:val="0"/>
        <w:rPr>
          <w:rFonts w:ascii="Arial Narrow" w:hAnsi="Arial Narrow"/>
          <w:spacing w:val="-8"/>
          <w:sz w:val="22"/>
        </w:rPr>
      </w:pPr>
      <w:r w:rsidRPr="005E1055">
        <w:rPr>
          <w:rFonts w:ascii="Arial Narrow" w:hAnsi="Arial Narrow"/>
          <w:sz w:val="22"/>
          <w:lang w:val="en-CA"/>
        </w:rPr>
        <w:t>HOME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Pr="005E1055">
        <w:rPr>
          <w:rFonts w:ascii="Arial Narrow" w:hAnsi="Arial Narrow"/>
          <w:sz w:val="22"/>
          <w:lang w:val="en-CA"/>
        </w:rPr>
        <w:t>BUYERS’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Pr="005E1055">
        <w:rPr>
          <w:rFonts w:ascii="Arial Narrow" w:hAnsi="Arial Narrow"/>
          <w:sz w:val="22"/>
          <w:lang w:val="en-CA"/>
        </w:rPr>
        <w:t>PLAN</w:t>
      </w:r>
      <w:r w:rsidR="008B6DF1">
        <w:rPr>
          <w:rFonts w:ascii="Arial Narrow" w:hAnsi="Arial Narrow"/>
          <w:sz w:val="22"/>
          <w:lang w:val="en-CA"/>
        </w:rPr>
        <w:t xml:space="preserve"> </w:t>
      </w:r>
      <w:r w:rsidR="008B6DF1">
        <w:rPr>
          <w:rFonts w:ascii="Arial Narrow" w:hAnsi="Arial Narrow"/>
          <w:spacing w:val="-8"/>
          <w:sz w:val="22"/>
        </w:rPr>
        <w:t>………..</w:t>
      </w:r>
      <w:r>
        <w:rPr>
          <w:rFonts w:ascii="Arial Narrow" w:hAnsi="Arial Narrow"/>
          <w:spacing w:val="-8"/>
          <w:sz w:val="22"/>
        </w:rPr>
        <w:t>..</w:t>
      </w:r>
      <w:r w:rsidR="00E37B56">
        <w:rPr>
          <w:rFonts w:ascii="Arial Narrow" w:hAnsi="Arial Narrow"/>
          <w:spacing w:val="-8"/>
          <w:sz w:val="22"/>
        </w:rPr>
        <w:t>....</w:t>
      </w:r>
      <w:r w:rsidR="00E41E4B">
        <w:rPr>
          <w:rFonts w:ascii="Arial Narrow" w:hAnsi="Arial Narrow"/>
          <w:spacing w:val="-8"/>
          <w:sz w:val="22"/>
        </w:rPr>
        <w:t>...</w:t>
      </w:r>
      <w:r w:rsidR="00BE099E" w:rsidRPr="00BE099E">
        <w:rPr>
          <w:rFonts w:ascii="Arial Narrow" w:hAnsi="Arial Narrow"/>
          <w:spacing w:val="-8"/>
          <w:sz w:val="22"/>
        </w:rPr>
        <w:t>.</w:t>
      </w:r>
      <w:r w:rsidR="003B26B7">
        <w:rPr>
          <w:rFonts w:ascii="Arial Narrow" w:hAnsi="Arial Narrow"/>
          <w:spacing w:val="-8"/>
          <w:sz w:val="22"/>
        </w:rPr>
        <w:t xml:space="preserve"> </w:t>
      </w:r>
      <w:r w:rsidR="00500935" w:rsidRPr="00BE099E">
        <w:rPr>
          <w:rFonts w:ascii="Arial Narrow" w:hAnsi="Arial Narrow"/>
          <w:spacing w:val="-8"/>
          <w:sz w:val="22"/>
        </w:rPr>
        <w:t>1</w:t>
      </w:r>
    </w:p>
    <w:p w14:paraId="6ECAF126" w14:textId="41F99800" w:rsidR="00E948C8" w:rsidRPr="000C654E" w:rsidRDefault="005E1055" w:rsidP="00E4202D">
      <w:pPr>
        <w:tabs>
          <w:tab w:val="clear" w:pos="-1440"/>
        </w:tabs>
        <w:suppressAutoHyphens/>
        <w:spacing w:after="0"/>
        <w:ind w:left="284"/>
        <w:jc w:val="left"/>
        <w:outlineLvl w:val="0"/>
        <w:rPr>
          <w:rFonts w:ascii="Arial Narrow" w:hAnsi="Arial Narrow"/>
          <w:sz w:val="18"/>
          <w:szCs w:val="18"/>
        </w:rPr>
      </w:pPr>
      <w:r w:rsidRPr="005E1055">
        <w:rPr>
          <w:rFonts w:ascii="Arial Narrow" w:hAnsi="Arial Narrow"/>
          <w:sz w:val="18"/>
          <w:szCs w:val="18"/>
          <w:lang w:val="en-CA"/>
        </w:rPr>
        <w:t>Enhanced</w:t>
      </w:r>
      <w:r w:rsidR="003B26B7">
        <w:rPr>
          <w:rFonts w:ascii="Arial Narrow" w:hAnsi="Arial Narrow"/>
          <w:sz w:val="18"/>
          <w:szCs w:val="18"/>
          <w:lang w:val="en-CA"/>
        </w:rPr>
        <w:t xml:space="preserve"> </w:t>
      </w:r>
      <w:r w:rsidRPr="005E1055">
        <w:rPr>
          <w:rFonts w:ascii="Arial Narrow" w:hAnsi="Arial Narrow"/>
          <w:sz w:val="18"/>
          <w:szCs w:val="18"/>
          <w:lang w:val="en-CA"/>
        </w:rPr>
        <w:t>Possibilities</w:t>
      </w:r>
    </w:p>
    <w:p w14:paraId="695F6634" w14:textId="77777777" w:rsidR="005E1055" w:rsidRPr="005E1055" w:rsidRDefault="005E1055" w:rsidP="00334D31">
      <w:pPr>
        <w:tabs>
          <w:tab w:val="clear" w:pos="-1440"/>
        </w:tabs>
        <w:suppressAutoHyphens/>
        <w:spacing w:after="0"/>
        <w:ind w:left="284"/>
        <w:jc w:val="left"/>
        <w:outlineLvl w:val="0"/>
        <w:rPr>
          <w:rFonts w:ascii="Arial Narrow" w:hAnsi="Arial Narrow"/>
          <w:sz w:val="18"/>
          <w:szCs w:val="18"/>
        </w:rPr>
      </w:pPr>
    </w:p>
    <w:p w14:paraId="6808CE47" w14:textId="2EF020E2" w:rsidR="00334D31" w:rsidRDefault="005E1055" w:rsidP="00334D31">
      <w:pPr>
        <w:tabs>
          <w:tab w:val="clear" w:pos="-1440"/>
        </w:tabs>
        <w:suppressAutoHyphens/>
        <w:spacing w:after="0"/>
        <w:ind w:left="284"/>
        <w:jc w:val="left"/>
        <w:outlineLvl w:val="0"/>
        <w:rPr>
          <w:rFonts w:ascii="Arial Narrow" w:hAnsi="Arial Narrow"/>
          <w:caps/>
          <w:sz w:val="22"/>
        </w:rPr>
      </w:pPr>
      <w:r w:rsidRPr="005E1055">
        <w:rPr>
          <w:rFonts w:ascii="Arial Narrow" w:hAnsi="Arial Narrow"/>
          <w:sz w:val="22"/>
        </w:rPr>
        <w:t>FIRST-TIME</w:t>
      </w:r>
      <w:r w:rsidR="003B26B7">
        <w:rPr>
          <w:rFonts w:ascii="Arial Narrow" w:hAnsi="Arial Narrow"/>
          <w:sz w:val="22"/>
        </w:rPr>
        <w:t xml:space="preserve"> </w:t>
      </w:r>
      <w:r w:rsidRPr="005E1055">
        <w:rPr>
          <w:rFonts w:ascii="Arial Narrow" w:hAnsi="Arial Narrow"/>
          <w:sz w:val="22"/>
        </w:rPr>
        <w:t>HOME</w:t>
      </w:r>
      <w:r w:rsidR="003B26B7">
        <w:rPr>
          <w:rFonts w:ascii="Arial Narrow" w:hAnsi="Arial Narrow"/>
          <w:sz w:val="22"/>
        </w:rPr>
        <w:t xml:space="preserve"> </w:t>
      </w:r>
      <w:r w:rsidRPr="005E1055">
        <w:rPr>
          <w:rFonts w:ascii="Arial Narrow" w:hAnsi="Arial Narrow"/>
          <w:sz w:val="22"/>
        </w:rPr>
        <w:t>BUYER</w:t>
      </w:r>
      <w:r w:rsidR="003B26B7">
        <w:rPr>
          <w:rFonts w:ascii="Arial Narrow" w:hAnsi="Arial Narrow"/>
          <w:sz w:val="22"/>
        </w:rPr>
        <w:t xml:space="preserve"> </w:t>
      </w:r>
      <w:r w:rsidRPr="005E1055">
        <w:rPr>
          <w:rFonts w:ascii="Arial Narrow" w:hAnsi="Arial Narrow"/>
          <w:sz w:val="22"/>
        </w:rPr>
        <w:t>INCENTIVE</w:t>
      </w:r>
      <w:r w:rsidR="003B26B7">
        <w:rPr>
          <w:rFonts w:ascii="Arial Narrow" w:hAnsi="Arial Narrow"/>
          <w:sz w:val="22"/>
        </w:rPr>
        <w:t xml:space="preserve"> </w:t>
      </w:r>
      <w:r w:rsidR="00334D31">
        <w:rPr>
          <w:rFonts w:ascii="Arial Narrow" w:hAnsi="Arial Narrow"/>
          <w:sz w:val="22"/>
        </w:rPr>
        <w:t>.…</w:t>
      </w:r>
      <w:r w:rsidR="00E948C8">
        <w:rPr>
          <w:rFonts w:ascii="Arial Narrow" w:hAnsi="Arial Narrow"/>
          <w:sz w:val="22"/>
        </w:rPr>
        <w:t>…</w:t>
      </w:r>
      <w:r>
        <w:rPr>
          <w:rFonts w:ascii="Arial Narrow" w:hAnsi="Arial Narrow"/>
          <w:sz w:val="22"/>
        </w:rPr>
        <w:t>……………….</w:t>
      </w:r>
      <w:r w:rsidR="00334D31">
        <w:rPr>
          <w:rFonts w:ascii="Arial Narrow" w:hAnsi="Arial Narrow"/>
          <w:sz w:val="22"/>
        </w:rPr>
        <w:t>…....</w:t>
      </w:r>
      <w:r w:rsidR="003B26B7">
        <w:rPr>
          <w:rFonts w:ascii="Arial Narrow" w:hAnsi="Arial Narrow"/>
          <w:sz w:val="22"/>
        </w:rPr>
        <w:t xml:space="preserve"> </w:t>
      </w:r>
      <w:r w:rsidR="0062737B">
        <w:rPr>
          <w:rFonts w:ascii="Arial Narrow" w:hAnsi="Arial Narrow"/>
          <w:sz w:val="22"/>
        </w:rPr>
        <w:t>2</w:t>
      </w:r>
    </w:p>
    <w:p w14:paraId="0AFA426C" w14:textId="46788146" w:rsidR="00E948C8" w:rsidRDefault="005E1055" w:rsidP="00216912">
      <w:pPr>
        <w:tabs>
          <w:tab w:val="clear" w:pos="-1440"/>
        </w:tabs>
        <w:suppressAutoHyphens/>
        <w:spacing w:after="0"/>
        <w:ind w:left="284"/>
        <w:jc w:val="left"/>
        <w:outlineLvl w:val="0"/>
        <w:rPr>
          <w:rFonts w:ascii="Arial Narrow" w:hAnsi="Arial Narrow"/>
          <w:sz w:val="18"/>
          <w:szCs w:val="18"/>
          <w:lang w:val="en-CA"/>
        </w:rPr>
      </w:pPr>
      <w:r w:rsidRPr="005E1055">
        <w:rPr>
          <w:rFonts w:ascii="Arial Narrow" w:hAnsi="Arial Narrow"/>
          <w:sz w:val="18"/>
          <w:szCs w:val="18"/>
          <w:lang w:val="en-CA"/>
        </w:rPr>
        <w:t>New</w:t>
      </w:r>
      <w:r w:rsidR="003B26B7">
        <w:rPr>
          <w:rFonts w:ascii="Arial Narrow" w:hAnsi="Arial Narrow"/>
          <w:sz w:val="18"/>
          <w:szCs w:val="18"/>
          <w:lang w:val="en-CA"/>
        </w:rPr>
        <w:t xml:space="preserve"> </w:t>
      </w:r>
      <w:r w:rsidRPr="005E1055">
        <w:rPr>
          <w:rFonts w:ascii="Arial Narrow" w:hAnsi="Arial Narrow"/>
          <w:sz w:val="18"/>
          <w:szCs w:val="18"/>
          <w:lang w:val="en-CA"/>
        </w:rPr>
        <w:t>Possibility</w:t>
      </w:r>
    </w:p>
    <w:p w14:paraId="58880096" w14:textId="77777777" w:rsidR="005E1055" w:rsidRPr="0091450E" w:rsidRDefault="005E1055" w:rsidP="00216912">
      <w:pPr>
        <w:tabs>
          <w:tab w:val="clear" w:pos="-1440"/>
        </w:tabs>
        <w:suppressAutoHyphens/>
        <w:spacing w:after="0"/>
        <w:ind w:left="284"/>
        <w:jc w:val="left"/>
        <w:outlineLvl w:val="0"/>
        <w:rPr>
          <w:rFonts w:ascii="Arial Narrow" w:hAnsi="Arial Narrow"/>
          <w:sz w:val="18"/>
          <w:szCs w:val="18"/>
        </w:rPr>
      </w:pPr>
    </w:p>
    <w:p w14:paraId="48E840C2" w14:textId="51CFC5F7" w:rsidR="004600B4" w:rsidRDefault="005E1055" w:rsidP="00216912">
      <w:pPr>
        <w:tabs>
          <w:tab w:val="clear" w:pos="-1440"/>
        </w:tabs>
        <w:suppressAutoHyphens/>
        <w:spacing w:after="0"/>
        <w:ind w:left="284"/>
        <w:jc w:val="left"/>
        <w:outlineLvl w:val="0"/>
        <w:rPr>
          <w:rFonts w:ascii="Arial Narrow" w:hAnsi="Arial Narrow"/>
          <w:caps/>
          <w:sz w:val="22"/>
        </w:rPr>
      </w:pPr>
      <w:r w:rsidRPr="005E1055">
        <w:rPr>
          <w:rFonts w:ascii="Arial Narrow" w:hAnsi="Arial Narrow"/>
          <w:sz w:val="22"/>
        </w:rPr>
        <w:t>SAUNA</w:t>
      </w:r>
      <w:r w:rsidR="003B26B7">
        <w:rPr>
          <w:rFonts w:ascii="Arial Narrow" w:hAnsi="Arial Narrow"/>
          <w:sz w:val="22"/>
        </w:rPr>
        <w:t xml:space="preserve"> </w:t>
      </w:r>
      <w:r w:rsidRPr="005E1055">
        <w:rPr>
          <w:rFonts w:ascii="Arial Narrow" w:hAnsi="Arial Narrow"/>
          <w:sz w:val="22"/>
        </w:rPr>
        <w:t>AND</w:t>
      </w:r>
      <w:r w:rsidR="003B26B7">
        <w:rPr>
          <w:rFonts w:ascii="Arial Narrow" w:hAnsi="Arial Narrow"/>
          <w:sz w:val="22"/>
        </w:rPr>
        <w:t xml:space="preserve"> </w:t>
      </w:r>
      <w:r w:rsidRPr="005E1055">
        <w:rPr>
          <w:rFonts w:ascii="Arial Narrow" w:hAnsi="Arial Narrow"/>
          <w:sz w:val="22"/>
        </w:rPr>
        <w:t>HYDROTHERAPY</w:t>
      </w:r>
      <w:r w:rsidR="003B26B7">
        <w:rPr>
          <w:rFonts w:ascii="Arial Narrow" w:hAnsi="Arial Narrow"/>
          <w:sz w:val="22"/>
        </w:rPr>
        <w:t xml:space="preserve"> </w:t>
      </w:r>
      <w:r w:rsidRPr="005E1055">
        <w:rPr>
          <w:rFonts w:ascii="Arial Narrow" w:hAnsi="Arial Narrow"/>
          <w:sz w:val="22"/>
        </w:rPr>
        <w:t>POOL</w:t>
      </w:r>
      <w:r w:rsidR="003B26B7">
        <w:rPr>
          <w:rFonts w:ascii="Arial Narrow" w:hAnsi="Arial Narrow"/>
          <w:sz w:val="22"/>
        </w:rPr>
        <w:t xml:space="preserve"> </w:t>
      </w:r>
      <w:r w:rsidR="0018790F">
        <w:rPr>
          <w:rFonts w:ascii="Arial Narrow" w:hAnsi="Arial Narrow"/>
          <w:sz w:val="22"/>
        </w:rPr>
        <w:t>…</w:t>
      </w:r>
      <w:r w:rsidR="00E37B56">
        <w:rPr>
          <w:rFonts w:ascii="Arial Narrow" w:hAnsi="Arial Narrow"/>
          <w:sz w:val="22"/>
        </w:rPr>
        <w:t>…</w:t>
      </w:r>
      <w:r>
        <w:rPr>
          <w:rFonts w:ascii="Arial Narrow" w:hAnsi="Arial Narrow"/>
          <w:sz w:val="22"/>
        </w:rPr>
        <w:t>…………………………..</w:t>
      </w:r>
      <w:r w:rsidR="00E37B56">
        <w:rPr>
          <w:rFonts w:ascii="Arial Narrow" w:hAnsi="Arial Narrow"/>
          <w:sz w:val="22"/>
        </w:rPr>
        <w:t>.</w:t>
      </w:r>
      <w:r w:rsidR="00334D31">
        <w:rPr>
          <w:rFonts w:ascii="Arial Narrow" w:hAnsi="Arial Narrow"/>
          <w:sz w:val="22"/>
        </w:rPr>
        <w:t>.</w:t>
      </w:r>
      <w:r w:rsidR="005E39CA">
        <w:rPr>
          <w:rFonts w:ascii="Arial Narrow" w:hAnsi="Arial Narrow"/>
          <w:sz w:val="22"/>
        </w:rPr>
        <w:t>.</w:t>
      </w:r>
      <w:r w:rsidR="003B26B7">
        <w:rPr>
          <w:rFonts w:ascii="Arial Narrow" w:hAnsi="Arial Narrow"/>
          <w:sz w:val="22"/>
        </w:rPr>
        <w:t xml:space="preserve"> </w:t>
      </w:r>
      <w:r w:rsidR="0062737B">
        <w:rPr>
          <w:rFonts w:ascii="Arial Narrow" w:hAnsi="Arial Narrow"/>
          <w:sz w:val="22"/>
        </w:rPr>
        <w:t>2</w:t>
      </w:r>
    </w:p>
    <w:p w14:paraId="2A7CB400" w14:textId="10753487" w:rsidR="00F87DA6" w:rsidRDefault="000A0DD2" w:rsidP="00E948C8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sz w:val="18"/>
          <w:szCs w:val="18"/>
        </w:rPr>
      </w:pPr>
      <w:r w:rsidRPr="000A0DD2">
        <w:rPr>
          <w:rFonts w:ascii="Arial Narrow" w:hAnsi="Arial Narrow"/>
          <w:sz w:val="18"/>
          <w:szCs w:val="18"/>
        </w:rPr>
        <w:t>Medical</w:t>
      </w:r>
      <w:r w:rsidR="003B26B7">
        <w:rPr>
          <w:rFonts w:ascii="Arial Narrow" w:hAnsi="Arial Narrow"/>
          <w:sz w:val="18"/>
          <w:szCs w:val="18"/>
        </w:rPr>
        <w:t xml:space="preserve"> </w:t>
      </w:r>
      <w:r w:rsidRPr="000A0DD2">
        <w:rPr>
          <w:rFonts w:ascii="Arial Narrow" w:hAnsi="Arial Narrow"/>
          <w:sz w:val="18"/>
          <w:szCs w:val="18"/>
        </w:rPr>
        <w:t>Expense</w:t>
      </w:r>
      <w:r w:rsidR="003B26B7">
        <w:rPr>
          <w:rFonts w:ascii="Arial Narrow" w:hAnsi="Arial Narrow"/>
          <w:sz w:val="18"/>
          <w:szCs w:val="18"/>
        </w:rPr>
        <w:t xml:space="preserve"> </w:t>
      </w:r>
      <w:r w:rsidRPr="000A0DD2">
        <w:rPr>
          <w:rFonts w:ascii="Arial Narrow" w:hAnsi="Arial Narrow"/>
          <w:sz w:val="18"/>
          <w:szCs w:val="18"/>
        </w:rPr>
        <w:t>Tax</w:t>
      </w:r>
      <w:r w:rsidR="003B26B7">
        <w:rPr>
          <w:rFonts w:ascii="Arial Narrow" w:hAnsi="Arial Narrow"/>
          <w:sz w:val="18"/>
          <w:szCs w:val="18"/>
        </w:rPr>
        <w:t xml:space="preserve"> </w:t>
      </w:r>
      <w:r w:rsidRPr="000A0DD2">
        <w:rPr>
          <w:rFonts w:ascii="Arial Narrow" w:hAnsi="Arial Narrow"/>
          <w:sz w:val="18"/>
          <w:szCs w:val="18"/>
        </w:rPr>
        <w:t>Credit</w:t>
      </w:r>
    </w:p>
    <w:p w14:paraId="66CA8CFF" w14:textId="77777777" w:rsidR="00E948C8" w:rsidRPr="00E4202D" w:rsidRDefault="00E948C8" w:rsidP="009053CA">
      <w:pPr>
        <w:tabs>
          <w:tab w:val="clear" w:pos="-1440"/>
        </w:tabs>
        <w:suppressAutoHyphens/>
        <w:spacing w:after="0"/>
        <w:jc w:val="left"/>
        <w:rPr>
          <w:rFonts w:ascii="Arial Narrow" w:hAnsi="Arial Narrow"/>
          <w:sz w:val="18"/>
          <w:szCs w:val="18"/>
        </w:rPr>
      </w:pPr>
    </w:p>
    <w:p w14:paraId="0D1236E0" w14:textId="2920A485" w:rsidR="000C6712" w:rsidRPr="0066249F" w:rsidRDefault="000A0DD2" w:rsidP="0066249F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caps/>
          <w:sz w:val="22"/>
        </w:rPr>
      </w:pPr>
      <w:r w:rsidRPr="000A0DD2">
        <w:rPr>
          <w:rFonts w:ascii="Arial Narrow" w:hAnsi="Arial Narrow"/>
          <w:spacing w:val="-5"/>
          <w:sz w:val="22"/>
        </w:rPr>
        <w:t>VIDEO</w:t>
      </w:r>
      <w:r w:rsidR="003B26B7">
        <w:rPr>
          <w:rFonts w:ascii="Arial Narrow" w:hAnsi="Arial Narrow"/>
          <w:spacing w:val="-5"/>
          <w:sz w:val="22"/>
        </w:rPr>
        <w:t xml:space="preserve"> </w:t>
      </w:r>
      <w:r w:rsidRPr="000A0DD2">
        <w:rPr>
          <w:rFonts w:ascii="Arial Narrow" w:hAnsi="Arial Narrow"/>
          <w:spacing w:val="-5"/>
          <w:sz w:val="22"/>
        </w:rPr>
        <w:t>LEGACY</w:t>
      </w:r>
      <w:r w:rsidR="003B26B7">
        <w:rPr>
          <w:rFonts w:ascii="Arial Narrow" w:hAnsi="Arial Narrow"/>
          <w:spacing w:val="-5"/>
          <w:sz w:val="22"/>
        </w:rPr>
        <w:t xml:space="preserve"> </w:t>
      </w:r>
      <w:r w:rsidR="00C40B5D">
        <w:rPr>
          <w:rFonts w:ascii="Arial Narrow" w:hAnsi="Arial Narrow"/>
          <w:spacing w:val="-5"/>
          <w:sz w:val="22"/>
        </w:rPr>
        <w:t>.</w:t>
      </w:r>
      <w:r w:rsidR="00E41E4B">
        <w:rPr>
          <w:rFonts w:ascii="Arial Narrow" w:hAnsi="Arial Narrow"/>
          <w:caps/>
          <w:sz w:val="22"/>
        </w:rPr>
        <w:t>..</w:t>
      </w:r>
      <w:r>
        <w:rPr>
          <w:rFonts w:ascii="Arial Narrow" w:hAnsi="Arial Narrow"/>
          <w:caps/>
          <w:sz w:val="22"/>
        </w:rPr>
        <w:t>..........................</w:t>
      </w:r>
      <w:r w:rsidR="00E41E4B">
        <w:rPr>
          <w:rFonts w:ascii="Arial Narrow" w:hAnsi="Arial Narrow"/>
          <w:caps/>
          <w:sz w:val="22"/>
        </w:rPr>
        <w:t>..</w:t>
      </w:r>
      <w:r w:rsidR="0037050C">
        <w:rPr>
          <w:rFonts w:ascii="Arial Narrow" w:hAnsi="Arial Narrow"/>
          <w:caps/>
          <w:sz w:val="22"/>
        </w:rPr>
        <w:t>.</w:t>
      </w:r>
      <w:r w:rsidR="003B26B7">
        <w:rPr>
          <w:rFonts w:ascii="Arial Narrow" w:hAnsi="Arial Narrow"/>
          <w:caps/>
          <w:sz w:val="22"/>
        </w:rPr>
        <w:t xml:space="preserve"> </w:t>
      </w:r>
      <w:r w:rsidR="00E948C8">
        <w:rPr>
          <w:rFonts w:ascii="Arial Narrow" w:hAnsi="Arial Narrow"/>
          <w:sz w:val="22"/>
        </w:rPr>
        <w:t>3</w:t>
      </w:r>
    </w:p>
    <w:p w14:paraId="0C7FFD2D" w14:textId="42762D0B" w:rsidR="00E948C8" w:rsidRDefault="000A0DD2" w:rsidP="00E948C8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sz w:val="18"/>
          <w:szCs w:val="18"/>
        </w:rPr>
      </w:pPr>
      <w:r w:rsidRPr="000A0DD2">
        <w:rPr>
          <w:rFonts w:ascii="Arial Narrow" w:hAnsi="Arial Narrow"/>
          <w:sz w:val="18"/>
          <w:szCs w:val="18"/>
        </w:rPr>
        <w:t>What</w:t>
      </w:r>
      <w:r w:rsidR="003B26B7">
        <w:rPr>
          <w:rFonts w:ascii="Arial Narrow" w:hAnsi="Arial Narrow"/>
          <w:sz w:val="18"/>
          <w:szCs w:val="18"/>
        </w:rPr>
        <w:t xml:space="preserve"> </w:t>
      </w:r>
      <w:r w:rsidRPr="000A0DD2">
        <w:rPr>
          <w:rFonts w:ascii="Arial Narrow" w:hAnsi="Arial Narrow"/>
          <w:sz w:val="18"/>
          <w:szCs w:val="18"/>
        </w:rPr>
        <w:t>Message</w:t>
      </w:r>
      <w:r w:rsidR="003B26B7">
        <w:rPr>
          <w:rFonts w:ascii="Arial Narrow" w:hAnsi="Arial Narrow"/>
          <w:sz w:val="18"/>
          <w:szCs w:val="18"/>
        </w:rPr>
        <w:t xml:space="preserve"> </w:t>
      </w:r>
      <w:r w:rsidRPr="000A0DD2">
        <w:rPr>
          <w:rFonts w:ascii="Arial Narrow" w:hAnsi="Arial Narrow"/>
          <w:sz w:val="18"/>
          <w:szCs w:val="18"/>
        </w:rPr>
        <w:t>Am</w:t>
      </w:r>
      <w:r w:rsidR="003B26B7">
        <w:rPr>
          <w:rFonts w:ascii="Arial Narrow" w:hAnsi="Arial Narrow"/>
          <w:sz w:val="18"/>
          <w:szCs w:val="18"/>
        </w:rPr>
        <w:t xml:space="preserve"> </w:t>
      </w:r>
      <w:r w:rsidRPr="000A0DD2">
        <w:rPr>
          <w:rFonts w:ascii="Arial Narrow" w:hAnsi="Arial Narrow"/>
          <w:sz w:val="18"/>
          <w:szCs w:val="18"/>
        </w:rPr>
        <w:t>I</w:t>
      </w:r>
      <w:r w:rsidR="003B26B7">
        <w:rPr>
          <w:rFonts w:ascii="Arial Narrow" w:hAnsi="Arial Narrow"/>
          <w:sz w:val="18"/>
          <w:szCs w:val="18"/>
        </w:rPr>
        <w:t xml:space="preserve"> </w:t>
      </w:r>
      <w:r w:rsidRPr="000A0DD2">
        <w:rPr>
          <w:rFonts w:ascii="Arial Narrow" w:hAnsi="Arial Narrow"/>
          <w:sz w:val="18"/>
          <w:szCs w:val="18"/>
        </w:rPr>
        <w:t>Leaving?</w:t>
      </w:r>
    </w:p>
    <w:p w14:paraId="0FAAA280" w14:textId="77777777" w:rsidR="000A0DD2" w:rsidRPr="00E948C8" w:rsidRDefault="000A0DD2" w:rsidP="00E948C8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sz w:val="18"/>
          <w:szCs w:val="18"/>
        </w:rPr>
      </w:pPr>
    </w:p>
    <w:p w14:paraId="315445F1" w14:textId="5DD247C0" w:rsidR="00534C5F" w:rsidRPr="0037050C" w:rsidRDefault="000A0DD2" w:rsidP="0037050C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caps/>
          <w:sz w:val="22"/>
        </w:rPr>
      </w:pPr>
      <w:r w:rsidRPr="000A0DD2">
        <w:rPr>
          <w:rFonts w:ascii="Arial Narrow" w:hAnsi="Arial Narrow"/>
          <w:sz w:val="22"/>
          <w:lang w:val="en-CA"/>
        </w:rPr>
        <w:t>OLD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Pr="000A0DD2">
        <w:rPr>
          <w:rFonts w:ascii="Arial Narrow" w:hAnsi="Arial Narrow"/>
          <w:sz w:val="22"/>
          <w:lang w:val="en-CA"/>
        </w:rPr>
        <w:t>AGE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Pr="000A0DD2">
        <w:rPr>
          <w:rFonts w:ascii="Arial Narrow" w:hAnsi="Arial Narrow"/>
          <w:sz w:val="22"/>
          <w:lang w:val="en-CA"/>
        </w:rPr>
        <w:t>S</w:t>
      </w:r>
      <w:r w:rsidR="008B6DF1">
        <w:rPr>
          <w:rFonts w:ascii="Arial Narrow" w:hAnsi="Arial Narrow"/>
          <w:sz w:val="22"/>
          <w:lang w:val="en-CA"/>
        </w:rPr>
        <w:t>E</w:t>
      </w:r>
      <w:r w:rsidRPr="000A0DD2">
        <w:rPr>
          <w:rFonts w:ascii="Arial Narrow" w:hAnsi="Arial Narrow"/>
          <w:sz w:val="22"/>
          <w:lang w:val="en-CA"/>
        </w:rPr>
        <w:t>CURITY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Pr="000A0DD2">
        <w:rPr>
          <w:rFonts w:ascii="Arial Narrow" w:hAnsi="Arial Narrow"/>
          <w:sz w:val="22"/>
          <w:lang w:val="en-CA"/>
        </w:rPr>
        <w:t>(OAS)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Pr="000A0DD2">
        <w:rPr>
          <w:rFonts w:ascii="Arial Narrow" w:hAnsi="Arial Narrow"/>
          <w:sz w:val="22"/>
          <w:lang w:val="en-CA"/>
        </w:rPr>
        <w:t>DEFERRAL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="0037050C">
        <w:rPr>
          <w:rFonts w:ascii="Arial Narrow" w:hAnsi="Arial Narrow"/>
          <w:caps/>
          <w:sz w:val="22"/>
        </w:rPr>
        <w:t>…</w:t>
      </w:r>
      <w:r w:rsidR="00E37B56">
        <w:rPr>
          <w:rFonts w:ascii="Arial Narrow" w:hAnsi="Arial Narrow"/>
          <w:caps/>
          <w:sz w:val="22"/>
        </w:rPr>
        <w:t>………</w:t>
      </w:r>
      <w:r>
        <w:rPr>
          <w:rFonts w:ascii="Arial Narrow" w:hAnsi="Arial Narrow"/>
          <w:caps/>
          <w:sz w:val="22"/>
        </w:rPr>
        <w:t>……………….</w:t>
      </w:r>
      <w:r w:rsidR="00E37B56">
        <w:rPr>
          <w:rFonts w:ascii="Arial Narrow" w:hAnsi="Arial Narrow"/>
          <w:caps/>
          <w:sz w:val="22"/>
        </w:rPr>
        <w:t>.</w:t>
      </w:r>
      <w:r w:rsidR="00CF3494" w:rsidRPr="00845D80">
        <w:rPr>
          <w:rFonts w:ascii="Arial Narrow" w:hAnsi="Arial Narrow"/>
          <w:caps/>
          <w:sz w:val="22"/>
        </w:rPr>
        <w:t>.</w:t>
      </w:r>
      <w:r w:rsidR="003B26B7">
        <w:rPr>
          <w:rFonts w:ascii="Arial Narrow" w:hAnsi="Arial Narrow"/>
          <w:caps/>
          <w:sz w:val="22"/>
        </w:rPr>
        <w:t xml:space="preserve"> </w:t>
      </w:r>
      <w:r w:rsidR="003B26B7">
        <w:rPr>
          <w:rFonts w:ascii="Arial Narrow" w:hAnsi="Arial Narrow"/>
          <w:sz w:val="22"/>
        </w:rPr>
        <w:t>3</w:t>
      </w:r>
    </w:p>
    <w:p w14:paraId="0FE5CF04" w14:textId="33B30775" w:rsidR="00E948C8" w:rsidRDefault="000A0DD2" w:rsidP="00EF792A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sz w:val="18"/>
          <w:szCs w:val="18"/>
        </w:rPr>
      </w:pPr>
      <w:r w:rsidRPr="000A0DD2">
        <w:rPr>
          <w:rFonts w:ascii="Arial Narrow" w:hAnsi="Arial Narrow"/>
          <w:sz w:val="18"/>
          <w:szCs w:val="18"/>
        </w:rPr>
        <w:t>Opting</w:t>
      </w:r>
      <w:r w:rsidR="003B26B7">
        <w:rPr>
          <w:rFonts w:ascii="Arial Narrow" w:hAnsi="Arial Narrow"/>
          <w:sz w:val="18"/>
          <w:szCs w:val="18"/>
        </w:rPr>
        <w:t xml:space="preserve"> </w:t>
      </w:r>
      <w:r w:rsidRPr="000A0DD2">
        <w:rPr>
          <w:rFonts w:ascii="Arial Narrow" w:hAnsi="Arial Narrow"/>
          <w:sz w:val="18"/>
          <w:szCs w:val="18"/>
        </w:rPr>
        <w:t>Out</w:t>
      </w:r>
      <w:r w:rsidR="003B26B7">
        <w:rPr>
          <w:rFonts w:ascii="Arial Narrow" w:hAnsi="Arial Narrow"/>
          <w:sz w:val="18"/>
          <w:szCs w:val="18"/>
        </w:rPr>
        <w:t xml:space="preserve"> </w:t>
      </w:r>
      <w:r w:rsidRPr="000A0DD2">
        <w:rPr>
          <w:rFonts w:ascii="Arial Narrow" w:hAnsi="Arial Narrow"/>
          <w:sz w:val="18"/>
          <w:szCs w:val="18"/>
        </w:rPr>
        <w:t>Retroactively</w:t>
      </w:r>
    </w:p>
    <w:p w14:paraId="4F7A3C9B" w14:textId="77777777" w:rsidR="000A0DD2" w:rsidRDefault="000A0DD2" w:rsidP="00EF792A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sz w:val="18"/>
          <w:szCs w:val="18"/>
        </w:rPr>
      </w:pPr>
    </w:p>
    <w:p w14:paraId="0302F3E2" w14:textId="7E577D97" w:rsidR="00F87DA6" w:rsidRPr="000A0DD2" w:rsidRDefault="000A0DD2" w:rsidP="00F87DA6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caps/>
          <w:spacing w:val="-2"/>
          <w:sz w:val="22"/>
        </w:rPr>
      </w:pPr>
      <w:r w:rsidRPr="000A0DD2">
        <w:rPr>
          <w:rFonts w:ascii="Arial Narrow" w:hAnsi="Arial Narrow"/>
          <w:spacing w:val="-4"/>
          <w:sz w:val="22"/>
          <w:lang w:val="en-CA"/>
        </w:rPr>
        <w:t>GST/HST</w:t>
      </w:r>
      <w:r w:rsidR="003B26B7">
        <w:rPr>
          <w:rFonts w:ascii="Arial Narrow" w:hAnsi="Arial Narrow"/>
          <w:spacing w:val="-4"/>
          <w:sz w:val="22"/>
          <w:lang w:val="en-CA"/>
        </w:rPr>
        <w:t xml:space="preserve"> </w:t>
      </w:r>
      <w:r w:rsidRPr="000A0DD2">
        <w:rPr>
          <w:rFonts w:ascii="Arial Narrow" w:hAnsi="Arial Narrow"/>
          <w:spacing w:val="-4"/>
          <w:sz w:val="22"/>
          <w:lang w:val="en-CA"/>
        </w:rPr>
        <w:t>NEW</w:t>
      </w:r>
      <w:r w:rsidR="003B26B7">
        <w:rPr>
          <w:rFonts w:ascii="Arial Narrow" w:hAnsi="Arial Narrow"/>
          <w:spacing w:val="-4"/>
          <w:sz w:val="22"/>
          <w:lang w:val="en-CA"/>
        </w:rPr>
        <w:t xml:space="preserve"> </w:t>
      </w:r>
      <w:r w:rsidRPr="000A0DD2">
        <w:rPr>
          <w:rFonts w:ascii="Arial Narrow" w:hAnsi="Arial Narrow"/>
          <w:spacing w:val="-4"/>
          <w:sz w:val="22"/>
          <w:lang w:val="en-CA"/>
        </w:rPr>
        <w:t>HOUSING</w:t>
      </w:r>
      <w:r w:rsidR="003B26B7">
        <w:rPr>
          <w:rFonts w:ascii="Arial Narrow" w:hAnsi="Arial Narrow"/>
          <w:spacing w:val="-4"/>
          <w:sz w:val="22"/>
          <w:lang w:val="en-CA"/>
        </w:rPr>
        <w:t xml:space="preserve"> </w:t>
      </w:r>
      <w:r w:rsidRPr="000A0DD2">
        <w:rPr>
          <w:rFonts w:ascii="Arial Narrow" w:hAnsi="Arial Narrow"/>
          <w:spacing w:val="-4"/>
          <w:sz w:val="22"/>
          <w:lang w:val="en-CA"/>
        </w:rPr>
        <w:t>REBATE</w:t>
      </w:r>
      <w:r w:rsidR="003B26B7">
        <w:rPr>
          <w:rFonts w:ascii="Arial Narrow" w:hAnsi="Arial Narrow"/>
          <w:spacing w:val="-4"/>
          <w:sz w:val="22"/>
          <w:lang w:val="en-CA"/>
        </w:rPr>
        <w:t xml:space="preserve"> </w:t>
      </w:r>
      <w:r w:rsidR="00F87DA6" w:rsidRPr="000A0DD2">
        <w:rPr>
          <w:rFonts w:ascii="Arial Narrow" w:hAnsi="Arial Narrow"/>
          <w:caps/>
          <w:spacing w:val="-4"/>
          <w:sz w:val="22"/>
        </w:rPr>
        <w:t>.</w:t>
      </w:r>
      <w:r w:rsidRPr="000A0DD2">
        <w:rPr>
          <w:rFonts w:ascii="Arial Narrow" w:hAnsi="Arial Narrow"/>
          <w:caps/>
          <w:spacing w:val="-4"/>
          <w:sz w:val="22"/>
        </w:rPr>
        <w:t>.</w:t>
      </w:r>
      <w:r w:rsidR="003B26B7">
        <w:rPr>
          <w:rFonts w:ascii="Arial Narrow" w:hAnsi="Arial Narrow"/>
          <w:caps/>
          <w:spacing w:val="-2"/>
          <w:sz w:val="22"/>
        </w:rPr>
        <w:t xml:space="preserve"> </w:t>
      </w:r>
      <w:r w:rsidR="003B26B7">
        <w:rPr>
          <w:rFonts w:ascii="Arial Narrow" w:hAnsi="Arial Narrow"/>
          <w:spacing w:val="-2"/>
          <w:sz w:val="22"/>
        </w:rPr>
        <w:t>3</w:t>
      </w:r>
    </w:p>
    <w:p w14:paraId="50A5CA37" w14:textId="539FD3A0" w:rsidR="00E948C8" w:rsidRDefault="000A0DD2" w:rsidP="00E948C8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sz w:val="18"/>
          <w:szCs w:val="18"/>
          <w:lang w:val="en-CA"/>
        </w:rPr>
      </w:pPr>
      <w:r w:rsidRPr="000A0DD2">
        <w:rPr>
          <w:rFonts w:ascii="Arial Narrow" w:hAnsi="Arial Narrow"/>
          <w:sz w:val="18"/>
          <w:szCs w:val="18"/>
          <w:lang w:val="en-CA"/>
        </w:rPr>
        <w:t>Meeting</w:t>
      </w:r>
      <w:r w:rsidR="003B26B7">
        <w:rPr>
          <w:rFonts w:ascii="Arial Narrow" w:hAnsi="Arial Narrow"/>
          <w:sz w:val="18"/>
          <w:szCs w:val="18"/>
          <w:lang w:val="en-CA"/>
        </w:rPr>
        <w:t xml:space="preserve"> </w:t>
      </w:r>
      <w:r w:rsidRPr="000A0DD2">
        <w:rPr>
          <w:rFonts w:ascii="Arial Narrow" w:hAnsi="Arial Narrow"/>
          <w:sz w:val="18"/>
          <w:szCs w:val="18"/>
          <w:lang w:val="en-CA"/>
        </w:rPr>
        <w:t>the</w:t>
      </w:r>
      <w:r w:rsidR="003B26B7">
        <w:rPr>
          <w:rFonts w:ascii="Arial Narrow" w:hAnsi="Arial Narrow"/>
          <w:sz w:val="18"/>
          <w:szCs w:val="18"/>
          <w:lang w:val="en-CA"/>
        </w:rPr>
        <w:t xml:space="preserve"> </w:t>
      </w:r>
      <w:r w:rsidRPr="000A0DD2">
        <w:rPr>
          <w:rFonts w:ascii="Arial Narrow" w:hAnsi="Arial Narrow"/>
          <w:sz w:val="18"/>
          <w:szCs w:val="18"/>
          <w:lang w:val="en-CA"/>
        </w:rPr>
        <w:t>Conditions</w:t>
      </w:r>
    </w:p>
    <w:p w14:paraId="5C077A25" w14:textId="25E5BD5A" w:rsidR="000A0DD2" w:rsidRDefault="000A0DD2" w:rsidP="00E948C8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sz w:val="18"/>
          <w:szCs w:val="18"/>
          <w:lang w:val="en-CA"/>
        </w:rPr>
      </w:pPr>
    </w:p>
    <w:p w14:paraId="3A811D8D" w14:textId="0397DC3D" w:rsidR="000A0DD2" w:rsidRPr="0037050C" w:rsidRDefault="000A0DD2" w:rsidP="000A0DD2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caps/>
          <w:sz w:val="22"/>
        </w:rPr>
      </w:pPr>
      <w:r w:rsidRPr="000A0DD2">
        <w:rPr>
          <w:rFonts w:ascii="Arial Narrow" w:hAnsi="Arial Narrow"/>
          <w:sz w:val="22"/>
          <w:lang w:val="en-CA"/>
        </w:rPr>
        <w:t>SHARED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Pr="000A0DD2">
        <w:rPr>
          <w:rFonts w:ascii="Arial Narrow" w:hAnsi="Arial Narrow"/>
          <w:sz w:val="22"/>
          <w:lang w:val="en-CA"/>
        </w:rPr>
        <w:t>CUSTODY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Pr="000A0DD2">
        <w:rPr>
          <w:rFonts w:ascii="Arial Narrow" w:hAnsi="Arial Narrow"/>
          <w:sz w:val="22"/>
          <w:lang w:val="en-CA"/>
        </w:rPr>
        <w:t>OF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Pr="000A0DD2">
        <w:rPr>
          <w:rFonts w:ascii="Arial Narrow" w:hAnsi="Arial Narrow"/>
          <w:sz w:val="22"/>
          <w:lang w:val="en-CA"/>
        </w:rPr>
        <w:t>A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Pr="000A0DD2">
        <w:rPr>
          <w:rFonts w:ascii="Arial Narrow" w:hAnsi="Arial Narrow"/>
          <w:sz w:val="22"/>
          <w:lang w:val="en-CA"/>
        </w:rPr>
        <w:t>CHILD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>
        <w:rPr>
          <w:rFonts w:ascii="Arial Narrow" w:hAnsi="Arial Narrow"/>
          <w:sz w:val="22"/>
          <w:lang w:val="en-CA"/>
        </w:rPr>
        <w:t>...</w:t>
      </w:r>
      <w:r w:rsidR="003B26B7">
        <w:rPr>
          <w:rFonts w:ascii="Arial Narrow" w:hAnsi="Arial Narrow"/>
          <w:sz w:val="22"/>
          <w:lang w:val="en-CA"/>
        </w:rPr>
        <w:t xml:space="preserve"> </w:t>
      </w:r>
      <w:r w:rsidR="003B26B7">
        <w:rPr>
          <w:rFonts w:ascii="Arial Narrow" w:hAnsi="Arial Narrow"/>
          <w:sz w:val="22"/>
        </w:rPr>
        <w:t>4</w:t>
      </w:r>
    </w:p>
    <w:p w14:paraId="799DEC59" w14:textId="2886306E" w:rsidR="000A0DD2" w:rsidRPr="00E948C8" w:rsidRDefault="000A0DD2" w:rsidP="00E948C8">
      <w:pPr>
        <w:tabs>
          <w:tab w:val="clear" w:pos="-1440"/>
        </w:tabs>
        <w:suppressAutoHyphens/>
        <w:spacing w:after="0"/>
        <w:ind w:left="284"/>
        <w:jc w:val="left"/>
        <w:rPr>
          <w:rFonts w:ascii="Arial Narrow" w:hAnsi="Arial Narrow"/>
          <w:sz w:val="18"/>
          <w:szCs w:val="18"/>
        </w:rPr>
      </w:pPr>
      <w:r w:rsidRPr="000A0DD2">
        <w:rPr>
          <w:rFonts w:ascii="Arial Narrow" w:hAnsi="Arial Narrow"/>
          <w:sz w:val="18"/>
          <w:szCs w:val="18"/>
          <w:lang w:val="en-CA"/>
        </w:rPr>
        <w:t>The</w:t>
      </w:r>
      <w:r w:rsidR="003B26B7">
        <w:rPr>
          <w:rFonts w:ascii="Arial Narrow" w:hAnsi="Arial Narrow"/>
          <w:sz w:val="18"/>
          <w:szCs w:val="18"/>
          <w:lang w:val="en-CA"/>
        </w:rPr>
        <w:t xml:space="preserve"> </w:t>
      </w:r>
      <w:r w:rsidRPr="000A0DD2">
        <w:rPr>
          <w:rFonts w:ascii="Arial Narrow" w:hAnsi="Arial Narrow"/>
          <w:sz w:val="18"/>
          <w:szCs w:val="18"/>
          <w:lang w:val="en-CA"/>
        </w:rPr>
        <w:t>“Equal</w:t>
      </w:r>
      <w:r w:rsidR="003B26B7">
        <w:rPr>
          <w:rFonts w:ascii="Arial Narrow" w:hAnsi="Arial Narrow"/>
          <w:sz w:val="18"/>
          <w:szCs w:val="18"/>
          <w:lang w:val="en-CA"/>
        </w:rPr>
        <w:t xml:space="preserve"> </w:t>
      </w:r>
      <w:r w:rsidRPr="000A0DD2">
        <w:rPr>
          <w:rFonts w:ascii="Arial Narrow" w:hAnsi="Arial Narrow"/>
          <w:sz w:val="18"/>
          <w:szCs w:val="18"/>
          <w:lang w:val="en-CA"/>
        </w:rPr>
        <w:t>or</w:t>
      </w:r>
      <w:r w:rsidR="003B26B7">
        <w:rPr>
          <w:rFonts w:ascii="Arial Narrow" w:hAnsi="Arial Narrow"/>
          <w:sz w:val="18"/>
          <w:szCs w:val="18"/>
          <w:lang w:val="en-CA"/>
        </w:rPr>
        <w:t xml:space="preserve"> </w:t>
      </w:r>
      <w:r w:rsidRPr="000A0DD2">
        <w:rPr>
          <w:rFonts w:ascii="Arial Narrow" w:hAnsi="Arial Narrow"/>
          <w:sz w:val="18"/>
          <w:szCs w:val="18"/>
          <w:lang w:val="en-CA"/>
        </w:rPr>
        <w:t>Near</w:t>
      </w:r>
      <w:r w:rsidR="003B26B7">
        <w:rPr>
          <w:rFonts w:ascii="Arial Narrow" w:hAnsi="Arial Narrow"/>
          <w:sz w:val="18"/>
          <w:szCs w:val="18"/>
          <w:lang w:val="en-CA"/>
        </w:rPr>
        <w:t xml:space="preserve"> </w:t>
      </w:r>
      <w:r w:rsidRPr="000A0DD2">
        <w:rPr>
          <w:rFonts w:ascii="Arial Narrow" w:hAnsi="Arial Narrow"/>
          <w:sz w:val="18"/>
          <w:szCs w:val="18"/>
          <w:lang w:val="en-CA"/>
        </w:rPr>
        <w:t>Equal”</w:t>
      </w:r>
      <w:r w:rsidR="003B26B7">
        <w:rPr>
          <w:rFonts w:ascii="Arial Narrow" w:hAnsi="Arial Narrow"/>
          <w:sz w:val="18"/>
          <w:szCs w:val="18"/>
          <w:lang w:val="en-CA"/>
        </w:rPr>
        <w:t xml:space="preserve"> </w:t>
      </w:r>
      <w:r w:rsidRPr="000A0DD2">
        <w:rPr>
          <w:rFonts w:ascii="Arial Narrow" w:hAnsi="Arial Narrow"/>
          <w:sz w:val="18"/>
          <w:szCs w:val="18"/>
          <w:lang w:val="en-CA"/>
        </w:rPr>
        <w:t>Issue</w:t>
      </w:r>
    </w:p>
    <w:p w14:paraId="51945F8F" w14:textId="085FFF20" w:rsidR="00B234D6" w:rsidRDefault="00B234D6" w:rsidP="00B234D6">
      <w:pPr>
        <w:tabs>
          <w:tab w:val="clear" w:pos="-1440"/>
        </w:tabs>
        <w:suppressAutoHyphens/>
        <w:spacing w:after="0"/>
        <w:ind w:firstLine="284"/>
        <w:jc w:val="left"/>
        <w:rPr>
          <w:rFonts w:ascii="Arial Narrow" w:hAnsi="Arial Narrow"/>
          <w:sz w:val="18"/>
          <w:szCs w:val="18"/>
        </w:rPr>
      </w:pPr>
    </w:p>
    <w:p w14:paraId="65CB234C" w14:textId="54A629EA" w:rsidR="00E948C8" w:rsidRDefault="00E948C8" w:rsidP="00B234D6">
      <w:pPr>
        <w:tabs>
          <w:tab w:val="clear" w:pos="-1440"/>
        </w:tabs>
        <w:suppressAutoHyphens/>
        <w:spacing w:after="0"/>
        <w:ind w:firstLine="284"/>
        <w:jc w:val="left"/>
        <w:rPr>
          <w:rFonts w:ascii="Arial Narrow" w:hAnsi="Arial Narrow"/>
          <w:sz w:val="18"/>
          <w:szCs w:val="18"/>
        </w:rPr>
      </w:pPr>
    </w:p>
    <w:p w14:paraId="05A2DE76" w14:textId="07843AD8" w:rsidR="00E948C8" w:rsidRDefault="00E948C8" w:rsidP="00B234D6">
      <w:pPr>
        <w:tabs>
          <w:tab w:val="clear" w:pos="-1440"/>
        </w:tabs>
        <w:suppressAutoHyphens/>
        <w:spacing w:after="0"/>
        <w:ind w:firstLine="284"/>
        <w:jc w:val="left"/>
        <w:rPr>
          <w:rFonts w:ascii="Arial Narrow" w:hAnsi="Arial Narrow"/>
          <w:sz w:val="18"/>
          <w:szCs w:val="18"/>
        </w:rPr>
      </w:pPr>
    </w:p>
    <w:p w14:paraId="714837EC" w14:textId="62902CBD" w:rsidR="00E948C8" w:rsidRDefault="00E948C8" w:rsidP="000A0DD2">
      <w:pPr>
        <w:tabs>
          <w:tab w:val="clear" w:pos="-1440"/>
        </w:tabs>
        <w:suppressAutoHyphens/>
        <w:spacing w:after="0"/>
        <w:jc w:val="left"/>
        <w:rPr>
          <w:rFonts w:ascii="Arial Narrow" w:hAnsi="Arial Narrow"/>
          <w:sz w:val="18"/>
          <w:szCs w:val="18"/>
        </w:rPr>
      </w:pPr>
    </w:p>
    <w:p w14:paraId="5011323D" w14:textId="61EA6D57" w:rsidR="00E948C8" w:rsidRDefault="00E948C8" w:rsidP="00B234D6">
      <w:pPr>
        <w:tabs>
          <w:tab w:val="clear" w:pos="-1440"/>
        </w:tabs>
        <w:suppressAutoHyphens/>
        <w:spacing w:after="0"/>
        <w:ind w:firstLine="284"/>
        <w:jc w:val="left"/>
        <w:rPr>
          <w:rFonts w:ascii="Arial Narrow" w:hAnsi="Arial Narrow"/>
          <w:sz w:val="18"/>
          <w:szCs w:val="18"/>
        </w:rPr>
      </w:pPr>
    </w:p>
    <w:p w14:paraId="797190D2" w14:textId="5E6C7752" w:rsidR="00E948C8" w:rsidRDefault="00E948C8" w:rsidP="00B234D6">
      <w:pPr>
        <w:tabs>
          <w:tab w:val="clear" w:pos="-1440"/>
        </w:tabs>
        <w:suppressAutoHyphens/>
        <w:spacing w:after="0"/>
        <w:ind w:firstLine="284"/>
        <w:jc w:val="left"/>
        <w:rPr>
          <w:rFonts w:ascii="Arial Narrow" w:hAnsi="Arial Narrow"/>
          <w:sz w:val="18"/>
          <w:szCs w:val="18"/>
        </w:rPr>
      </w:pPr>
    </w:p>
    <w:p w14:paraId="0F8CA822" w14:textId="77777777" w:rsidR="00E948C8" w:rsidRDefault="00E948C8" w:rsidP="00B234D6">
      <w:pPr>
        <w:tabs>
          <w:tab w:val="clear" w:pos="-1440"/>
        </w:tabs>
        <w:suppressAutoHyphens/>
        <w:spacing w:after="0"/>
        <w:ind w:firstLine="284"/>
        <w:jc w:val="left"/>
        <w:rPr>
          <w:rFonts w:ascii="Arial Narrow" w:hAnsi="Arial Narrow"/>
          <w:sz w:val="18"/>
          <w:szCs w:val="18"/>
        </w:rPr>
      </w:pPr>
    </w:p>
    <w:p w14:paraId="490807D3" w14:textId="703A9C96" w:rsidR="00963B57" w:rsidRDefault="00963B57" w:rsidP="00963B57">
      <w:pPr>
        <w:spacing w:after="0"/>
        <w:ind w:left="284"/>
        <w:rPr>
          <w:rFonts w:ascii="Arial" w:hAnsi="Arial"/>
          <w:b/>
          <w:bCs w:val="0"/>
          <w:i/>
          <w:sz w:val="16"/>
          <w:szCs w:val="15"/>
        </w:rPr>
      </w:pPr>
      <w:r w:rsidRPr="00845D80">
        <w:rPr>
          <w:rFonts w:ascii="Arial" w:hAnsi="Arial"/>
          <w:b/>
          <w:bCs w:val="0"/>
          <w:i/>
          <w:sz w:val="16"/>
          <w:szCs w:val="14"/>
        </w:rPr>
        <w:t>This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publication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is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a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high-level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summary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of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the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most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recent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tax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developments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applicable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to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business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owners,</w:t>
      </w:r>
      <w:r w:rsidR="003B26B7">
        <w:rPr>
          <w:rFonts w:ascii="Arial" w:hAnsi="Arial"/>
          <w:b/>
          <w:bCs w:val="0"/>
          <w:i/>
          <w:sz w:val="16"/>
          <w:szCs w:val="14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4"/>
        </w:rPr>
        <w:t>investors,</w:t>
      </w:r>
      <w:r w:rsidR="003B26B7">
        <w:rPr>
          <w:rFonts w:ascii="Arial" w:hAnsi="Arial"/>
          <w:b/>
          <w:bCs w:val="0"/>
          <w:i/>
          <w:sz w:val="16"/>
          <w:szCs w:val="15"/>
        </w:rPr>
        <w:t xml:space="preserve"> </w:t>
      </w:r>
    </w:p>
    <w:p w14:paraId="5421060A" w14:textId="0B39F36C" w:rsidR="00C674FE" w:rsidRPr="00963B57" w:rsidRDefault="00963B57" w:rsidP="00D72C0E">
      <w:pPr>
        <w:spacing w:after="0"/>
        <w:ind w:left="284"/>
        <w:rPr>
          <w:rFonts w:ascii="Arial" w:hAnsi="Arial"/>
          <w:b/>
          <w:bCs w:val="0"/>
          <w:i/>
          <w:sz w:val="18"/>
        </w:rPr>
      </w:pPr>
      <w:r w:rsidRPr="00845D80">
        <w:rPr>
          <w:rFonts w:ascii="Arial" w:hAnsi="Arial"/>
          <w:b/>
          <w:bCs w:val="0"/>
          <w:i/>
          <w:sz w:val="16"/>
          <w:szCs w:val="15"/>
        </w:rPr>
        <w:t>and</w:t>
      </w:r>
      <w:r w:rsidR="003B26B7">
        <w:rPr>
          <w:rFonts w:ascii="Arial" w:hAnsi="Arial"/>
          <w:b/>
          <w:bCs w:val="0"/>
          <w:i/>
          <w:sz w:val="16"/>
          <w:szCs w:val="15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5"/>
        </w:rPr>
        <w:t>high</w:t>
      </w:r>
      <w:r w:rsidR="003B26B7">
        <w:rPr>
          <w:rFonts w:ascii="Arial" w:hAnsi="Arial"/>
          <w:b/>
          <w:bCs w:val="0"/>
          <w:i/>
          <w:sz w:val="16"/>
          <w:szCs w:val="15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5"/>
        </w:rPr>
        <w:t>net</w:t>
      </w:r>
      <w:r w:rsidR="003B26B7">
        <w:rPr>
          <w:rFonts w:ascii="Arial" w:hAnsi="Arial"/>
          <w:b/>
          <w:bCs w:val="0"/>
          <w:i/>
          <w:sz w:val="16"/>
          <w:szCs w:val="15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5"/>
        </w:rPr>
        <w:t>worth</w:t>
      </w:r>
      <w:r w:rsidR="003B26B7">
        <w:rPr>
          <w:rFonts w:ascii="Arial" w:hAnsi="Arial"/>
          <w:b/>
          <w:bCs w:val="0"/>
          <w:i/>
          <w:sz w:val="16"/>
          <w:szCs w:val="15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5"/>
        </w:rPr>
        <w:t>individuals.</w:t>
      </w:r>
      <w:r w:rsidR="003B26B7">
        <w:rPr>
          <w:rFonts w:ascii="Arial" w:hAnsi="Arial"/>
          <w:b/>
          <w:bCs w:val="0"/>
          <w:i/>
          <w:sz w:val="16"/>
          <w:szCs w:val="15"/>
        </w:rPr>
        <w:t xml:space="preserve"> </w:t>
      </w:r>
      <w:r w:rsidRPr="00845D80">
        <w:rPr>
          <w:rFonts w:ascii="Arial" w:hAnsi="Arial"/>
          <w:b/>
          <w:bCs w:val="0"/>
          <w:i/>
          <w:sz w:val="16"/>
          <w:szCs w:val="15"/>
        </w:rPr>
        <w:t>Enjoy!</w:t>
      </w:r>
      <w:r w:rsidR="003B26B7">
        <w:rPr>
          <w:rFonts w:ascii="Arial" w:hAnsi="Arial"/>
          <w:b/>
          <w:bCs w:val="0"/>
          <w:i/>
          <w:sz w:val="18"/>
        </w:rPr>
        <w:t xml:space="preserve"> </w:t>
      </w:r>
    </w:p>
    <w:p w14:paraId="11F1860D" w14:textId="0EA407A8" w:rsidR="00216912" w:rsidRDefault="004705DC" w:rsidP="00C978C1">
      <w:pPr>
        <w:pStyle w:val="Section"/>
      </w:pPr>
      <w:r w:rsidRPr="00845D80">
        <w:t>TAX</w:t>
      </w:r>
      <w:r w:rsidR="003B26B7">
        <w:t xml:space="preserve"> </w:t>
      </w:r>
      <w:r w:rsidRPr="00845D80">
        <w:t>TICKLERS</w:t>
      </w:r>
      <w:r w:rsidR="00DA18EA" w:rsidRPr="00845D80">
        <w:t>…</w:t>
      </w:r>
      <w:r w:rsidR="003B26B7">
        <w:t xml:space="preserve"> </w:t>
      </w:r>
      <w:r w:rsidR="009A7865">
        <w:t>some</w:t>
      </w:r>
      <w:r w:rsidR="003B26B7">
        <w:t xml:space="preserve"> </w:t>
      </w:r>
      <w:r w:rsidR="009A7865">
        <w:t>quick</w:t>
      </w:r>
      <w:r w:rsidR="003B26B7">
        <w:t xml:space="preserve"> </w:t>
      </w:r>
      <w:r w:rsidR="009A7865">
        <w:t>points</w:t>
      </w:r>
      <w:r w:rsidR="003B26B7">
        <w:t xml:space="preserve"> </w:t>
      </w:r>
      <w:r w:rsidR="009A7865">
        <w:t>to</w:t>
      </w:r>
      <w:r w:rsidR="003B26B7">
        <w:t xml:space="preserve"> </w:t>
      </w:r>
      <w:r w:rsidR="009A7865">
        <w:t>c</w:t>
      </w:r>
      <w:r w:rsidR="00DA18EA" w:rsidRPr="00845D80">
        <w:t>onsider…</w:t>
      </w:r>
      <w:r w:rsidR="003B26B7">
        <w:t xml:space="preserve"> </w:t>
      </w:r>
    </w:p>
    <w:p w14:paraId="79B06115" w14:textId="51C79B31" w:rsidR="00947612" w:rsidRDefault="00947612" w:rsidP="001F1047">
      <w:pPr>
        <w:spacing w:after="0"/>
        <w:ind w:right="-1846"/>
        <w:rPr>
          <w:rFonts w:ascii="Arial" w:hAnsi="Arial" w:cs="Arial"/>
          <w:sz w:val="18"/>
          <w:szCs w:val="18"/>
        </w:rPr>
      </w:pPr>
    </w:p>
    <w:p w14:paraId="6558D68F" w14:textId="53FCF3D7" w:rsidR="009D26DF" w:rsidRPr="009D26DF" w:rsidRDefault="00AE5A69" w:rsidP="009D26DF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A92621" wp14:editId="7107D17F">
            <wp:simplePos x="0" y="0"/>
            <wp:positionH relativeFrom="column">
              <wp:posOffset>3380740</wp:posOffset>
            </wp:positionH>
            <wp:positionV relativeFrom="paragraph">
              <wp:posOffset>40640</wp:posOffset>
            </wp:positionV>
            <wp:extent cx="1014730" cy="855345"/>
            <wp:effectExtent l="0" t="0" r="0" b="0"/>
            <wp:wrapSquare wrapText="bothSides"/>
            <wp:docPr id="261" name="Picture 261" descr="Senio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Senior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Guidance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from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Government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of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Canada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on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new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CPP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regime,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with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a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specific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focus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on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age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to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start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your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CPP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retirement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pension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>is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>now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>available</w:t>
      </w:r>
      <w:r w:rsidR="009D26DF" w:rsidRPr="009D26DF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.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website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provides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commentary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on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changes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commencing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in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2019,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estimating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future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receipts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,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and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determining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past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contributions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It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also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contains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an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explanatory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video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and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links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to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Canadian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Retirement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Income</w:t>
      </w:r>
      <w:r w:rsidR="003B26B7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  <w:shd w:val="clear" w:color="auto" w:fill="FFFFFF"/>
        </w:rPr>
        <w:t>Calculator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  <w:r w:rsidR="00D6516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more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information,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  <w:shd w:val="clear" w:color="auto" w:fill="FFFFFF"/>
        </w:rPr>
        <w:t>see</w:t>
      </w:r>
      <w:r w:rsidR="003B26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hyperlink r:id="rId11" w:history="1">
        <w:r w:rsidR="009D26DF" w:rsidRPr="008004EB">
          <w:rPr>
            <w:rStyle w:val="Hyperlink"/>
            <w:rFonts w:ascii="Arial" w:hAnsi="Arial" w:cs="Arial"/>
            <w:color w:val="000000"/>
            <w:sz w:val="18"/>
            <w:szCs w:val="18"/>
            <w:u w:val="none"/>
          </w:rPr>
          <w:t>https://www.canada.ca/en/employment-social-development/campaigns/cpp-choice.html</w:t>
        </w:r>
      </w:hyperlink>
      <w:r w:rsidR="009D26DF" w:rsidRPr="008B6DF1">
        <w:rPr>
          <w:rStyle w:val="Hyperlink"/>
          <w:rFonts w:ascii="Arial" w:hAnsi="Arial" w:cs="Arial"/>
          <w:color w:val="000000"/>
          <w:sz w:val="18"/>
          <w:szCs w:val="18"/>
          <w:u w:val="none"/>
        </w:rPr>
        <w:t>.</w:t>
      </w:r>
      <w:r w:rsidR="003B26B7">
        <w:rPr>
          <w:rStyle w:val="Hyperlink"/>
          <w:rFonts w:ascii="Arial" w:hAnsi="Arial" w:cs="Arial"/>
          <w:color w:val="000000"/>
          <w:sz w:val="18"/>
          <w:szCs w:val="18"/>
        </w:rPr>
        <w:t xml:space="preserve"> </w:t>
      </w:r>
    </w:p>
    <w:p w14:paraId="1C2C1048" w14:textId="7F981550" w:rsidR="009D26DF" w:rsidRPr="009D26DF" w:rsidRDefault="009D26DF" w:rsidP="009D26DF">
      <w:pPr>
        <w:widowControl/>
        <w:numPr>
          <w:ilvl w:val="0"/>
          <w:numId w:val="2"/>
        </w:numPr>
        <w:shd w:val="clear" w:color="auto" w:fill="FFFFFF"/>
        <w:tabs>
          <w:tab w:val="clear" w:pos="-1440"/>
        </w:tabs>
        <w:spacing w:after="0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Interest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rates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Canada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Student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Loans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and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Canada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Apprentice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Loans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will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lowered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starting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2019-20.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floating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rate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will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reduced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prime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(from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prime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plus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2.5%),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and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fixed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rate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will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reduced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prime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plus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2%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(from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prime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plus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5%).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Also,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Canada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Student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Financial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Assistance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Act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will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amended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so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student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loans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will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not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accumulate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any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interest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during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six-month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grace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period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after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student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leaves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school,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during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which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repayments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are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not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 w:eastAsia="en-CA"/>
        </w:rPr>
        <w:t>required.</w:t>
      </w:r>
    </w:p>
    <w:p w14:paraId="68F22AF6" w14:textId="5B6FF498" w:rsidR="009D26DF" w:rsidRPr="006C52E6" w:rsidRDefault="009D26DF" w:rsidP="006C52E6">
      <w:pPr>
        <w:widowControl/>
        <w:numPr>
          <w:ilvl w:val="0"/>
          <w:numId w:val="2"/>
        </w:numPr>
        <w:shd w:val="clear" w:color="auto" w:fill="FFFFFF"/>
        <w:tabs>
          <w:tab w:val="clear" w:pos="-1440"/>
        </w:tabs>
        <w:spacing w:after="0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8B6DF1">
        <w:rPr>
          <w:rFonts w:ascii="Arial" w:hAnsi="Arial" w:cs="Arial"/>
          <w:b/>
          <w:color w:val="000000"/>
          <w:sz w:val="18"/>
          <w:szCs w:val="18"/>
          <w:lang w:val="en-CA"/>
        </w:rPr>
        <w:t>Resolving</w:t>
      </w:r>
      <w:r w:rsidR="003B26B7" w:rsidRPr="008B6DF1">
        <w:rPr>
          <w:rFonts w:ascii="Arial" w:hAnsi="Arial" w:cs="Arial"/>
          <w:b/>
          <w:color w:val="000000"/>
          <w:sz w:val="18"/>
          <w:szCs w:val="18"/>
          <w:lang w:val="en-CA"/>
        </w:rPr>
        <w:t xml:space="preserve"> </w:t>
      </w:r>
      <w:r w:rsidRPr="008B6DF1">
        <w:rPr>
          <w:rFonts w:ascii="Arial" w:hAnsi="Arial" w:cs="Arial"/>
          <w:b/>
          <w:color w:val="000000"/>
          <w:sz w:val="18"/>
          <w:szCs w:val="18"/>
          <w:lang w:val="en-CA"/>
        </w:rPr>
        <w:t>objections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with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CRA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can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take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long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time!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example,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formal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income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tax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objections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resolved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April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were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considered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“medium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complexity”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(which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includes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many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we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deal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with)</w:t>
      </w:r>
      <w:r w:rsidR="003B26B7">
        <w:rPr>
          <w:rFonts w:ascii="Arial" w:hAnsi="Arial" w:cs="Arial"/>
          <w:b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were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completed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by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CRA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an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/>
        </w:rPr>
        <w:t>average</w:t>
      </w:r>
      <w:r w:rsidR="003B26B7">
        <w:rPr>
          <w:rFonts w:ascii="Arial" w:hAnsi="Arial" w:cs="Arial"/>
          <w:b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/>
        </w:rPr>
        <w:t>224</w:t>
      </w:r>
      <w:r w:rsidR="003B26B7">
        <w:rPr>
          <w:rFonts w:ascii="Arial" w:hAnsi="Arial" w:cs="Arial"/>
          <w:b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  <w:lang w:val="en-CA"/>
        </w:rPr>
        <w:t>days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from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date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objection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was</w:t>
      </w:r>
      <w:r w:rsidR="003B26B7">
        <w:rPr>
          <w:rFonts w:ascii="Arial" w:hAnsi="Arial" w:cs="Arial"/>
          <w:color w:val="000000"/>
          <w:sz w:val="18"/>
          <w:szCs w:val="18"/>
          <w:lang w:val="en-CA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  <w:lang w:val="en-CA"/>
        </w:rPr>
        <w:t>submitted.</w:t>
      </w:r>
    </w:p>
    <w:p w14:paraId="23A9F888" w14:textId="33080DD8" w:rsidR="005815ED" w:rsidRPr="00845D80" w:rsidRDefault="009D26DF" w:rsidP="00C978C1">
      <w:pPr>
        <w:pStyle w:val="Section"/>
        <w:rPr>
          <w:rFonts w:ascii="Arial" w:eastAsia="Calibri" w:hAnsi="Arial" w:cs="Arial"/>
          <w:bCs/>
          <w:sz w:val="18"/>
          <w:lang w:val="en"/>
        </w:rPr>
      </w:pPr>
      <w:r w:rsidRPr="009D26DF">
        <w:t>HOME</w:t>
      </w:r>
      <w:r w:rsidR="003B26B7">
        <w:t xml:space="preserve"> </w:t>
      </w:r>
      <w:r w:rsidRPr="009D26DF">
        <w:t>BUYERS’</w:t>
      </w:r>
      <w:r w:rsidR="003B26B7">
        <w:t xml:space="preserve"> </w:t>
      </w:r>
      <w:r w:rsidRPr="009D26DF">
        <w:t>PLAN</w:t>
      </w:r>
      <w:r w:rsidR="003B26B7">
        <w:t xml:space="preserve"> </w:t>
      </w:r>
      <w:r w:rsidRPr="009D26DF">
        <w:t>(HBP)</w:t>
      </w:r>
      <w:r w:rsidR="007E5307" w:rsidRPr="007E5307">
        <w:t>:</w:t>
      </w:r>
      <w:r w:rsidR="003B26B7">
        <w:t xml:space="preserve"> </w:t>
      </w:r>
      <w:r w:rsidRPr="009D26DF">
        <w:t>Enhanced</w:t>
      </w:r>
      <w:r w:rsidR="003B26B7">
        <w:t xml:space="preserve"> </w:t>
      </w:r>
      <w:r w:rsidRPr="009D26DF">
        <w:t>Possibilities</w:t>
      </w:r>
    </w:p>
    <w:p w14:paraId="4AB03A5E" w14:textId="77777777" w:rsidR="005815ED" w:rsidRDefault="005815ED" w:rsidP="005815ED">
      <w:pPr>
        <w:pStyle w:val="NormalWeb"/>
        <w:spacing w:before="0" w:beforeAutospacing="0" w:after="0" w:afterAutospacing="0"/>
        <w:ind w:left="786"/>
        <w:jc w:val="both"/>
        <w:rPr>
          <w:rFonts w:ascii="Arial" w:hAnsi="Arial" w:cs="Arial"/>
          <w:color w:val="000000"/>
          <w:spacing w:val="-2"/>
          <w:sz w:val="18"/>
          <w:szCs w:val="18"/>
          <w:lang w:val="en-CA"/>
        </w:rPr>
      </w:pPr>
    </w:p>
    <w:p w14:paraId="07437439" w14:textId="734F054F" w:rsidR="009D26DF" w:rsidRDefault="00AE5A69" w:rsidP="009D26D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33A154" wp14:editId="1C729872">
            <wp:simplePos x="0" y="0"/>
            <wp:positionH relativeFrom="column">
              <wp:posOffset>3395980</wp:posOffset>
            </wp:positionH>
            <wp:positionV relativeFrom="paragraph">
              <wp:posOffset>24130</wp:posOffset>
            </wp:positionV>
            <wp:extent cx="1017905" cy="847090"/>
            <wp:effectExtent l="0" t="0" r="0" b="0"/>
            <wp:wrapSquare wrapText="bothSides"/>
            <wp:docPr id="262" name="Picture 262" descr="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Proper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6DF" w:rsidRPr="008E3A4B">
        <w:rPr>
          <w:rFonts w:ascii="Arial" w:hAnsi="Arial" w:cs="Arial"/>
          <w:sz w:val="18"/>
          <w:szCs w:val="18"/>
        </w:rPr>
        <w:t>The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HBP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allows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first-time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home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buyers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(special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rules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apply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for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those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with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a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disability)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to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withdraw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amounts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from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their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RRSP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to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buy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or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build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a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home.</w:t>
      </w:r>
      <w:r w:rsidR="00D65163">
        <w:rPr>
          <w:rFonts w:ascii="Arial" w:hAnsi="Arial" w:cs="Arial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Budget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2019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proposed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</w:rPr>
        <w:t>increase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</w:rPr>
        <w:t>HBP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</w:rPr>
        <w:t>withdrawal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</w:rPr>
        <w:t>limit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</w:rPr>
        <w:t>to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Style w:val="Strong"/>
          <w:rFonts w:ascii="Arial" w:hAnsi="Arial" w:cs="Arial"/>
          <w:color w:val="000000"/>
          <w:sz w:val="18"/>
          <w:szCs w:val="18"/>
        </w:rPr>
        <w:t>$35,000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from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$25,000.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the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HBP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is</w:t>
      </w:r>
      <w:r w:rsidR="003B26B7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9D26DF" w:rsidRPr="008E3A4B">
        <w:rPr>
          <w:rFonts w:ascii="Arial" w:hAnsi="Arial" w:cs="Arial"/>
          <w:sz w:val="18"/>
          <w:szCs w:val="18"/>
        </w:rPr>
        <w:t>avilable</w:t>
      </w:r>
      <w:proofErr w:type="spellEnd"/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to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each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individual,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a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couple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could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access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up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to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$70,000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to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assist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in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a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first-time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home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="009D26DF" w:rsidRPr="008E3A4B">
        <w:rPr>
          <w:rFonts w:ascii="Arial" w:hAnsi="Arial" w:cs="Arial"/>
          <w:sz w:val="18"/>
          <w:szCs w:val="18"/>
        </w:rPr>
        <w:t>purchase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increase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effective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withdrawals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made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after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March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19,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D26DF" w:rsidRPr="009D26DF">
        <w:rPr>
          <w:rFonts w:ascii="Arial" w:hAnsi="Arial" w:cs="Arial"/>
          <w:color w:val="000000"/>
          <w:sz w:val="18"/>
          <w:szCs w:val="18"/>
        </w:rPr>
        <w:t>2019.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49079A25" w14:textId="77777777" w:rsidR="009D26DF" w:rsidRPr="009D26DF" w:rsidRDefault="009D26DF" w:rsidP="009D26D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09BC8EB4" w14:textId="11FA7413" w:rsidR="00FE3624" w:rsidRDefault="009D26DF" w:rsidP="006C52E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9D26DF">
        <w:rPr>
          <w:rFonts w:ascii="Arial" w:hAnsi="Arial" w:cs="Arial"/>
          <w:color w:val="000000"/>
          <w:sz w:val="18"/>
          <w:szCs w:val="18"/>
        </w:rPr>
        <w:t>Taxpayers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considered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first-time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buyers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if,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essence,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did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not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occupy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a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their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current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8004EB">
        <w:rPr>
          <w:rFonts w:ascii="Arial" w:hAnsi="Arial" w:cs="Arial"/>
          <w:b/>
          <w:sz w:val="18"/>
          <w:szCs w:val="18"/>
        </w:rPr>
        <w:t>spouse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8004EB">
        <w:rPr>
          <w:rFonts w:ascii="Arial" w:hAnsi="Arial" w:cs="Arial"/>
          <w:sz w:val="18"/>
          <w:szCs w:val="18"/>
        </w:rPr>
        <w:t>common-law</w:t>
      </w:r>
      <w:r w:rsidR="003B26B7" w:rsidRPr="008004EB">
        <w:rPr>
          <w:rFonts w:ascii="Arial" w:hAnsi="Arial" w:cs="Arial"/>
          <w:sz w:val="18"/>
          <w:szCs w:val="18"/>
        </w:rPr>
        <w:t xml:space="preserve"> </w:t>
      </w:r>
      <w:r w:rsidRPr="008004EB">
        <w:rPr>
          <w:rFonts w:ascii="Arial" w:hAnsi="Arial" w:cs="Arial"/>
          <w:sz w:val="18"/>
          <w:szCs w:val="18"/>
        </w:rPr>
        <w:t>partner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owned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last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four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years</w:t>
      </w:r>
      <w:r w:rsidRPr="009D26DF">
        <w:rPr>
          <w:rFonts w:ascii="Arial" w:hAnsi="Arial" w:cs="Arial"/>
          <w:color w:val="000000"/>
          <w:sz w:val="18"/>
          <w:szCs w:val="18"/>
        </w:rPr>
        <w:t>.</w:t>
      </w:r>
      <w:r w:rsidR="0007317E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Specifically,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could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have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occupied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 w:rsidRPr="008004EB">
        <w:rPr>
          <w:rFonts w:ascii="Arial" w:hAnsi="Arial" w:cs="Arial"/>
          <w:sz w:val="18"/>
          <w:szCs w:val="18"/>
        </w:rPr>
        <w:t xml:space="preserve"> </w:t>
      </w:r>
      <w:r w:rsidRPr="008004EB">
        <w:rPr>
          <w:rFonts w:ascii="Arial" w:hAnsi="Arial" w:cs="Arial"/>
          <w:sz w:val="18"/>
          <w:szCs w:val="18"/>
        </w:rPr>
        <w:t>period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beginning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January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1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fourth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year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before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year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funds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withdrawn,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ending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31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days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before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funds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withdrawn.</w:t>
      </w:r>
    </w:p>
    <w:p w14:paraId="7DCACEA2" w14:textId="31223E4B" w:rsidR="006C52E6" w:rsidRPr="006C52E6" w:rsidRDefault="006C52E6" w:rsidP="006C52E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  <w:sectPr w:rsidR="006C52E6" w:rsidRPr="006C52E6">
          <w:endnotePr>
            <w:numFmt w:val="decimal"/>
          </w:endnotePr>
          <w:type w:val="continuous"/>
          <w:pgSz w:w="12240" w:h="15840" w:code="1"/>
          <w:pgMar w:top="1296" w:right="720" w:bottom="2592" w:left="720" w:header="720" w:footer="614" w:gutter="0"/>
          <w:cols w:num="2" w:sep="1" w:space="432" w:equalWidth="0">
            <w:col w:w="3402" w:space="432"/>
            <w:col w:w="6966"/>
          </w:cols>
          <w:noEndnote/>
        </w:sectPr>
      </w:pPr>
    </w:p>
    <w:p w14:paraId="0C30FCB0" w14:textId="0F173D4E" w:rsidR="009D26DF" w:rsidRDefault="009D26DF" w:rsidP="009D26D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9D26DF">
        <w:rPr>
          <w:rFonts w:ascii="Arial" w:hAnsi="Arial" w:cs="Arial"/>
          <w:b/>
          <w:color w:val="000000"/>
          <w:sz w:val="18"/>
          <w:szCs w:val="18"/>
        </w:rPr>
        <w:lastRenderedPageBreak/>
        <w:t>Funds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must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be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repaid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RRSP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over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a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15-year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color w:val="000000"/>
          <w:sz w:val="18"/>
          <w:szCs w:val="18"/>
        </w:rPr>
        <w:t>period</w:t>
      </w:r>
      <w:r w:rsidRPr="009D26DF">
        <w:rPr>
          <w:rFonts w:ascii="Arial" w:hAnsi="Arial" w:cs="Arial"/>
          <w:color w:val="000000"/>
          <w:sz w:val="18"/>
          <w:szCs w:val="18"/>
        </w:rPr>
        <w:t>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no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repayment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made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year,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individual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will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have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income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inclusion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equivalent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required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repayment.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However,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this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could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still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be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advantageous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as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the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tax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on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the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withdrawal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is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at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least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deferred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to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later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years.</w:t>
      </w:r>
      <w:r w:rsidR="00D65163">
        <w:rPr>
          <w:rFonts w:ascii="Arial" w:hAnsi="Arial" w:cs="Arial"/>
          <w:sz w:val="18"/>
          <w:szCs w:val="18"/>
        </w:rPr>
        <w:t xml:space="preserve"> </w:t>
      </w:r>
    </w:p>
    <w:p w14:paraId="61B1139E" w14:textId="0409EF61" w:rsidR="009D26DF" w:rsidRPr="009D26DF" w:rsidRDefault="009D26DF" w:rsidP="009D26D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614A7AD3" w14:textId="6A50C2CE" w:rsidR="009D26DF" w:rsidRDefault="009D26DF" w:rsidP="009D26D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9D26DF">
        <w:rPr>
          <w:rFonts w:ascii="Arial" w:hAnsi="Arial" w:cs="Arial"/>
          <w:color w:val="000000"/>
          <w:sz w:val="18"/>
          <w:szCs w:val="18"/>
        </w:rPr>
        <w:t>Budget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2019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also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proposed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8B6DF1">
        <w:rPr>
          <w:rFonts w:ascii="Arial" w:hAnsi="Arial" w:cs="Arial"/>
          <w:b/>
          <w:color w:val="000000"/>
          <w:sz w:val="18"/>
          <w:szCs w:val="18"/>
        </w:rPr>
        <w:t>expansion</w:t>
      </w:r>
      <w:r w:rsidR="003B26B7" w:rsidRPr="008B6DF1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8B6DF1">
        <w:rPr>
          <w:rFonts w:ascii="Arial" w:hAnsi="Arial" w:cs="Arial"/>
          <w:b/>
          <w:color w:val="000000"/>
          <w:sz w:val="18"/>
          <w:szCs w:val="18"/>
        </w:rPr>
        <w:t>to</w:t>
      </w:r>
      <w:r w:rsidR="003B26B7" w:rsidRPr="008B6DF1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8B6DF1">
        <w:rPr>
          <w:rFonts w:ascii="Arial" w:hAnsi="Arial" w:cs="Arial"/>
          <w:b/>
          <w:color w:val="000000"/>
          <w:sz w:val="18"/>
          <w:szCs w:val="18"/>
        </w:rPr>
        <w:t>the</w:t>
      </w:r>
      <w:r w:rsidR="003B26B7" w:rsidRPr="008B6DF1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8B6DF1">
        <w:rPr>
          <w:rFonts w:ascii="Arial" w:hAnsi="Arial" w:cs="Arial"/>
          <w:b/>
          <w:color w:val="000000"/>
          <w:sz w:val="18"/>
          <w:szCs w:val="18"/>
        </w:rPr>
        <w:t>rules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such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individuals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who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experience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breakdown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marriage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common-law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relationship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may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eligible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even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d</w:t>
      </w:r>
      <w:r w:rsidR="008B6DF1">
        <w:rPr>
          <w:rFonts w:ascii="Arial" w:hAnsi="Arial" w:cs="Arial"/>
          <w:color w:val="000000"/>
          <w:sz w:val="18"/>
          <w:szCs w:val="18"/>
        </w:rPr>
        <w:t>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meet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first-time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buyer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requirement.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will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allow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Style w:val="Strong"/>
          <w:rFonts w:ascii="Arial" w:hAnsi="Arial" w:cs="Arial"/>
          <w:color w:val="000000"/>
          <w:sz w:val="18"/>
          <w:szCs w:val="18"/>
        </w:rPr>
        <w:t>access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Style w:val="Strong"/>
          <w:rFonts w:ascii="Arial" w:hAnsi="Arial" w:cs="Arial"/>
          <w:color w:val="000000"/>
          <w:sz w:val="18"/>
          <w:szCs w:val="18"/>
        </w:rPr>
        <w:t>to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Style w:val="Strong"/>
          <w:rFonts w:ascii="Arial" w:hAnsi="Arial" w:cs="Arial"/>
          <w:color w:val="000000"/>
          <w:sz w:val="18"/>
          <w:szCs w:val="18"/>
        </w:rPr>
        <w:t>the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Style w:val="Strong"/>
          <w:rFonts w:ascii="Arial" w:hAnsi="Arial" w:cs="Arial"/>
          <w:color w:val="000000"/>
          <w:sz w:val="18"/>
          <w:szCs w:val="18"/>
        </w:rPr>
        <w:t>HBP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either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Style w:val="Strong"/>
          <w:rFonts w:ascii="Arial" w:hAnsi="Arial" w:cs="Arial"/>
          <w:color w:val="000000"/>
          <w:sz w:val="18"/>
          <w:szCs w:val="18"/>
        </w:rPr>
        <w:t>new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Style w:val="Strong"/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acquiring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former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spouse’s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interest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Style w:val="Strong"/>
          <w:rFonts w:ascii="Arial" w:hAnsi="Arial" w:cs="Arial"/>
          <w:color w:val="000000"/>
          <w:sz w:val="18"/>
          <w:szCs w:val="18"/>
        </w:rPr>
        <w:t>couple’s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Style w:val="Strong"/>
          <w:rFonts w:ascii="Arial" w:hAnsi="Arial" w:cs="Arial"/>
          <w:color w:val="000000"/>
          <w:sz w:val="18"/>
          <w:szCs w:val="18"/>
        </w:rPr>
        <w:t>existing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Style w:val="Strong"/>
          <w:rFonts w:ascii="Arial" w:hAnsi="Arial" w:cs="Arial"/>
          <w:color w:val="000000"/>
          <w:sz w:val="18"/>
          <w:szCs w:val="18"/>
        </w:rPr>
        <w:t>house</w:t>
      </w:r>
      <w:r w:rsidRPr="009D26DF">
        <w:rPr>
          <w:rFonts w:ascii="Arial" w:hAnsi="Arial" w:cs="Arial"/>
          <w:color w:val="000000"/>
          <w:sz w:val="18"/>
          <w:szCs w:val="18"/>
        </w:rPr>
        <w:t>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However,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where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individual’s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principal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place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residence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owned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occupied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by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new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spouse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common-law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partner,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individual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will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receive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access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color w:val="000000"/>
          <w:sz w:val="18"/>
          <w:szCs w:val="18"/>
        </w:rPr>
        <w:t>HBP.</w:t>
      </w:r>
    </w:p>
    <w:p w14:paraId="039FEE55" w14:textId="77777777" w:rsidR="009D26DF" w:rsidRPr="009D26DF" w:rsidRDefault="009D26DF" w:rsidP="009D26D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14780AB4" w14:textId="59E48565" w:rsidR="00FE3624" w:rsidRPr="009D26DF" w:rsidRDefault="009D26DF" w:rsidP="009D26D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b/>
          <w:i/>
          <w:color w:val="000000"/>
          <w:sz w:val="18"/>
          <w:szCs w:val="18"/>
        </w:rPr>
      </w:pPr>
      <w:r w:rsidRPr="009D26DF">
        <w:rPr>
          <w:rFonts w:ascii="Arial" w:hAnsi="Arial" w:cs="Arial"/>
          <w:b/>
          <w:i/>
          <w:color w:val="000000"/>
          <w:sz w:val="18"/>
          <w:szCs w:val="18"/>
        </w:rPr>
        <w:t>ACTION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ITEM: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Consider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whether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an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RRSP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contribution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should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be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made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now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in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order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to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benefit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from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tax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deduction,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while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making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equity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available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for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a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later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purchase.</w:t>
      </w:r>
      <w:r w:rsidR="00D65163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Funds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withdrawn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under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the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plan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must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be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in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the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RRSP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at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least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90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days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prior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to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the</w:t>
      </w:r>
      <w:r w:rsidR="003B26B7">
        <w:rPr>
          <w:rFonts w:ascii="Arial" w:hAnsi="Arial" w:cs="Arial"/>
          <w:b/>
          <w:i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i/>
          <w:sz w:val="18"/>
          <w:szCs w:val="18"/>
        </w:rPr>
        <w:t>withdrawal</w:t>
      </w:r>
      <w:r w:rsidRPr="009D26DF">
        <w:rPr>
          <w:rFonts w:ascii="Arial" w:hAnsi="Arial" w:cs="Arial"/>
          <w:b/>
          <w:i/>
          <w:color w:val="000000"/>
          <w:sz w:val="18"/>
          <w:szCs w:val="18"/>
        </w:rPr>
        <w:t>.</w:t>
      </w:r>
    </w:p>
    <w:p w14:paraId="5016A803" w14:textId="100D9F43" w:rsidR="00FE3624" w:rsidRDefault="0093344F" w:rsidP="0093344F">
      <w:pPr>
        <w:pStyle w:val="Section"/>
        <w:jc w:val="both"/>
        <w:rPr>
          <w:rFonts w:ascii="Arial" w:hAnsi="Arial" w:cs="Arial"/>
          <w:sz w:val="18"/>
        </w:rPr>
      </w:pPr>
      <w:r w:rsidRPr="0093344F">
        <w:t>FIRST-TIME</w:t>
      </w:r>
      <w:r w:rsidR="003B26B7">
        <w:t xml:space="preserve"> </w:t>
      </w:r>
      <w:r w:rsidRPr="0093344F">
        <w:t>HOME</w:t>
      </w:r>
      <w:r w:rsidR="003B26B7">
        <w:t xml:space="preserve"> </w:t>
      </w:r>
      <w:r w:rsidRPr="0093344F">
        <w:t>BUYER</w:t>
      </w:r>
      <w:r w:rsidR="003B26B7">
        <w:t xml:space="preserve"> </w:t>
      </w:r>
      <w:r w:rsidRPr="0093344F">
        <w:t>INCENTIVE</w:t>
      </w:r>
      <w:r w:rsidR="00FE3624" w:rsidRPr="007E5307">
        <w:t>:</w:t>
      </w:r>
      <w:r w:rsidR="003B26B7">
        <w:t xml:space="preserve"> </w:t>
      </w:r>
      <w:r w:rsidRPr="0093344F">
        <w:t>New</w:t>
      </w:r>
      <w:r w:rsidR="003B26B7">
        <w:t xml:space="preserve"> </w:t>
      </w:r>
      <w:r w:rsidRPr="0093344F">
        <w:t>Possibility</w:t>
      </w:r>
    </w:p>
    <w:p w14:paraId="10384B31" w14:textId="49FA8450" w:rsidR="00FE3624" w:rsidRDefault="00FE3624" w:rsidP="0093344F">
      <w:pPr>
        <w:pStyle w:val="NormalWeb"/>
        <w:spacing w:before="0" w:beforeAutospacing="0" w:after="0" w:afterAutospacing="0"/>
        <w:ind w:left="284"/>
        <w:jc w:val="both"/>
        <w:rPr>
          <w:rFonts w:ascii="Arial" w:hAnsi="Arial" w:cs="Arial"/>
          <w:sz w:val="18"/>
          <w:szCs w:val="18"/>
        </w:rPr>
      </w:pPr>
    </w:p>
    <w:p w14:paraId="26362794" w14:textId="5CD6D00F" w:rsidR="0093344F" w:rsidRPr="0093344F" w:rsidRDefault="00AE5A69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F35F12" wp14:editId="188C63A1">
            <wp:simplePos x="0" y="0"/>
            <wp:positionH relativeFrom="column">
              <wp:posOffset>2302510</wp:posOffset>
            </wp:positionH>
            <wp:positionV relativeFrom="paragraph">
              <wp:posOffset>52070</wp:posOffset>
            </wp:positionV>
            <wp:extent cx="938530" cy="996950"/>
            <wp:effectExtent l="0" t="0" r="0" b="0"/>
            <wp:wrapSquare wrapText="bothSides"/>
            <wp:docPr id="263" name="Picture 263" descr="For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For Sa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44F" w:rsidRPr="0093344F">
        <w:rPr>
          <w:rFonts w:ascii="Arial" w:hAnsi="Arial" w:cs="Arial"/>
          <w:color w:val="000000"/>
          <w:sz w:val="18"/>
          <w:szCs w:val="18"/>
        </w:rPr>
        <w:t>Budget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2019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proposed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new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Canada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Mortgage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Housing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Corporation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(CMHC)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first-time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buyer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incentive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which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shared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equity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mortgage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give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eligible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first-time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buyers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ability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lower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their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borrowing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costs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by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sharing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cost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buying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CMHC.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Funding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5%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purchase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price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available,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enhanced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10%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if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newly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Style w:val="Strong"/>
          <w:rFonts w:ascii="Arial" w:hAnsi="Arial" w:cs="Arial"/>
          <w:color w:val="000000"/>
          <w:sz w:val="18"/>
          <w:szCs w:val="18"/>
        </w:rPr>
        <w:t>constructed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eligible,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following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requirements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must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93344F" w:rsidRPr="0093344F">
        <w:rPr>
          <w:rFonts w:ascii="Arial" w:hAnsi="Arial" w:cs="Arial"/>
          <w:color w:val="000000"/>
          <w:sz w:val="18"/>
          <w:szCs w:val="18"/>
        </w:rPr>
        <w:t>met:</w:t>
      </w:r>
    </w:p>
    <w:p w14:paraId="069915D6" w14:textId="4F450AC0" w:rsidR="0093344F" w:rsidRPr="0093344F" w:rsidRDefault="0093344F" w:rsidP="0093344F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  <w:sz w:val="18"/>
          <w:szCs w:val="18"/>
        </w:rPr>
      </w:pP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individual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must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first-time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buyer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household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income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must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be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under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$120,000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per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year;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39E767A4" w14:textId="745DE492" w:rsidR="0093344F" w:rsidRPr="0093344F" w:rsidRDefault="0093344F" w:rsidP="0093344F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  <w:sz w:val="18"/>
          <w:szCs w:val="18"/>
        </w:rPr>
      </w:pP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insured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mortgage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combined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incentive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cannot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exceed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four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times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annual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household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income</w:t>
      </w:r>
      <w:r w:rsidRPr="0093344F">
        <w:rPr>
          <w:rFonts w:ascii="Arial" w:hAnsi="Arial" w:cs="Arial"/>
          <w:color w:val="000000"/>
          <w:sz w:val="18"/>
          <w:szCs w:val="18"/>
        </w:rPr>
        <w:t>;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and</w:t>
      </w:r>
    </w:p>
    <w:p w14:paraId="2DFD02C4" w14:textId="4AC3F793" w:rsidR="0093344F" w:rsidRPr="0093344F" w:rsidRDefault="0093344F" w:rsidP="0093344F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Style w:val="Strong"/>
          <w:rFonts w:ascii="Arial" w:hAnsi="Arial" w:cs="Arial"/>
          <w:b w:val="0"/>
          <w:bCs/>
          <w:color w:val="000000"/>
          <w:sz w:val="18"/>
          <w:szCs w:val="18"/>
        </w:rPr>
      </w:pP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minimum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down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payment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insured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mortgage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must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made.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5F5862BF" w14:textId="77777777" w:rsidR="0093344F" w:rsidRDefault="0093344F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Style w:val="Strong"/>
          <w:rFonts w:ascii="Arial" w:hAnsi="Arial" w:cs="Arial"/>
          <w:color w:val="000000"/>
          <w:sz w:val="18"/>
          <w:szCs w:val="18"/>
        </w:rPr>
      </w:pPr>
    </w:p>
    <w:p w14:paraId="5E5FEE8C" w14:textId="6CD629DA" w:rsidR="0093344F" w:rsidRDefault="0093344F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Regular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repayments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required</w:t>
      </w:r>
      <w:r w:rsidRPr="0093344F">
        <w:rPr>
          <w:rFonts w:ascii="Arial" w:hAnsi="Arial" w:cs="Arial"/>
          <w:color w:val="000000"/>
          <w:sz w:val="18"/>
          <w:szCs w:val="18"/>
        </w:rPr>
        <w:t>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Details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ultimate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repayment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not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provided</w:t>
      </w:r>
      <w:r w:rsidRPr="0093344F">
        <w:rPr>
          <w:rFonts w:ascii="Arial" w:hAnsi="Arial" w:cs="Arial"/>
          <w:color w:val="000000"/>
          <w:sz w:val="18"/>
          <w:szCs w:val="18"/>
        </w:rPr>
        <w:t>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although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repayment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when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sold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noted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example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Government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documents.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Budget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papers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also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unclear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whether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CMHC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share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in</w:t>
      </w:r>
      <w:r w:rsidR="003B26B7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color w:val="000000"/>
          <w:sz w:val="18"/>
          <w:szCs w:val="18"/>
        </w:rPr>
        <w:t>appreciation</w:t>
      </w:r>
      <w:r w:rsidRPr="0093344F">
        <w:rPr>
          <w:rFonts w:ascii="Arial" w:hAnsi="Arial" w:cs="Arial"/>
          <w:color w:val="000000"/>
          <w:sz w:val="18"/>
          <w:szCs w:val="18"/>
        </w:rPr>
        <w:t>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decline,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house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value,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which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typically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feature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shared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equity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mortgages.</w:t>
      </w:r>
    </w:p>
    <w:p w14:paraId="0E11AEB0" w14:textId="77777777" w:rsidR="0093344F" w:rsidRPr="0093344F" w:rsidRDefault="0093344F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214F466E" w14:textId="5B33DCA4" w:rsidR="0093344F" w:rsidRDefault="0093344F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Style w:val="Strong"/>
          <w:rFonts w:ascii="Arial" w:hAnsi="Arial" w:cs="Arial"/>
          <w:b w:val="0"/>
          <w:color w:val="000000"/>
          <w:sz w:val="18"/>
          <w:szCs w:val="18"/>
        </w:rPr>
      </w:pP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Many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commentators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are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reporting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that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this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would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only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assist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on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the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purchase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of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homes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valued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at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up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to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$480,000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(4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x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$120,000).</w:t>
      </w:r>
      <w:r w:rsidR="00D65163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However,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based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on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the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details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released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thus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far,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it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appears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that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it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is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not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the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house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price,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but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rather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the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total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mortgage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that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is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limited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to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$480,000.</w:t>
      </w:r>
      <w:r w:rsidR="00D65163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For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example,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where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a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$25,000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down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payment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is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paid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(assuming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5%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down),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a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house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valued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at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approximately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$500,000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could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be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purchased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(assuming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family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income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was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just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under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$120,000,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and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the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mortgage</w:t>
      </w:r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proofErr w:type="spellStart"/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totalled</w:t>
      </w:r>
      <w:proofErr w:type="spellEnd"/>
      <w:r w:rsidR="003B26B7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  <w:r w:rsidRPr="0093344F">
        <w:rPr>
          <w:rStyle w:val="Strong"/>
          <w:rFonts w:ascii="Arial" w:hAnsi="Arial" w:cs="Arial"/>
          <w:b w:val="0"/>
          <w:color w:val="000000"/>
          <w:sz w:val="18"/>
          <w:szCs w:val="18"/>
        </w:rPr>
        <w:t>$475,000).</w:t>
      </w:r>
      <w:r w:rsidR="00D65163">
        <w:rPr>
          <w:rStyle w:val="Strong"/>
          <w:rFonts w:ascii="Arial" w:hAnsi="Arial" w:cs="Arial"/>
          <w:b w:val="0"/>
          <w:color w:val="000000"/>
          <w:sz w:val="18"/>
          <w:szCs w:val="18"/>
        </w:rPr>
        <w:t xml:space="preserve"> </w:t>
      </w:r>
    </w:p>
    <w:p w14:paraId="3238A502" w14:textId="77777777" w:rsidR="0093344F" w:rsidRPr="0093344F" w:rsidRDefault="0093344F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Style w:val="Strong"/>
          <w:rFonts w:ascii="Arial" w:hAnsi="Arial" w:cs="Arial"/>
          <w:b w:val="0"/>
          <w:color w:val="000000"/>
          <w:sz w:val="18"/>
          <w:szCs w:val="18"/>
        </w:rPr>
      </w:pPr>
    </w:p>
    <w:p w14:paraId="794DAE11" w14:textId="1123973C" w:rsidR="0093344F" w:rsidRDefault="0093344F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93344F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uncertain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whether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will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cap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maximum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deposit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house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value.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More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details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will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released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later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year,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program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expected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to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be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operational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by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September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2019</w:t>
      </w:r>
      <w:r w:rsidRPr="0093344F">
        <w:rPr>
          <w:rFonts w:ascii="Arial" w:hAnsi="Arial" w:cs="Arial"/>
          <w:color w:val="000000"/>
          <w:sz w:val="18"/>
          <w:szCs w:val="18"/>
        </w:rPr>
        <w:t>.</w:t>
      </w:r>
    </w:p>
    <w:p w14:paraId="396B5A4E" w14:textId="77777777" w:rsidR="0093344F" w:rsidRPr="0093344F" w:rsidRDefault="0093344F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341BC6A6" w14:textId="421638C7" w:rsidR="0093344F" w:rsidRDefault="0093344F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Style w:val="Strong"/>
          <w:rFonts w:ascii="Arial" w:hAnsi="Arial" w:cs="Arial"/>
          <w:sz w:val="18"/>
          <w:szCs w:val="18"/>
        </w:rPr>
      </w:pP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Budget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also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announced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financing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work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broader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financial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community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assist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third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party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providers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shared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equity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mortgages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scaling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up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their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business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encourage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sz w:val="18"/>
          <w:szCs w:val="18"/>
        </w:rPr>
        <w:t>new</w:t>
      </w:r>
      <w:r w:rsidR="003B26B7">
        <w:rPr>
          <w:rStyle w:val="Strong"/>
          <w:rFonts w:ascii="Arial" w:hAnsi="Arial" w:cs="Arial"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sz w:val="18"/>
          <w:szCs w:val="18"/>
        </w:rPr>
        <w:t>players</w:t>
      </w:r>
      <w:r w:rsidR="003B26B7">
        <w:rPr>
          <w:rStyle w:val="Strong"/>
          <w:rFonts w:ascii="Arial" w:hAnsi="Arial" w:cs="Arial"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sz w:val="18"/>
          <w:szCs w:val="18"/>
        </w:rPr>
        <w:t>to</w:t>
      </w:r>
      <w:r w:rsidR="003B26B7">
        <w:rPr>
          <w:rStyle w:val="Strong"/>
          <w:rFonts w:ascii="Arial" w:hAnsi="Arial" w:cs="Arial"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sz w:val="18"/>
          <w:szCs w:val="18"/>
        </w:rPr>
        <w:t>enter</w:t>
      </w:r>
      <w:r w:rsidR="003B26B7">
        <w:rPr>
          <w:rStyle w:val="Strong"/>
          <w:rFonts w:ascii="Arial" w:hAnsi="Arial" w:cs="Arial"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sz w:val="18"/>
          <w:szCs w:val="18"/>
        </w:rPr>
        <w:t>this</w:t>
      </w:r>
      <w:r w:rsidR="003B26B7">
        <w:rPr>
          <w:rStyle w:val="Strong"/>
          <w:rFonts w:ascii="Arial" w:hAnsi="Arial" w:cs="Arial"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sz w:val="18"/>
          <w:szCs w:val="18"/>
        </w:rPr>
        <w:t>market.</w:t>
      </w:r>
    </w:p>
    <w:p w14:paraId="1041898C" w14:textId="77777777" w:rsidR="0093344F" w:rsidRPr="008E3A4B" w:rsidRDefault="0093344F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Style w:val="Strong"/>
          <w:rFonts w:ascii="Arial" w:hAnsi="Arial" w:cs="Arial"/>
          <w:sz w:val="18"/>
          <w:szCs w:val="18"/>
        </w:rPr>
      </w:pPr>
    </w:p>
    <w:p w14:paraId="28A0AD8A" w14:textId="2B967833" w:rsidR="0093344F" w:rsidRPr="008E3A4B" w:rsidRDefault="0093344F" w:rsidP="0093344F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Style w:val="Strong"/>
          <w:rFonts w:ascii="Arial" w:hAnsi="Arial" w:cs="Arial"/>
          <w:i/>
          <w:sz w:val="18"/>
          <w:szCs w:val="18"/>
        </w:rPr>
      </w:pPr>
      <w:r w:rsidRPr="008E3A4B">
        <w:rPr>
          <w:rStyle w:val="Strong"/>
          <w:rFonts w:ascii="Arial" w:hAnsi="Arial" w:cs="Arial"/>
          <w:i/>
          <w:sz w:val="18"/>
          <w:szCs w:val="18"/>
        </w:rPr>
        <w:t>ACTION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ITEM: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Watch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out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for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details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of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this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new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incentive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to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be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released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in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the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  <w:r w:rsidRPr="008E3A4B">
        <w:rPr>
          <w:rStyle w:val="Strong"/>
          <w:rFonts w:ascii="Arial" w:hAnsi="Arial" w:cs="Arial"/>
          <w:i/>
          <w:sz w:val="18"/>
          <w:szCs w:val="18"/>
        </w:rPr>
        <w:t>fall.</w:t>
      </w:r>
      <w:r w:rsidR="003B26B7">
        <w:rPr>
          <w:rStyle w:val="Strong"/>
          <w:rFonts w:ascii="Arial" w:hAnsi="Arial" w:cs="Arial"/>
          <w:i/>
          <w:sz w:val="18"/>
          <w:szCs w:val="18"/>
        </w:rPr>
        <w:t xml:space="preserve"> </w:t>
      </w:r>
    </w:p>
    <w:p w14:paraId="3A2FB732" w14:textId="222F251E" w:rsidR="009F4CB6" w:rsidRPr="00C978C1" w:rsidRDefault="0093344F" w:rsidP="0093344F">
      <w:pPr>
        <w:pStyle w:val="Section"/>
        <w:jc w:val="both"/>
      </w:pPr>
      <w:r w:rsidRPr="0093344F">
        <w:t>SAUNA</w:t>
      </w:r>
      <w:r w:rsidR="003B26B7">
        <w:t xml:space="preserve"> </w:t>
      </w:r>
      <w:r w:rsidRPr="0093344F">
        <w:t>AND</w:t>
      </w:r>
      <w:r w:rsidR="003B26B7">
        <w:t xml:space="preserve"> </w:t>
      </w:r>
      <w:r w:rsidRPr="0093344F">
        <w:t>HYDROTHERAPY</w:t>
      </w:r>
      <w:r w:rsidR="003B26B7">
        <w:t xml:space="preserve"> </w:t>
      </w:r>
      <w:r w:rsidRPr="0093344F">
        <w:t>POOL</w:t>
      </w:r>
      <w:r w:rsidR="007E5307" w:rsidRPr="007E5307">
        <w:t>:</w:t>
      </w:r>
      <w:r w:rsidR="003B26B7">
        <w:t xml:space="preserve"> </w:t>
      </w:r>
      <w:r w:rsidRPr="0093344F">
        <w:t>Medical</w:t>
      </w:r>
      <w:r w:rsidR="003B26B7">
        <w:t xml:space="preserve"> </w:t>
      </w:r>
      <w:r w:rsidRPr="0093344F">
        <w:t>Expense</w:t>
      </w:r>
      <w:r w:rsidR="003B26B7">
        <w:t xml:space="preserve"> </w:t>
      </w:r>
      <w:r w:rsidRPr="0093344F">
        <w:t>Tax</w:t>
      </w:r>
      <w:r w:rsidR="003B26B7">
        <w:t xml:space="preserve"> </w:t>
      </w:r>
      <w:r w:rsidRPr="0093344F">
        <w:t>Credit</w:t>
      </w:r>
    </w:p>
    <w:p w14:paraId="06E3D0E5" w14:textId="282221FC" w:rsidR="00C978C1" w:rsidRDefault="00AE5A69" w:rsidP="0093344F">
      <w:pPr>
        <w:shd w:val="clear" w:color="auto" w:fill="FFFFFF"/>
        <w:spacing w:after="0"/>
        <w:ind w:left="284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BA52FF" wp14:editId="1B15A330">
            <wp:simplePos x="0" y="0"/>
            <wp:positionH relativeFrom="column">
              <wp:posOffset>2018030</wp:posOffset>
            </wp:positionH>
            <wp:positionV relativeFrom="paragraph">
              <wp:posOffset>131445</wp:posOffset>
            </wp:positionV>
            <wp:extent cx="1275080" cy="914400"/>
            <wp:effectExtent l="0" t="0" r="0" b="0"/>
            <wp:wrapSquare wrapText="bothSides"/>
            <wp:docPr id="264" name="Picture 264" descr="t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tu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940ED" w14:textId="374E4974" w:rsidR="0093344F" w:rsidRDefault="0093344F" w:rsidP="009F21AE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93344F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December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4,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2018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Technical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Interpretation</w:t>
      </w:r>
      <w:r w:rsidRPr="0093344F">
        <w:rPr>
          <w:rFonts w:ascii="Arial" w:hAnsi="Arial" w:cs="Arial"/>
          <w:color w:val="000000"/>
          <w:sz w:val="18"/>
          <w:szCs w:val="18"/>
        </w:rPr>
        <w:t>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CRA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asked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whether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costs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installing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steam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shower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(sauna)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hydrotherapy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pool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eligible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medical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expense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tax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credit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(METC).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use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devices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recommended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treatment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maintain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strength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mobility.</w:t>
      </w:r>
    </w:p>
    <w:p w14:paraId="5164C134" w14:textId="77777777" w:rsidR="008B6DF1" w:rsidRPr="0093344F" w:rsidRDefault="008B6DF1" w:rsidP="009F21AE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3A0CC234" w14:textId="2A6D3E2E" w:rsidR="0093344F" w:rsidRPr="0093344F" w:rsidRDefault="0093344F" w:rsidP="009F21AE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93344F">
        <w:rPr>
          <w:rFonts w:ascii="Arial" w:hAnsi="Arial" w:cs="Arial"/>
          <w:color w:val="000000"/>
          <w:sz w:val="18"/>
          <w:szCs w:val="18"/>
        </w:rPr>
        <w:t>CRA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noted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that,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renovations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eligible,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must</w:t>
      </w:r>
      <w:r w:rsidRPr="0093344F">
        <w:rPr>
          <w:rFonts w:ascii="Arial" w:hAnsi="Arial" w:cs="Arial"/>
          <w:color w:val="000000"/>
          <w:sz w:val="18"/>
          <w:szCs w:val="18"/>
        </w:rPr>
        <w:t>:</w:t>
      </w:r>
    </w:p>
    <w:p w14:paraId="16831358" w14:textId="179234F5" w:rsidR="0093344F" w:rsidRPr="0093344F" w:rsidRDefault="0093344F" w:rsidP="009F21AE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  <w:sz w:val="18"/>
          <w:szCs w:val="18"/>
        </w:rPr>
      </w:pPr>
      <w:r w:rsidRPr="0093344F">
        <w:rPr>
          <w:rFonts w:ascii="Arial" w:hAnsi="Arial" w:cs="Arial"/>
          <w:b/>
          <w:color w:val="000000"/>
          <w:sz w:val="18"/>
          <w:szCs w:val="18"/>
        </w:rPr>
        <w:t>enable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patient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gain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access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dwelling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mobile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functional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within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it;</w:t>
      </w:r>
    </w:p>
    <w:p w14:paraId="3D89D143" w14:textId="440728B2" w:rsidR="0093344F" w:rsidRPr="0093344F" w:rsidRDefault="0093344F" w:rsidP="009F21AE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  <w:sz w:val="18"/>
          <w:szCs w:val="18"/>
        </w:rPr>
      </w:pPr>
      <w:r w:rsidRPr="0093344F">
        <w:rPr>
          <w:rFonts w:ascii="Arial" w:hAnsi="Arial" w:cs="Arial"/>
          <w:b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typically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expected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increase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value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dwelling;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and</w:t>
      </w:r>
    </w:p>
    <w:p w14:paraId="6B2DDD51" w14:textId="373BD7B0" w:rsidR="0093344F" w:rsidRPr="0093344F" w:rsidRDefault="0093344F" w:rsidP="009F21AE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Arial" w:hAnsi="Arial" w:cs="Arial"/>
          <w:color w:val="000000"/>
          <w:sz w:val="18"/>
          <w:szCs w:val="18"/>
        </w:rPr>
      </w:pPr>
      <w:r w:rsidRPr="0093344F">
        <w:rPr>
          <w:rFonts w:ascii="Arial" w:hAnsi="Arial" w:cs="Arial"/>
          <w:b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normally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undertaken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individuals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normal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physical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development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who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have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severe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prolonged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mobility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impairment.</w:t>
      </w:r>
    </w:p>
    <w:p w14:paraId="59904E6E" w14:textId="77777777" w:rsidR="0093344F" w:rsidRPr="0093344F" w:rsidRDefault="0093344F" w:rsidP="009F21AE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101DC248" w14:textId="0D9913E2" w:rsidR="0093344F" w:rsidRPr="0093344F" w:rsidRDefault="0093344F" w:rsidP="009F21AE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93344F">
        <w:rPr>
          <w:rFonts w:ascii="Arial" w:hAnsi="Arial" w:cs="Arial"/>
          <w:color w:val="000000"/>
          <w:sz w:val="18"/>
          <w:szCs w:val="18"/>
        </w:rPr>
        <w:t>While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expenses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contemplated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may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meet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criteria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(a),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CRA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opined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likely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fail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criteria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(b)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and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(c)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and,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therefore,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not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be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eligible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for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METC</w:t>
      </w:r>
      <w:r w:rsidRPr="0093344F">
        <w:rPr>
          <w:rFonts w:ascii="Arial" w:hAnsi="Arial" w:cs="Arial"/>
          <w:color w:val="000000"/>
          <w:sz w:val="18"/>
          <w:szCs w:val="18"/>
        </w:rPr>
        <w:t>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However,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eligibility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remains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question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fact,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onus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taxpayer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demonstrate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all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requirements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met.</w:t>
      </w:r>
      <w:r w:rsidR="003B26B7">
        <w:rPr>
          <w:rStyle w:val="CommentReference"/>
          <w:rFonts w:ascii="Arial" w:hAnsi="Arial" w:cs="Arial"/>
          <w:sz w:val="18"/>
          <w:szCs w:val="18"/>
        </w:rPr>
        <w:t xml:space="preserve"> </w:t>
      </w:r>
    </w:p>
    <w:p w14:paraId="60B30258" w14:textId="77777777" w:rsidR="0093344F" w:rsidRPr="0093344F" w:rsidRDefault="0093344F" w:rsidP="009F21AE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4E6DE107" w14:textId="42D30B8A" w:rsidR="0093344F" w:rsidRPr="0093344F" w:rsidRDefault="0093344F" w:rsidP="009F21AE">
      <w:pPr>
        <w:pStyle w:val="CommentText"/>
        <w:ind w:left="284"/>
        <w:rPr>
          <w:rFonts w:ascii="Arial" w:hAnsi="Arial" w:cs="Arial"/>
          <w:color w:val="000000"/>
          <w:sz w:val="18"/>
          <w:szCs w:val="18"/>
        </w:rPr>
      </w:pPr>
      <w:r w:rsidRPr="0093344F">
        <w:rPr>
          <w:rFonts w:ascii="Arial" w:hAnsi="Arial" w:cs="Arial"/>
          <w:color w:val="000000"/>
          <w:sz w:val="18"/>
          <w:szCs w:val="18"/>
        </w:rPr>
        <w:t>Also,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CRA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noted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renovation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cost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incurred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main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purpose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enabling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qualifying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individual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gain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access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dwelling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mobile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functional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within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(the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same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criteria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(a)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METC)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could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eligible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home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accessibility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tax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color w:val="000000"/>
          <w:sz w:val="18"/>
          <w:szCs w:val="18"/>
        </w:rPr>
        <w:t>credit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(HATC).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The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HATC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is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a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non-refundable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credit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that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provides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tax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relief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on</w:t>
      </w:r>
      <w:r w:rsidR="003B26B7">
        <w:rPr>
          <w:rFonts w:ascii="Arial" w:hAnsi="Arial" w:cs="Arial"/>
          <w:b/>
          <w:bCs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up</w:t>
      </w:r>
      <w:r w:rsidR="003B26B7">
        <w:rPr>
          <w:rFonts w:ascii="Arial" w:hAnsi="Arial" w:cs="Arial"/>
          <w:b/>
          <w:bCs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to</w:t>
      </w:r>
      <w:r w:rsidR="003B26B7">
        <w:rPr>
          <w:rFonts w:ascii="Arial" w:hAnsi="Arial" w:cs="Arial"/>
          <w:b/>
          <w:bCs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$10,000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annually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of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renovations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to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a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home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to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enhance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mobility</w:t>
      </w:r>
      <w:r w:rsidR="003B26B7">
        <w:rPr>
          <w:rFonts w:ascii="Arial" w:hAnsi="Arial" w:cs="Arial"/>
          <w:b/>
          <w:bCs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or</w:t>
      </w:r>
      <w:r w:rsidR="003B26B7">
        <w:rPr>
          <w:rFonts w:ascii="Arial" w:hAnsi="Arial" w:cs="Arial"/>
          <w:b/>
          <w:bCs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reduce</w:t>
      </w:r>
      <w:r w:rsidR="003B26B7">
        <w:rPr>
          <w:rFonts w:ascii="Arial" w:hAnsi="Arial" w:cs="Arial"/>
          <w:b/>
          <w:bCs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risk</w:t>
      </w:r>
      <w:r w:rsidR="003B26B7">
        <w:rPr>
          <w:rFonts w:ascii="Arial" w:hAnsi="Arial" w:cs="Arial"/>
          <w:b/>
          <w:bCs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of</w:t>
      </w:r>
      <w:r w:rsidR="003B26B7">
        <w:rPr>
          <w:rFonts w:ascii="Arial" w:hAnsi="Arial" w:cs="Arial"/>
          <w:b/>
          <w:bCs/>
          <w:sz w:val="18"/>
          <w:szCs w:val="18"/>
        </w:rPr>
        <w:t xml:space="preserve"> </w:t>
      </w:r>
      <w:r w:rsidRPr="008E3A4B">
        <w:rPr>
          <w:rFonts w:ascii="Arial" w:hAnsi="Arial" w:cs="Arial"/>
          <w:b/>
          <w:bCs/>
          <w:sz w:val="18"/>
          <w:szCs w:val="18"/>
        </w:rPr>
        <w:t>harm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for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a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qualifying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individual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(those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65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years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of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age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or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older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at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the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end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of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the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taxation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year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or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eligible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for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the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lastRenderedPageBreak/>
        <w:t>disability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tax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8E3A4B">
        <w:rPr>
          <w:rFonts w:ascii="Arial" w:hAnsi="Arial" w:cs="Arial"/>
          <w:sz w:val="18"/>
          <w:szCs w:val="18"/>
        </w:rPr>
        <w:t>credit).</w:t>
      </w:r>
      <w:r w:rsidR="003B26B7">
        <w:rPr>
          <w:rFonts w:ascii="Arial" w:hAnsi="Arial" w:cs="Arial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HATC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requirements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do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exclude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costs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failing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criteria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(b)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(c)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color w:val="000000"/>
          <w:sz w:val="18"/>
          <w:szCs w:val="18"/>
        </w:rPr>
        <w:t>above.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685EBB6F" w14:textId="77777777" w:rsidR="0093344F" w:rsidRPr="008E3A4B" w:rsidRDefault="0093344F" w:rsidP="009F21AE">
      <w:pPr>
        <w:pStyle w:val="CommentText"/>
        <w:ind w:left="284"/>
        <w:rPr>
          <w:rFonts w:ascii="Arial" w:hAnsi="Arial" w:cs="Arial"/>
          <w:sz w:val="18"/>
          <w:szCs w:val="18"/>
        </w:rPr>
      </w:pPr>
    </w:p>
    <w:p w14:paraId="15496EC3" w14:textId="6CD80925" w:rsidR="0093344F" w:rsidRPr="0093344F" w:rsidRDefault="0093344F" w:rsidP="009F21AE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b/>
          <w:i/>
          <w:color w:val="000000"/>
          <w:sz w:val="18"/>
          <w:szCs w:val="18"/>
        </w:rPr>
      </w:pPr>
      <w:r w:rsidRPr="0093344F">
        <w:rPr>
          <w:rFonts w:ascii="Arial" w:hAnsi="Arial" w:cs="Arial"/>
          <w:b/>
          <w:i/>
          <w:color w:val="000000"/>
          <w:sz w:val="18"/>
          <w:szCs w:val="18"/>
        </w:rPr>
        <w:t>ACTION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ITEM: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There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are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several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renovations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can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be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eligible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for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one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or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both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these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credits.</w:t>
      </w:r>
      <w:r w:rsidR="00D65163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Receipts,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invoices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and/or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other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supporting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documents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should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clearly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identify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health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benefits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and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3344F">
        <w:rPr>
          <w:rFonts w:ascii="Arial" w:hAnsi="Arial" w:cs="Arial"/>
          <w:b/>
          <w:i/>
          <w:color w:val="000000"/>
          <w:sz w:val="18"/>
          <w:szCs w:val="18"/>
        </w:rPr>
        <w:t>purpose.</w:t>
      </w:r>
    </w:p>
    <w:p w14:paraId="4360883B" w14:textId="199EE4DE" w:rsidR="00D36428" w:rsidRPr="007E5307" w:rsidRDefault="009F21AE" w:rsidP="00C978C1">
      <w:pPr>
        <w:pStyle w:val="Section"/>
      </w:pPr>
      <w:r w:rsidRPr="009F21AE">
        <w:t>VIDEO</w:t>
      </w:r>
      <w:r w:rsidR="003B26B7">
        <w:t xml:space="preserve"> </w:t>
      </w:r>
      <w:r w:rsidRPr="009F21AE">
        <w:t>LEGACY</w:t>
      </w:r>
      <w:r w:rsidR="007E5307" w:rsidRPr="007E5307">
        <w:t>:</w:t>
      </w:r>
      <w:r w:rsidR="003B26B7">
        <w:t xml:space="preserve"> </w:t>
      </w:r>
      <w:r w:rsidRPr="009F21AE">
        <w:t>What</w:t>
      </w:r>
      <w:r w:rsidR="003B26B7">
        <w:t xml:space="preserve"> </w:t>
      </w:r>
      <w:r w:rsidRPr="009F21AE">
        <w:t>Message</w:t>
      </w:r>
      <w:r w:rsidR="003B26B7">
        <w:t xml:space="preserve"> </w:t>
      </w:r>
      <w:r w:rsidRPr="009F21AE">
        <w:t>Am</w:t>
      </w:r>
      <w:r w:rsidR="003B26B7">
        <w:t xml:space="preserve"> </w:t>
      </w:r>
      <w:r w:rsidRPr="009F21AE">
        <w:t>I</w:t>
      </w:r>
      <w:r w:rsidR="003B26B7">
        <w:t xml:space="preserve"> </w:t>
      </w:r>
      <w:r w:rsidRPr="009F21AE">
        <w:t>Leaving?</w:t>
      </w:r>
    </w:p>
    <w:p w14:paraId="6957203D" w14:textId="61B720EA" w:rsidR="00407FC4" w:rsidRDefault="00AE5A69" w:rsidP="00407FC4">
      <w:pPr>
        <w:pStyle w:val="NormalWeb"/>
        <w:spacing w:before="0" w:beforeAutospacing="0" w:after="0" w:afterAutospacing="0"/>
        <w:ind w:left="284"/>
        <w:jc w:val="both"/>
        <w:rPr>
          <w:rFonts w:ascii="Arial" w:hAnsi="Arial" w:cs="Arial"/>
          <w:bCs w:val="0"/>
          <w:color w:val="000000"/>
          <w:sz w:val="18"/>
          <w:szCs w:val="18"/>
          <w:lang w:val="en-C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B22708D" wp14:editId="655AA69F">
            <wp:simplePos x="0" y="0"/>
            <wp:positionH relativeFrom="column">
              <wp:posOffset>180340</wp:posOffset>
            </wp:positionH>
            <wp:positionV relativeFrom="paragraph">
              <wp:posOffset>131445</wp:posOffset>
            </wp:positionV>
            <wp:extent cx="949325" cy="1048385"/>
            <wp:effectExtent l="0" t="0" r="0" b="0"/>
            <wp:wrapSquare wrapText="bothSides"/>
            <wp:docPr id="265" name="Picture 265" descr="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Onl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0B19A" w14:textId="5D7BC00A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When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conducting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our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estate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plans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are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often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focused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distribution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assets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(such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homes,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bank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accounts,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investments,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interest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private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corporations),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providing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dependents,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ensuring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overall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family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harmony.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However,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softer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issues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may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overlooked.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example,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some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suggest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may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useful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leave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video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legacy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surviving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family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members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view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after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loved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one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passes.</w:t>
      </w:r>
    </w:p>
    <w:p w14:paraId="65FA37C9" w14:textId="77777777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</w:p>
    <w:p w14:paraId="4B3B07DD" w14:textId="319324A8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One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app,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hyperlink r:id="rId16" w:tgtFrame="_blank" w:history="1">
        <w:proofErr w:type="spellStart"/>
        <w:r w:rsidRPr="009F21AE">
          <w:rPr>
            <w:rFonts w:ascii="Arial" w:hAnsi="Arial" w:cs="Arial"/>
            <w:b/>
            <w:color w:val="000000"/>
            <w:sz w:val="18"/>
            <w:szCs w:val="18"/>
            <w:lang w:val="en-CA" w:eastAsia="en-CA"/>
          </w:rPr>
          <w:t>RecordMeNow</w:t>
        </w:r>
        <w:proofErr w:type="spellEnd"/>
      </w:hyperlink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allows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users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make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video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legacy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through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targeted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question-prompting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video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recording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Users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can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create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video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library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organized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different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subject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areas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surviving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loved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ones.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individual’s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death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can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rarely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predicted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with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certainty,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founder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advises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recording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legacy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due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risk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untimely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death.</w:t>
      </w:r>
    </w:p>
    <w:p w14:paraId="32A98E11" w14:textId="77777777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</w:p>
    <w:p w14:paraId="2DBBE16B" w14:textId="079CF7AD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service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originally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developed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such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children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who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lost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parents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young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age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would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have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something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connect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with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their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deceased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parent(s);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however,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can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used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individuals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all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ages.</w:t>
      </w:r>
    </w:p>
    <w:p w14:paraId="1BC3850A" w14:textId="77777777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</w:p>
    <w:p w14:paraId="36D388D4" w14:textId="69457430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further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information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see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BBC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article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(</w:t>
      </w:r>
      <w:hyperlink r:id="rId17" w:tgtFrame="_blank" w:history="1">
        <w:r w:rsidRPr="009F21AE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>If</w:t>
        </w:r>
        <w:r w:rsidR="003B26B7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 xml:space="preserve"> </w:t>
        </w:r>
        <w:r w:rsidRPr="009F21AE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>you</w:t>
        </w:r>
        <w:r w:rsidR="003B26B7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 xml:space="preserve"> </w:t>
        </w:r>
        <w:r w:rsidRPr="009F21AE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>die</w:t>
        </w:r>
        <w:r w:rsidR="003B26B7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 xml:space="preserve"> </w:t>
        </w:r>
        <w:r w:rsidRPr="009F21AE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>early,</w:t>
        </w:r>
        <w:r w:rsidR="003B26B7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 xml:space="preserve"> </w:t>
        </w:r>
        <w:r w:rsidRPr="009F21AE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>how</w:t>
        </w:r>
        <w:r w:rsidR="003B26B7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 xml:space="preserve"> </w:t>
        </w:r>
        <w:r w:rsidRPr="009F21AE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>will</w:t>
        </w:r>
        <w:r w:rsidR="003B26B7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 xml:space="preserve"> </w:t>
        </w:r>
        <w:r w:rsidRPr="009F21AE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>your</w:t>
        </w:r>
        <w:r w:rsidR="003B26B7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 xml:space="preserve"> </w:t>
        </w:r>
        <w:r w:rsidRPr="009F21AE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>children</w:t>
        </w:r>
        <w:r w:rsidR="003B26B7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 xml:space="preserve"> </w:t>
        </w:r>
        <w:r w:rsidRPr="009F21AE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>remember</w:t>
        </w:r>
        <w:r w:rsidR="003B26B7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 xml:space="preserve"> </w:t>
        </w:r>
        <w:r w:rsidRPr="009F21AE">
          <w:rPr>
            <w:rFonts w:ascii="Arial" w:hAnsi="Arial" w:cs="Arial"/>
            <w:color w:val="000000"/>
            <w:sz w:val="18"/>
            <w:szCs w:val="18"/>
            <w:lang w:val="en-CA" w:eastAsia="en-CA"/>
          </w:rPr>
          <w:t>you?</w:t>
        </w:r>
      </w:hyperlink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Shaw,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Douglas),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go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www.recordmenow.org.</w:t>
      </w:r>
    </w:p>
    <w:p w14:paraId="6C350FB2" w14:textId="77777777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</w:p>
    <w:p w14:paraId="4AA801F8" w14:textId="29E44C5D" w:rsidR="009F21AE" w:rsidRPr="009F21AE" w:rsidRDefault="009F21AE" w:rsidP="009F21AE">
      <w:pPr>
        <w:pStyle w:val="Normal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b/>
          <w:i/>
          <w:color w:val="000000"/>
          <w:sz w:val="18"/>
          <w:szCs w:val="18"/>
        </w:rPr>
      </w:pP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ACTION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ITEM: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What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happen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if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you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were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to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pass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away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unexpectedly?</w:t>
      </w:r>
      <w:r w:rsidR="00D65163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everything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place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such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days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and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years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following,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desired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results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be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achieved?</w:t>
      </w:r>
      <w:r w:rsidR="00D65163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Consider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revisiting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your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estate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plan,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will,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and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any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other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communications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you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like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to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leave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for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your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family.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</w:p>
    <w:p w14:paraId="610A9E8E" w14:textId="4D819E9F" w:rsidR="00921D07" w:rsidRPr="00294A2B" w:rsidRDefault="009F21AE" w:rsidP="00C978C1">
      <w:pPr>
        <w:pStyle w:val="Section"/>
      </w:pPr>
      <w:r w:rsidRPr="009F21AE">
        <w:t>OLD</w:t>
      </w:r>
      <w:r w:rsidR="003B26B7">
        <w:t xml:space="preserve"> </w:t>
      </w:r>
      <w:r w:rsidRPr="009F21AE">
        <w:t>AGE</w:t>
      </w:r>
      <w:r w:rsidR="003B26B7">
        <w:t xml:space="preserve"> </w:t>
      </w:r>
      <w:r w:rsidRPr="009F21AE">
        <w:t>S</w:t>
      </w:r>
      <w:r w:rsidR="008B6DF1">
        <w:t>E</w:t>
      </w:r>
      <w:r w:rsidRPr="009F21AE">
        <w:t>CURITY</w:t>
      </w:r>
      <w:r w:rsidR="003B26B7">
        <w:t xml:space="preserve"> </w:t>
      </w:r>
      <w:r w:rsidRPr="009F21AE">
        <w:t>(OAS)</w:t>
      </w:r>
      <w:r w:rsidR="003B26B7">
        <w:t xml:space="preserve"> </w:t>
      </w:r>
      <w:r w:rsidRPr="009F21AE">
        <w:t>DEFERRAL</w:t>
      </w:r>
      <w:r w:rsidR="007E5307" w:rsidRPr="001A7E36">
        <w:rPr>
          <w:caps/>
        </w:rPr>
        <w:t>:</w:t>
      </w:r>
      <w:r w:rsidR="003B26B7">
        <w:rPr>
          <w:caps/>
        </w:rPr>
        <w:t xml:space="preserve"> </w:t>
      </w:r>
      <w:r w:rsidRPr="009F21AE">
        <w:t>Opting</w:t>
      </w:r>
      <w:r w:rsidR="003B26B7">
        <w:t xml:space="preserve"> </w:t>
      </w:r>
      <w:r w:rsidRPr="009F21AE">
        <w:t>Out</w:t>
      </w:r>
      <w:r w:rsidR="003B26B7">
        <w:t xml:space="preserve"> </w:t>
      </w:r>
      <w:r w:rsidRPr="009F21AE">
        <w:t>Retroactively</w:t>
      </w:r>
    </w:p>
    <w:p w14:paraId="6F71A924" w14:textId="77777777" w:rsidR="00883558" w:rsidRDefault="00883558" w:rsidP="003C2F79">
      <w:pPr>
        <w:shd w:val="clear" w:color="auto" w:fill="FFFFFF"/>
        <w:spacing w:after="0"/>
        <w:ind w:left="284"/>
        <w:rPr>
          <w:rFonts w:ascii="Arial" w:hAnsi="Arial" w:cs="Arial"/>
          <w:sz w:val="18"/>
          <w:szCs w:val="18"/>
        </w:rPr>
      </w:pPr>
    </w:p>
    <w:p w14:paraId="4C732388" w14:textId="2154CE78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July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1,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2013,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where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receipt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delayed,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monthly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pension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increased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by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factor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0.6%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each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month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deferred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maximum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36%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(60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months,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commencing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receipt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age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70).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option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may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especially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desirable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those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whose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would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entirely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clawed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back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due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high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income.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2019,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every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$1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income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excess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$77,580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results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$0.15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proofErr w:type="spellStart"/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clawback</w:t>
      </w:r>
      <w:proofErr w:type="spellEnd"/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.</w:t>
      </w:r>
      <w:r w:rsidR="00D65163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While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best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analysis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make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decision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appropriately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from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outset,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following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considers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what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happened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when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those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opportunities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were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missed.</w:t>
      </w:r>
    </w:p>
    <w:p w14:paraId="7826F71D" w14:textId="7F900592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</w:p>
    <w:p w14:paraId="09E30428" w14:textId="74173883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January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31,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2019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Federal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Court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case,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issue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whether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individual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could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apply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OAS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pension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cancelled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slightly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more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than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one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year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after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had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begun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order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benefit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from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voluntary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deferral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option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.</w:t>
      </w:r>
    </w:p>
    <w:p w14:paraId="6523264E" w14:textId="77777777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</w:p>
    <w:p w14:paraId="10816BE2" w14:textId="29685C00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individual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applied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March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1,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2013.</w:t>
      </w:r>
      <w:r w:rsidR="00D65163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first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payment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received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February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2014,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month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after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turned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65.</w:t>
      </w:r>
    </w:p>
    <w:p w14:paraId="50148602" w14:textId="77777777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</w:p>
    <w:p w14:paraId="3E65CA73" w14:textId="374753A3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April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2015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realized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entire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OAS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pension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previous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year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lost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due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high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earnings,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also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recent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changes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allowed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deferral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receipt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exchange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higher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payments.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such,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request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cancel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submitted.</w:t>
      </w:r>
    </w:p>
    <w:p w14:paraId="621481CE" w14:textId="77777777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</w:p>
    <w:p w14:paraId="47C4A87B" w14:textId="1862FB4E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individual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ability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cancel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pension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within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six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months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commencement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(i.e.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first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payment).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There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no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specific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provision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allows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extension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time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limit.</w:t>
      </w:r>
    </w:p>
    <w:p w14:paraId="5E805F0F" w14:textId="77777777" w:rsidR="009F21AE" w:rsidRPr="009F21AE" w:rsidRDefault="009F21AE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</w:p>
    <w:p w14:paraId="7DCB9D42" w14:textId="088AEFCD" w:rsidR="009F21AE" w:rsidRPr="009F21AE" w:rsidRDefault="00AE5A69" w:rsidP="009F21AE">
      <w:pPr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916D4C" wp14:editId="44A4FD01">
            <wp:simplePos x="0" y="0"/>
            <wp:positionH relativeFrom="column">
              <wp:posOffset>172085</wp:posOffset>
            </wp:positionH>
            <wp:positionV relativeFrom="paragraph">
              <wp:posOffset>58420</wp:posOffset>
            </wp:positionV>
            <wp:extent cx="864235" cy="1137920"/>
            <wp:effectExtent l="0" t="0" r="0" b="0"/>
            <wp:wrapSquare wrapText="bothSides"/>
            <wp:docPr id="266" name="Picture 266" descr="senior (clai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senior (claim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taxpayer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cited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various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reasons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why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application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was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not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made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time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primarily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connection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with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argument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Government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did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not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provide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timely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notification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new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possibility.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particular,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noted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did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not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receive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letter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sent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out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those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eligible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begin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receipt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2013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which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explained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changes.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Also,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no</w:t>
      </w:r>
      <w:r w:rsidR="003B26B7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b/>
          <w:color w:val="000000"/>
          <w:sz w:val="18"/>
          <w:szCs w:val="18"/>
          <w:lang w:val="en-CA" w:eastAsia="en-CA"/>
        </w:rPr>
        <w:t>notification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new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option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included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application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form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nor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in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letter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he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received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advising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him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that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his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application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was</w:t>
      </w:r>
      <w:r w:rsidR="003B26B7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="009F21AE" w:rsidRPr="009F21AE">
        <w:rPr>
          <w:rFonts w:ascii="Arial" w:hAnsi="Arial" w:cs="Arial"/>
          <w:color w:val="000000"/>
          <w:sz w:val="18"/>
          <w:szCs w:val="18"/>
          <w:lang w:val="en-CA" w:eastAsia="en-CA"/>
        </w:rPr>
        <w:t>accepted.</w:t>
      </w:r>
    </w:p>
    <w:p w14:paraId="075CF2E1" w14:textId="77777777" w:rsidR="009F21AE" w:rsidRPr="009F21AE" w:rsidRDefault="009F21AE" w:rsidP="009F21AE">
      <w:pPr>
        <w:spacing w:after="0"/>
        <w:ind w:left="284"/>
        <w:rPr>
          <w:rFonts w:ascii="Arial" w:hAnsi="Arial" w:cs="Arial"/>
          <w:b/>
          <w:bCs w:val="0"/>
          <w:color w:val="000000"/>
          <w:sz w:val="18"/>
          <w:szCs w:val="18"/>
          <w:lang w:val="en-CA" w:eastAsia="en-CA"/>
        </w:rPr>
      </w:pPr>
    </w:p>
    <w:p w14:paraId="03E7FB1E" w14:textId="2B18BB96" w:rsidR="009F21AE" w:rsidRDefault="009F21AE" w:rsidP="009F21AE">
      <w:pPr>
        <w:pStyle w:val="CommentText"/>
        <w:ind w:left="284"/>
        <w:rPr>
          <w:rFonts w:ascii="Arial" w:hAnsi="Arial" w:cs="Arial"/>
          <w:b/>
          <w:bCs/>
          <w:color w:val="000000"/>
          <w:sz w:val="18"/>
          <w:szCs w:val="18"/>
          <w:lang w:eastAsia="en-CA"/>
        </w:rPr>
      </w:pP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Taxpayer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loses</w:t>
      </w:r>
    </w:p>
    <w:p w14:paraId="13DE45A2" w14:textId="73BF08AF" w:rsidR="009F21AE" w:rsidRPr="008E3A4B" w:rsidRDefault="009F21AE" w:rsidP="009F21AE">
      <w:pPr>
        <w:pStyle w:val="CommentText"/>
        <w:ind w:left="284"/>
        <w:rPr>
          <w:rFonts w:ascii="Arial" w:hAnsi="Arial" w:cs="Arial"/>
          <w:sz w:val="18"/>
          <w:szCs w:val="18"/>
        </w:rPr>
      </w:pP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Since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there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was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no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provision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allowing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for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an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extension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of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time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,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Court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was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not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able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assist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taxpayer.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Court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did,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however,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question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whether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matter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should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have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been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dealt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with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under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other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provisions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which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allow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the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Government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to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take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remedial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action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for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denied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benefits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resulting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from</w:t>
      </w:r>
      <w:r w:rsidR="003B26B7">
        <w:rPr>
          <w:rFonts w:ascii="Arial" w:hAnsi="Arial" w:cs="Arial"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erroneous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advice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or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administrative</w:t>
      </w:r>
      <w:r w:rsidR="003B26B7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 xml:space="preserve"> </w:t>
      </w:r>
      <w:r w:rsidRPr="009F21AE">
        <w:rPr>
          <w:rFonts w:ascii="Arial" w:hAnsi="Arial" w:cs="Arial"/>
          <w:b/>
          <w:bCs/>
          <w:color w:val="000000"/>
          <w:sz w:val="18"/>
          <w:szCs w:val="18"/>
          <w:lang w:eastAsia="en-CA"/>
        </w:rPr>
        <w:t>error</w:t>
      </w:r>
      <w:r w:rsidRPr="009F21AE">
        <w:rPr>
          <w:rFonts w:ascii="Arial" w:hAnsi="Arial" w:cs="Arial"/>
          <w:color w:val="000000"/>
          <w:sz w:val="18"/>
          <w:szCs w:val="18"/>
          <w:lang w:eastAsia="en-CA"/>
        </w:rPr>
        <w:t>.</w:t>
      </w:r>
    </w:p>
    <w:p w14:paraId="222206CD" w14:textId="77777777" w:rsidR="009F21AE" w:rsidRPr="009F21AE" w:rsidRDefault="009F21AE" w:rsidP="009F21A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i/>
          <w:color w:val="000000"/>
          <w:sz w:val="18"/>
          <w:szCs w:val="18"/>
        </w:rPr>
      </w:pPr>
    </w:p>
    <w:p w14:paraId="7BDF7D99" w14:textId="07D93294" w:rsidR="0073275F" w:rsidRPr="009F21AE" w:rsidRDefault="009F21AE" w:rsidP="003B26B7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b/>
          <w:i/>
          <w:color w:val="000000"/>
          <w:sz w:val="18"/>
          <w:szCs w:val="18"/>
        </w:rPr>
      </w:pP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ACTION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ITEM: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Determine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whether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best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to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defer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receiving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OAS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prior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to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applying.</w:t>
      </w:r>
      <w:r w:rsidR="00D65163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If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error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has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been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made,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consider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whether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was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due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to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error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in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government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advice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or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9F21AE">
        <w:rPr>
          <w:rFonts w:ascii="Arial" w:hAnsi="Arial" w:cs="Arial"/>
          <w:b/>
          <w:i/>
          <w:color w:val="000000"/>
          <w:sz w:val="18"/>
          <w:szCs w:val="18"/>
        </w:rPr>
        <w:t>administration.</w:t>
      </w:r>
    </w:p>
    <w:p w14:paraId="4C5E2D9B" w14:textId="525174BE" w:rsidR="00B2433F" w:rsidRPr="007E5307" w:rsidRDefault="00AF0A86" w:rsidP="00C978C1">
      <w:pPr>
        <w:pStyle w:val="Section"/>
      </w:pPr>
      <w:r w:rsidRPr="00AF0A86">
        <w:t>GST/HST</w:t>
      </w:r>
      <w:r w:rsidR="003B26B7">
        <w:t xml:space="preserve"> </w:t>
      </w:r>
      <w:r w:rsidRPr="00AF0A86">
        <w:t>NEW</w:t>
      </w:r>
      <w:r w:rsidR="003B26B7">
        <w:t xml:space="preserve"> </w:t>
      </w:r>
      <w:r w:rsidRPr="00AF0A86">
        <w:t>HOUSING</w:t>
      </w:r>
      <w:r w:rsidR="003B26B7">
        <w:t xml:space="preserve"> </w:t>
      </w:r>
      <w:r w:rsidRPr="00AF0A86">
        <w:t>REBATE</w:t>
      </w:r>
      <w:r w:rsidR="007E5307" w:rsidRPr="007E5307">
        <w:t>:</w:t>
      </w:r>
      <w:r w:rsidR="003B26B7">
        <w:t xml:space="preserve"> </w:t>
      </w:r>
      <w:r w:rsidRPr="00AF0A86">
        <w:t>Meeting</w:t>
      </w:r>
      <w:r w:rsidR="003B26B7">
        <w:t xml:space="preserve"> </w:t>
      </w:r>
      <w:r w:rsidRPr="00AF0A86">
        <w:t>the</w:t>
      </w:r>
      <w:r w:rsidR="003B26B7">
        <w:t xml:space="preserve"> </w:t>
      </w:r>
      <w:r w:rsidRPr="00AF0A86">
        <w:t>Conditions</w:t>
      </w:r>
    </w:p>
    <w:p w14:paraId="540866B4" w14:textId="5C56A836" w:rsidR="00B2433F" w:rsidRDefault="00B2433F" w:rsidP="00B2433F">
      <w:pPr>
        <w:spacing w:after="0"/>
        <w:ind w:right="6"/>
        <w:rPr>
          <w:rFonts w:ascii="Arial" w:hAnsi="Arial" w:cs="Arial"/>
          <w:snapToGrid/>
          <w:color w:val="000000"/>
          <w:sz w:val="18"/>
          <w:szCs w:val="18"/>
          <w:lang w:val="en-CA"/>
        </w:rPr>
      </w:pPr>
    </w:p>
    <w:p w14:paraId="6898D818" w14:textId="6B960336" w:rsid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AF0A86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December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18,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2018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Tax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Canada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case,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considered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whether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new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housing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rebate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available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taxpayer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sold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newly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developed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property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shortly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lastRenderedPageBreak/>
        <w:t>after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taking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possession</w:t>
      </w:r>
      <w:r w:rsidRPr="00AF0A86">
        <w:rPr>
          <w:rFonts w:ascii="Arial" w:hAnsi="Arial" w:cs="Arial"/>
          <w:color w:val="000000"/>
          <w:sz w:val="18"/>
          <w:szCs w:val="18"/>
        </w:rPr>
        <w:t>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taxpayer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entered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agreement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purchase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2012,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took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possession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two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years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later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when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building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completed,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sold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three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months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later.</w:t>
      </w:r>
    </w:p>
    <w:p w14:paraId="1C0643A8" w14:textId="77777777" w:rsidR="00AF0A86" w:rsidRP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4AA70DC6" w14:textId="73FDCE01" w:rsidR="00AF0A86" w:rsidRDefault="00AE5A69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115B893" wp14:editId="6B5D43C5">
            <wp:simplePos x="0" y="0"/>
            <wp:positionH relativeFrom="column">
              <wp:posOffset>2056765</wp:posOffset>
            </wp:positionH>
            <wp:positionV relativeFrom="paragraph">
              <wp:posOffset>22225</wp:posOffset>
            </wp:positionV>
            <wp:extent cx="1231265" cy="998855"/>
            <wp:effectExtent l="0" t="0" r="0" b="0"/>
            <wp:wrapSquare wrapText="bothSides"/>
            <wp:docPr id="267" name="Picture 267" descr="Sca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Scap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A86"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qualify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rebate,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purchaser,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person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related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purchaser,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must,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time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they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become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liable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purchase,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intend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to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use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property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their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primary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place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residence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Also,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taxpayer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related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person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must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either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first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individual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occupy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it,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sell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property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an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exempt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supply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before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occupied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by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b/>
          <w:color w:val="000000"/>
          <w:sz w:val="18"/>
          <w:szCs w:val="18"/>
        </w:rPr>
        <w:t>any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person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(normally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meaning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simply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sold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before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anyone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moves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="00AF0A86" w:rsidRPr="00AF0A86">
        <w:rPr>
          <w:rFonts w:ascii="Arial" w:hAnsi="Arial" w:cs="Arial"/>
          <w:color w:val="000000"/>
          <w:sz w:val="18"/>
          <w:szCs w:val="18"/>
        </w:rPr>
        <w:t>in).</w:t>
      </w:r>
    </w:p>
    <w:p w14:paraId="33E06F45" w14:textId="77777777" w:rsidR="00AF0A86" w:rsidRP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b/>
          <w:bCs w:val="0"/>
          <w:color w:val="000000"/>
          <w:sz w:val="18"/>
          <w:szCs w:val="18"/>
        </w:rPr>
      </w:pPr>
    </w:p>
    <w:p w14:paraId="228A0595" w14:textId="797E9B0E" w:rsid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F0A86">
        <w:rPr>
          <w:rFonts w:ascii="Arial" w:hAnsi="Arial" w:cs="Arial"/>
          <w:b/>
          <w:color w:val="000000"/>
          <w:sz w:val="18"/>
          <w:szCs w:val="18"/>
        </w:rPr>
        <w:t>Condition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1: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Initial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Intention</w:t>
      </w:r>
    </w:p>
    <w:p w14:paraId="05C844D7" w14:textId="0FB39441" w:rsidR="00AF0A86" w:rsidRP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following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non-exhaustive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list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factors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evaluate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when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considering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original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intention:</w:t>
      </w:r>
    </w:p>
    <w:p w14:paraId="07578BB1" w14:textId="77777777" w:rsidR="00A05645" w:rsidRDefault="00AF0A86" w:rsidP="00A05645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 w:rsidRPr="00A05645">
        <w:rPr>
          <w:rFonts w:ascii="Arial" w:hAnsi="Arial" w:cs="Arial"/>
          <w:color w:val="000000"/>
          <w:sz w:val="18"/>
          <w:szCs w:val="18"/>
        </w:rPr>
        <w:t>demarcation</w:t>
      </w:r>
      <w:r w:rsidR="003B26B7" w:rsidRPr="00A0564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</w:rPr>
        <w:t>of</w:t>
      </w:r>
      <w:r w:rsidR="003B26B7" w:rsidRPr="00A0564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</w:rPr>
        <w:t>primary</w:t>
      </w:r>
      <w:r w:rsidR="003B26B7" w:rsidRPr="00A0564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</w:rPr>
        <w:t>place</w:t>
      </w:r>
      <w:r w:rsidR="003B26B7" w:rsidRPr="00A0564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</w:rPr>
        <w:t>of</w:t>
      </w:r>
      <w:r w:rsidR="003B26B7" w:rsidRPr="00A0564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</w:rPr>
        <w:t>residence</w:t>
      </w:r>
      <w:r w:rsidR="003B26B7" w:rsidRPr="00A0564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</w:rPr>
        <w:t>by</w:t>
      </w:r>
      <w:r w:rsidR="003B26B7" w:rsidRPr="00A0564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</w:rPr>
        <w:t>change</w:t>
      </w:r>
      <w:r w:rsidR="003B26B7" w:rsidRPr="00A0564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</w:rPr>
        <w:t>of</w:t>
      </w:r>
      <w:r w:rsidR="003B26B7" w:rsidRPr="00A0564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</w:rPr>
        <w:t>address;</w:t>
      </w:r>
    </w:p>
    <w:p w14:paraId="16437C53" w14:textId="77777777" w:rsidR="00A05645" w:rsidRPr="00A05645" w:rsidRDefault="00AF0A86" w:rsidP="00A05645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relocation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sufficient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personal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effects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rebate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property;</w:t>
      </w:r>
    </w:p>
    <w:p w14:paraId="6D2F67A8" w14:textId="77777777" w:rsidR="00A05645" w:rsidRPr="00A05645" w:rsidRDefault="00AF0A86" w:rsidP="00A05645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 w:rsidRPr="00A05645">
        <w:rPr>
          <w:rFonts w:ascii="Arial" w:hAnsi="Arial" w:cs="Arial"/>
          <w:sz w:val="18"/>
          <w:szCs w:val="18"/>
        </w:rPr>
        <w:t>if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the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buyer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never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moved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in,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was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there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cogent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evidence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that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the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original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plan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to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live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in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the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property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was</w:t>
      </w:r>
      <w:r w:rsidR="003B26B7" w:rsidRPr="00A05645">
        <w:rPr>
          <w:rFonts w:ascii="Arial" w:hAnsi="Arial" w:cs="Arial"/>
          <w:sz w:val="18"/>
          <w:szCs w:val="18"/>
        </w:rPr>
        <w:t xml:space="preserve"> </w:t>
      </w:r>
      <w:r w:rsidRPr="00A05645">
        <w:rPr>
          <w:rFonts w:ascii="Arial" w:hAnsi="Arial" w:cs="Arial"/>
          <w:sz w:val="18"/>
          <w:szCs w:val="18"/>
        </w:rPr>
        <w:t>frustrated?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;</w:t>
      </w:r>
    </w:p>
    <w:p w14:paraId="2BCDD566" w14:textId="77777777" w:rsidR="00A05645" w:rsidRPr="00A05645" w:rsidRDefault="00AF0A86" w:rsidP="00A05645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permanent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occupant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insurance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versus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seasonal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or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rental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coverage;</w:t>
      </w:r>
    </w:p>
    <w:p w14:paraId="4A2BEEBD" w14:textId="77777777" w:rsidR="00A05645" w:rsidRPr="00A05645" w:rsidRDefault="00AF0A86" w:rsidP="00A05645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disposition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previous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primary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residence;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and</w:t>
      </w:r>
    </w:p>
    <w:p w14:paraId="7FE3A666" w14:textId="322ED847" w:rsidR="00AF0A86" w:rsidRPr="00A05645" w:rsidRDefault="00AF0A86" w:rsidP="00A05645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if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dual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occupancy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continues,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then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rebate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property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must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more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frequently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occupied,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more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convenient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third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party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locations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such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as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work,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have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more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convenient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amenities,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and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be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more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suitable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to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needs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of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the</w:t>
      </w:r>
      <w:r w:rsidR="003B26B7"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 xml:space="preserve"> </w:t>
      </w:r>
      <w:r w:rsidRPr="00A05645">
        <w:rPr>
          <w:rFonts w:ascii="Arial" w:hAnsi="Arial" w:cs="Arial"/>
          <w:color w:val="000000"/>
          <w:sz w:val="18"/>
          <w:szCs w:val="18"/>
          <w:lang w:val="en-CA" w:eastAsia="en-CA"/>
        </w:rPr>
        <w:t>taxpayer.</w:t>
      </w:r>
    </w:p>
    <w:p w14:paraId="5B738413" w14:textId="77777777" w:rsidR="00AF0A86" w:rsidRPr="00AF0A86" w:rsidRDefault="00AF0A86" w:rsidP="00AF0A86">
      <w:pPr>
        <w:shd w:val="clear" w:color="auto" w:fill="FFFFFF"/>
        <w:spacing w:after="0"/>
        <w:ind w:left="284"/>
        <w:rPr>
          <w:rFonts w:ascii="Arial" w:hAnsi="Arial" w:cs="Arial"/>
          <w:color w:val="000000"/>
          <w:sz w:val="18"/>
          <w:szCs w:val="18"/>
          <w:lang w:val="en-CA" w:eastAsia="en-CA"/>
        </w:rPr>
      </w:pPr>
    </w:p>
    <w:p w14:paraId="799EB1D4" w14:textId="7E8B62ED" w:rsid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taxpayer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argued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frustration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original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intent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listed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c)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above.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particular,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taxpayer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purchase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occurred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result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a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divorce</w:t>
      </w:r>
      <w:r w:rsidRPr="00AF0A86">
        <w:rPr>
          <w:rFonts w:ascii="Arial" w:hAnsi="Arial" w:cs="Arial"/>
          <w:color w:val="000000"/>
          <w:sz w:val="18"/>
          <w:szCs w:val="18"/>
        </w:rPr>
        <w:t>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ex-spouse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did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children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live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same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house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taxpayer’s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new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partner.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Therefore,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new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residence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required.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However,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requirement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later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waived,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which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frustrated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taxpayer’s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original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intent.</w:t>
      </w:r>
    </w:p>
    <w:p w14:paraId="29B9A3CF" w14:textId="77777777" w:rsidR="00AF0A86" w:rsidRP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5819058E" w14:textId="64DDC46E" w:rsid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found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conflicting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testimony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insufficient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proof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separation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requirement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(and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subsequent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removal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condition</w:t>
      </w:r>
      <w:r w:rsidRPr="00AF0A86">
        <w:rPr>
          <w:rFonts w:ascii="Arial" w:hAnsi="Arial" w:cs="Arial"/>
          <w:color w:val="000000"/>
          <w:sz w:val="18"/>
          <w:szCs w:val="18"/>
        </w:rPr>
        <w:t>)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and,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therefore,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able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find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original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intent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live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location.</w:t>
      </w:r>
    </w:p>
    <w:p w14:paraId="677E6E57" w14:textId="77777777" w:rsidR="00AF0A86" w:rsidRP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57395E92" w14:textId="632C4BC3" w:rsid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F0A86">
        <w:rPr>
          <w:rFonts w:ascii="Arial" w:hAnsi="Arial" w:cs="Arial"/>
          <w:b/>
          <w:color w:val="000000"/>
          <w:sz w:val="18"/>
          <w:szCs w:val="18"/>
        </w:rPr>
        <w:t>Condition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2: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Occupy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Eligible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Sale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(exempt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supply)</w:t>
      </w:r>
    </w:p>
    <w:p w14:paraId="52F6F605" w14:textId="3FF3362C" w:rsid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AF0A86">
        <w:rPr>
          <w:rFonts w:ascii="Arial" w:hAnsi="Arial" w:cs="Arial"/>
          <w:color w:val="000000"/>
          <w:sz w:val="18"/>
          <w:szCs w:val="18"/>
        </w:rPr>
        <w:t>Although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argued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taxpayer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originally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occupied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home,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no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receipts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moving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expenses,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property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sale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listing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described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“unoccupied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and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never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used”</w:t>
      </w:r>
      <w:r w:rsidRPr="00AF0A86">
        <w:rPr>
          <w:rFonts w:ascii="Arial" w:hAnsi="Arial" w:cs="Arial"/>
          <w:color w:val="000000"/>
          <w:sz w:val="18"/>
          <w:szCs w:val="18"/>
        </w:rPr>
        <w:t>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listed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short-term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rental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Airbnb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two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months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after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possession.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Further,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taxpayer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living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new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spouse’s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residence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time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acquisition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insufficient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evidence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move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had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been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made.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such,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determined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not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first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occupied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by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taxpayer</w:t>
      </w:r>
      <w:r w:rsidRPr="00AF0A86">
        <w:rPr>
          <w:rFonts w:ascii="Arial" w:hAnsi="Arial" w:cs="Arial"/>
          <w:color w:val="000000"/>
          <w:sz w:val="18"/>
          <w:szCs w:val="18"/>
        </w:rPr>
        <w:t>.</w:t>
      </w:r>
    </w:p>
    <w:p w14:paraId="7B1E4921" w14:textId="77777777" w:rsidR="00AF0A86" w:rsidRP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67490B0F" w14:textId="742FEB7D" w:rsid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also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found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property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not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sold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as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an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exempt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supply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before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occupied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any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person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but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did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give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any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specific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reasons.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While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did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specifically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list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reason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meeting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exempt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sale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possibility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condition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2,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did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mention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least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one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rental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property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Airbnb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prior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sale.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uncertain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whether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offended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exempt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supply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possibility.</w:t>
      </w:r>
    </w:p>
    <w:p w14:paraId="1642FACB" w14:textId="77777777" w:rsidR="00AF0A86" w:rsidRP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62A9E248" w14:textId="17CE6A57" w:rsidR="00AF0A86" w:rsidRPr="00AF0A86" w:rsidRDefault="00AF0A86" w:rsidP="00AF0A86">
      <w:pPr>
        <w:pStyle w:val="Heading3"/>
        <w:shd w:val="clear" w:color="auto" w:fill="FFFFFF"/>
        <w:spacing w:before="0" w:after="0"/>
        <w:ind w:left="284"/>
        <w:rPr>
          <w:rFonts w:ascii="Arial" w:hAnsi="Arial" w:cs="Arial"/>
          <w:i/>
          <w:color w:val="000000"/>
          <w:sz w:val="18"/>
          <w:szCs w:val="18"/>
          <w:lang w:val="en-CA"/>
        </w:rPr>
      </w:pPr>
      <w:r w:rsidRPr="00AF0A86">
        <w:rPr>
          <w:rFonts w:ascii="Arial" w:hAnsi="Arial" w:cs="Arial"/>
          <w:bCs w:val="0"/>
          <w:i/>
          <w:color w:val="000000"/>
          <w:sz w:val="18"/>
          <w:szCs w:val="18"/>
        </w:rPr>
        <w:t>ACTION</w:t>
      </w:r>
      <w:r w:rsidR="003B26B7">
        <w:rPr>
          <w:rFonts w:ascii="Arial" w:hAnsi="Arial" w:cs="Arial"/>
          <w:bCs w:val="0"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Cs w:val="0"/>
          <w:i/>
          <w:color w:val="000000"/>
          <w:sz w:val="18"/>
          <w:szCs w:val="18"/>
        </w:rPr>
        <w:t>ITEM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: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In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order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to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make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the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claim,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ensure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that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both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conditions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are,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or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will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be,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met.</w:t>
      </w:r>
      <w:r w:rsidR="00D65163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If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one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will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not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be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met,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consider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whether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the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GST/HST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new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residential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rental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rebate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will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be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available</w:t>
      </w:r>
      <w:r w:rsidR="003B26B7">
        <w:rPr>
          <w:rFonts w:ascii="Arial" w:hAnsi="Arial" w:cs="Arial"/>
          <w:i/>
          <w:color w:val="000000"/>
          <w:sz w:val="18"/>
          <w:szCs w:val="18"/>
          <w:lang w:val="en-CA"/>
        </w:rPr>
        <w:t xml:space="preserve"> </w:t>
      </w:r>
      <w:r w:rsidRPr="00AF0A86">
        <w:rPr>
          <w:rFonts w:ascii="Arial" w:hAnsi="Arial" w:cs="Arial"/>
          <w:i/>
          <w:color w:val="000000"/>
          <w:sz w:val="18"/>
          <w:szCs w:val="18"/>
          <w:lang w:val="en-CA"/>
        </w:rPr>
        <w:t>instead.</w:t>
      </w:r>
    </w:p>
    <w:p w14:paraId="0993B05B" w14:textId="531951FE" w:rsidR="00AF0A86" w:rsidRPr="007E5307" w:rsidRDefault="00AF0A86" w:rsidP="00AF0A86">
      <w:pPr>
        <w:pStyle w:val="Section"/>
      </w:pPr>
      <w:r w:rsidRPr="00AF0A86">
        <w:t>SHARED</w:t>
      </w:r>
      <w:r w:rsidR="003B26B7">
        <w:t xml:space="preserve"> </w:t>
      </w:r>
      <w:r w:rsidRPr="00AF0A86">
        <w:t>CUSTODY</w:t>
      </w:r>
      <w:r w:rsidR="003B26B7">
        <w:t xml:space="preserve"> </w:t>
      </w:r>
      <w:r w:rsidRPr="00AF0A86">
        <w:t>OF</w:t>
      </w:r>
      <w:r w:rsidR="003B26B7">
        <w:t xml:space="preserve"> </w:t>
      </w:r>
      <w:r w:rsidRPr="00AF0A86">
        <w:t>A</w:t>
      </w:r>
      <w:r w:rsidR="003B26B7">
        <w:t xml:space="preserve"> </w:t>
      </w:r>
      <w:r w:rsidRPr="00AF0A86">
        <w:t>CHILD</w:t>
      </w:r>
      <w:r w:rsidRPr="007E5307">
        <w:t>:</w:t>
      </w:r>
      <w:r w:rsidR="003B26B7">
        <w:t xml:space="preserve"> </w:t>
      </w:r>
      <w:r w:rsidRPr="00AF0A86">
        <w:t>The</w:t>
      </w:r>
      <w:r w:rsidR="003B26B7">
        <w:t xml:space="preserve"> </w:t>
      </w:r>
      <w:r w:rsidRPr="00AF0A86">
        <w:t>“Equal</w:t>
      </w:r>
      <w:r w:rsidR="003B26B7">
        <w:t xml:space="preserve"> </w:t>
      </w:r>
      <w:r w:rsidRPr="00AF0A86">
        <w:t>or</w:t>
      </w:r>
      <w:r w:rsidR="003B26B7">
        <w:t xml:space="preserve"> </w:t>
      </w:r>
      <w:r w:rsidRPr="00AF0A86">
        <w:t>Near</w:t>
      </w:r>
      <w:r w:rsidR="003B26B7">
        <w:t xml:space="preserve"> </w:t>
      </w:r>
      <w:r w:rsidRPr="00AF0A86">
        <w:t>Equal”</w:t>
      </w:r>
      <w:r w:rsidR="003B26B7">
        <w:t xml:space="preserve"> </w:t>
      </w:r>
      <w:r w:rsidRPr="00AF0A86">
        <w:t>Issue</w:t>
      </w:r>
    </w:p>
    <w:p w14:paraId="01E156DF" w14:textId="4FC38320" w:rsidR="00AF0A86" w:rsidRDefault="00AF0A86" w:rsidP="00AF0A86">
      <w:pPr>
        <w:spacing w:after="0"/>
        <w:ind w:right="6"/>
        <w:rPr>
          <w:rFonts w:ascii="Arial" w:hAnsi="Arial" w:cs="Arial"/>
          <w:snapToGrid/>
          <w:color w:val="000000"/>
          <w:sz w:val="18"/>
          <w:szCs w:val="18"/>
          <w:lang w:val="en-CA"/>
        </w:rPr>
      </w:pPr>
    </w:p>
    <w:p w14:paraId="6709CBDA" w14:textId="0E74D7BC" w:rsidR="00AF0A86" w:rsidRPr="00AF0A86" w:rsidRDefault="00AE5A69" w:rsidP="00AF0A86">
      <w:pPr>
        <w:pStyle w:val="NoSpacing"/>
        <w:ind w:left="284"/>
        <w:jc w:val="both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C6BC972" wp14:editId="2D862637">
            <wp:simplePos x="0" y="0"/>
            <wp:positionH relativeFrom="column">
              <wp:posOffset>2269490</wp:posOffset>
            </wp:positionH>
            <wp:positionV relativeFrom="paragraph">
              <wp:posOffset>39370</wp:posOffset>
            </wp:positionV>
            <wp:extent cx="1008380" cy="1190625"/>
            <wp:effectExtent l="0" t="0" r="0" b="0"/>
            <wp:wrapSquare wrapText="bothSides"/>
            <wp:docPr id="268" name="Picture 268" descr="famil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family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Certain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tax</w:t>
      </w:r>
      <w:r w:rsidR="003B26B7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benefits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,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such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as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Canada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child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benefit,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GST/HST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rebate,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and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recently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implemented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federal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carbon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tax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incentive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(where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applicable)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are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normally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paid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entirely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parent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with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whom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child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primarily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resides.</w:t>
      </w:r>
      <w:r w:rsidR="00D65163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Where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child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resides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with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parents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on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an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equal</w:t>
      </w:r>
      <w:r w:rsidR="003B26B7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or</w:t>
      </w:r>
      <w:r w:rsidR="003B26B7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near</w:t>
      </w:r>
      <w:r w:rsidR="003B26B7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equal</w:t>
      </w:r>
      <w:r w:rsidR="003B26B7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basis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,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each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parent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is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entitled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to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half</w:t>
      </w:r>
      <w:r w:rsidR="003B26B7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of</w:t>
      </w:r>
      <w:r w:rsidR="003B26B7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>credits/benefits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which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would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be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available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if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the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child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resided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primarily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with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  <w:r w:rsidR="00AF0A86" w:rsidRPr="00AF0A8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them.</w:t>
      </w:r>
      <w:r w:rsidR="003B26B7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</w:t>
      </w:r>
    </w:p>
    <w:p w14:paraId="7DDE4A53" w14:textId="5B20DD14" w:rsidR="00AF0A86" w:rsidRPr="00AF0A86" w:rsidRDefault="003B26B7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53D65414" w14:textId="104D46D5" w:rsidR="00AF0A86" w:rsidRPr="008E3A4B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sz w:val="18"/>
          <w:szCs w:val="18"/>
        </w:rPr>
      </w:pP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March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27,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2019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Federal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Appeal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case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addressed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proportion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time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each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parent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required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reside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child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order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meet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“equal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near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equal”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condition</w:t>
      </w:r>
      <w:r w:rsidRPr="00A05645">
        <w:rPr>
          <w:rFonts w:ascii="Arial" w:hAnsi="Arial" w:cs="Arial"/>
          <w:color w:val="000000"/>
          <w:sz w:val="18"/>
          <w:szCs w:val="18"/>
        </w:rPr>
        <w:t>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various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lower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decisions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consistently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used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“time”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as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a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basis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determination.</w:t>
      </w:r>
      <w:r w:rsidR="00D65163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also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while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proportion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time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residing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child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considered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“equal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near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equal”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varied,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never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accepted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below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40%.</w:t>
      </w:r>
    </w:p>
    <w:p w14:paraId="60645BE7" w14:textId="1B23353C" w:rsidR="00AF0A86" w:rsidRP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AF0A86">
        <w:rPr>
          <w:rFonts w:ascii="Arial" w:hAnsi="Arial" w:cs="Arial"/>
          <w:color w:val="000000"/>
          <w:sz w:val="18"/>
          <w:szCs w:val="18"/>
        </w:rPr>
        <w:br/>
        <w:t>While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40%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legislated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threshold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determining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shared-custody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status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Federal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Child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Support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Guidelines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(FCSG),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found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determination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“equal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near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equal”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status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purposes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benefits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should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made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without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reference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FCSG.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determined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income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definition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required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percentage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time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child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must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able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rounded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off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less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than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50%</w:t>
      </w:r>
      <w:r w:rsidRPr="00AF0A86">
        <w:rPr>
          <w:rFonts w:ascii="Arial" w:hAnsi="Arial" w:cs="Arial"/>
          <w:color w:val="000000"/>
          <w:sz w:val="18"/>
          <w:szCs w:val="18"/>
        </w:rPr>
        <w:t>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Percentages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should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rounded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to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nearest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whole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number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multiple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10</w:t>
      </w:r>
      <w:r w:rsidRPr="00AF0A86">
        <w:rPr>
          <w:rFonts w:ascii="Arial" w:hAnsi="Arial" w:cs="Arial"/>
          <w:color w:val="000000"/>
          <w:sz w:val="18"/>
          <w:szCs w:val="18"/>
        </w:rPr>
        <w:t>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other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words,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44%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rounded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40%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while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48%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rounded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50%.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result,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minimum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45%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required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meet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income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definition.</w:t>
      </w:r>
    </w:p>
    <w:p w14:paraId="0526A88E" w14:textId="77777777" w:rsidR="00AF0A86" w:rsidRPr="008E3A4B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sz w:val="18"/>
          <w:szCs w:val="18"/>
        </w:rPr>
      </w:pPr>
    </w:p>
    <w:p w14:paraId="371CF7D3" w14:textId="4472F622" w:rsid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  <w:r w:rsidRPr="00AF0A86">
        <w:rPr>
          <w:rFonts w:ascii="Arial" w:hAnsi="Arial" w:cs="Arial"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highest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Court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make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determination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issue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thus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far,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which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means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binding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precedent.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While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previous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decisions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commonly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accepted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threshold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lastRenderedPageBreak/>
        <w:t>approximately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40%</w:t>
      </w:r>
      <w:r w:rsidRPr="00AF0A86">
        <w:rPr>
          <w:rFonts w:ascii="Arial" w:hAnsi="Arial" w:cs="Arial"/>
          <w:color w:val="000000"/>
          <w:sz w:val="18"/>
          <w:szCs w:val="18"/>
        </w:rPr>
        <w:t>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case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clearly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states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minimum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45%</w:t>
      </w:r>
      <w:r w:rsidRPr="00AF0A86">
        <w:rPr>
          <w:rFonts w:ascii="Arial" w:hAnsi="Arial" w:cs="Arial"/>
          <w:color w:val="000000"/>
          <w:sz w:val="18"/>
          <w:szCs w:val="18"/>
        </w:rPr>
        <w:t>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such,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there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5%</w:t>
      </w:r>
      <w:r w:rsidR="003B26B7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color w:val="000000"/>
          <w:sz w:val="18"/>
          <w:szCs w:val="18"/>
        </w:rPr>
        <w:t>spread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between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shared-custody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definition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law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(residing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child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near-equal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basis)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definition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shared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custody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arrangement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under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FCSG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(which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explicitly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requires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physical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custody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child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least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40%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time).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means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that,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example,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child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spends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42%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their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time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one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parent,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and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58%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other,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shared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custody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for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FCSG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purposes,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but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parent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whom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child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spends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58%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their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time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could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entitled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to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100%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of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benefits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determined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under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the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Income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Tax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color w:val="000000"/>
          <w:sz w:val="18"/>
          <w:szCs w:val="18"/>
        </w:rPr>
        <w:t>Act.</w:t>
      </w:r>
      <w:r w:rsidR="003B26B7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64C8111A" w14:textId="77777777" w:rsidR="00AF0A86" w:rsidRP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18"/>
          <w:szCs w:val="18"/>
        </w:rPr>
      </w:pPr>
    </w:p>
    <w:p w14:paraId="6D5C21E1" w14:textId="2C2B6B00" w:rsidR="00AF0A86" w:rsidRPr="00AF0A86" w:rsidRDefault="00AF0A86" w:rsidP="00AF0A86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Style w:val="Strong"/>
          <w:rFonts w:ascii="Arial" w:hAnsi="Arial" w:cs="Arial"/>
          <w:b w:val="0"/>
          <w:bCs/>
          <w:i/>
          <w:color w:val="000000"/>
          <w:sz w:val="18"/>
          <w:szCs w:val="18"/>
        </w:rPr>
      </w:pPr>
      <w:r w:rsidRPr="00AF0A86">
        <w:rPr>
          <w:rFonts w:ascii="Arial" w:hAnsi="Arial" w:cs="Arial"/>
          <w:b/>
          <w:i/>
          <w:color w:val="000000"/>
          <w:sz w:val="18"/>
          <w:szCs w:val="18"/>
        </w:rPr>
        <w:t>ACTION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ITEM: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Be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aware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that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eligibility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for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Canada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child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benefit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may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change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where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child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is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residing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with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one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parent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between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40%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and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45%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of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the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time.</w:t>
      </w:r>
      <w:r w:rsidR="00D65163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This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change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should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also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be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considered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in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future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separation</w:t>
      </w:r>
      <w:r w:rsidR="003B26B7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r w:rsidRPr="00AF0A86">
        <w:rPr>
          <w:rFonts w:ascii="Arial" w:hAnsi="Arial" w:cs="Arial"/>
          <w:b/>
          <w:i/>
          <w:color w:val="000000"/>
          <w:sz w:val="18"/>
          <w:szCs w:val="18"/>
        </w:rPr>
        <w:t>agreements.</w:t>
      </w:r>
    </w:p>
    <w:p w14:paraId="7FB2FE5E" w14:textId="77777777" w:rsidR="00821E51" w:rsidRPr="00AF0A86" w:rsidRDefault="00821E51" w:rsidP="00821E51">
      <w:pPr>
        <w:spacing w:after="0"/>
        <w:ind w:left="284"/>
        <w:rPr>
          <w:rFonts w:ascii="Arial" w:hAnsi="Arial" w:cs="Arial"/>
          <w:sz w:val="18"/>
          <w:szCs w:val="18"/>
        </w:rPr>
      </w:pPr>
    </w:p>
    <w:p w14:paraId="43435CA5" w14:textId="77777777" w:rsidR="00821E51" w:rsidRPr="00821E51" w:rsidRDefault="00821E51" w:rsidP="00821E51"/>
    <w:p w14:paraId="4A1132C3" w14:textId="5B3DEEC4" w:rsidR="00371AC0" w:rsidRDefault="00371AC0" w:rsidP="00371AC0">
      <w:pPr>
        <w:spacing w:after="0"/>
        <w:ind w:right="6"/>
        <w:rPr>
          <w:rFonts w:ascii="Arial" w:hAnsi="Arial" w:cs="Arial"/>
          <w:snapToGrid/>
          <w:color w:val="000000"/>
          <w:sz w:val="18"/>
          <w:szCs w:val="18"/>
          <w:lang w:val="en-CA"/>
        </w:rPr>
      </w:pPr>
    </w:p>
    <w:p w14:paraId="71FDAB11" w14:textId="77777777" w:rsidR="001E4E27" w:rsidRDefault="001E4E27" w:rsidP="00371AC0">
      <w:pPr>
        <w:spacing w:after="0"/>
        <w:ind w:right="6"/>
        <w:rPr>
          <w:rFonts w:ascii="Arial" w:hAnsi="Arial" w:cs="Arial"/>
          <w:snapToGrid/>
          <w:color w:val="000000"/>
          <w:sz w:val="18"/>
          <w:szCs w:val="18"/>
          <w:lang w:val="en-CA"/>
        </w:rPr>
      </w:pPr>
    </w:p>
    <w:p w14:paraId="632EF632" w14:textId="77777777" w:rsidR="006A40A0" w:rsidRPr="00F4499C" w:rsidRDefault="006A40A0" w:rsidP="00F4499C">
      <w:pPr>
        <w:pStyle w:val="NormalWeb"/>
        <w:spacing w:before="0" w:beforeAutospacing="0" w:after="0" w:afterAutospacing="0"/>
        <w:ind w:left="284"/>
        <w:jc w:val="both"/>
        <w:rPr>
          <w:rFonts w:ascii="Arial" w:hAnsi="Arial" w:cs="Arial"/>
          <w:b/>
          <w:i/>
          <w:color w:val="000000"/>
          <w:sz w:val="18"/>
          <w:szCs w:val="18"/>
        </w:rPr>
        <w:sectPr w:rsidR="006A40A0" w:rsidRPr="00F4499C">
          <w:endnotePr>
            <w:numFmt w:val="decimal"/>
          </w:endnotePr>
          <w:type w:val="continuous"/>
          <w:pgSz w:w="12240" w:h="15840" w:code="1"/>
          <w:pgMar w:top="1296" w:right="720" w:bottom="2592" w:left="720" w:header="720" w:footer="614" w:gutter="0"/>
          <w:cols w:num="2" w:space="431"/>
          <w:noEndnote/>
        </w:sectPr>
      </w:pPr>
    </w:p>
    <w:p w14:paraId="1BA7C25E" w14:textId="4466F2B0" w:rsidR="00582A34" w:rsidRPr="002A555F" w:rsidRDefault="00AE5A69" w:rsidP="002529C6">
      <w:pPr>
        <w:tabs>
          <w:tab w:val="left" w:pos="1139"/>
        </w:tabs>
        <w:spacing w:after="0"/>
        <w:rPr>
          <w:sz w:val="2"/>
          <w:szCs w:val="2"/>
        </w:rPr>
      </w:pPr>
      <w:r>
        <w:rPr>
          <w:rFonts w:ascii="Arial" w:hAnsi="Arial" w:cs="Arial"/>
          <w:b/>
          <w:i/>
          <w:noProof/>
          <w:sz w:val="18"/>
          <w:szCs w:val="18"/>
          <w:lang w:val="en-CA" w:eastAsia="en-CA"/>
        </w:rPr>
        <mc:AlternateContent>
          <mc:Choice Requires="wps">
            <w:drawing>
              <wp:anchor distT="91440" distB="91440" distL="274320" distR="274320" simplePos="0" relativeHeight="251654144" behindDoc="0" locked="0" layoutInCell="1" allowOverlap="1" wp14:anchorId="71E04255" wp14:editId="6A511A32">
                <wp:simplePos x="0" y="0"/>
                <wp:positionH relativeFrom="page">
                  <wp:posOffset>770890</wp:posOffset>
                </wp:positionH>
                <wp:positionV relativeFrom="paragraph">
                  <wp:posOffset>1818005</wp:posOffset>
                </wp:positionV>
                <wp:extent cx="6334125" cy="1110615"/>
                <wp:effectExtent l="18415" t="19685" r="19685" b="12700"/>
                <wp:wrapTight wrapText="bothSides">
                  <wp:wrapPolygon edited="0">
                    <wp:start x="-65" y="-136"/>
                    <wp:lineTo x="-65" y="21600"/>
                    <wp:lineTo x="21665" y="21600"/>
                    <wp:lineTo x="21665" y="-136"/>
                    <wp:lineTo x="-65" y="-136"/>
                  </wp:wrapPolygon>
                </wp:wrapTight>
                <wp:docPr id="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1106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3CD5A" w14:textId="2ACF9E9E" w:rsidR="008B6DF1" w:rsidRDefault="008B6DF1" w:rsidP="002A555F">
                            <w:pPr>
                              <w:pStyle w:val="Body"/>
                              <w:spacing w:after="0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preceding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information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educational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purposes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only.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impossible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include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all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situations,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circumstances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exceptions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newsletter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such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this,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further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review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should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done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by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qualified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professional.</w:t>
                            </w:r>
                          </w:p>
                          <w:p w14:paraId="6E69BD40" w14:textId="77777777" w:rsidR="008B6DF1" w:rsidRPr="002A555F" w:rsidRDefault="008B6DF1" w:rsidP="002A555F">
                            <w:pPr>
                              <w:pStyle w:val="Body"/>
                              <w:spacing w:after="0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</w:p>
                          <w:p w14:paraId="698E2BFF" w14:textId="15211E98" w:rsidR="008B6DF1" w:rsidRDefault="008B6DF1" w:rsidP="002A555F">
                            <w:pPr>
                              <w:pStyle w:val="Body"/>
                              <w:spacing w:after="0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N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individual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organization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involved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either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preparation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distribution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this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letter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accepts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any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contractual,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tortious,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any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other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form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liability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its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contents.</w:t>
                            </w:r>
                          </w:p>
                          <w:p w14:paraId="0E3AB746" w14:textId="77777777" w:rsidR="008B6DF1" w:rsidRPr="002A555F" w:rsidRDefault="008B6DF1" w:rsidP="002A555F">
                            <w:pPr>
                              <w:pStyle w:val="Body"/>
                              <w:spacing w:after="0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</w:p>
                          <w:p w14:paraId="7D959F8A" w14:textId="318072CA" w:rsidR="008B6DF1" w:rsidRPr="00435536" w:rsidRDefault="008B6DF1" w:rsidP="002A555F">
                            <w:pPr>
                              <w:pStyle w:val="Body"/>
                              <w:spacing w:after="0"/>
                              <w:rPr>
                                <w:szCs w:val="18"/>
                              </w:rPr>
                            </w:pP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any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questions…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give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us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3F1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call</w:t>
                            </w:r>
                            <w:r w:rsidRPr="00A52A1B"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70166A4A" w14:textId="77777777" w:rsidR="008B6DF1" w:rsidRDefault="008B6DF1" w:rsidP="00E54C0A"/>
                          <w:p w14:paraId="26F88E26" w14:textId="77777777" w:rsidR="008B6DF1" w:rsidRDefault="008B6DF1" w:rsidP="00E54C0A"/>
                          <w:p w14:paraId="2872059F" w14:textId="77777777" w:rsidR="008B6DF1" w:rsidRDefault="008B6DF1" w:rsidP="00E54C0A"/>
                          <w:p w14:paraId="394E78FB" w14:textId="77777777" w:rsidR="008B6DF1" w:rsidRDefault="008B6DF1" w:rsidP="00E54C0A"/>
                          <w:p w14:paraId="12841552" w14:textId="77777777" w:rsidR="008B6DF1" w:rsidRDefault="008B6DF1" w:rsidP="00E54C0A"/>
                          <w:p w14:paraId="70329FFC" w14:textId="77777777" w:rsidR="008B6DF1" w:rsidRDefault="008B6DF1" w:rsidP="00E54C0A"/>
                          <w:p w14:paraId="61308566" w14:textId="77777777" w:rsidR="008B6DF1" w:rsidRDefault="008B6DF1" w:rsidP="00E54C0A"/>
                          <w:p w14:paraId="1D7A87D4" w14:textId="77777777" w:rsidR="008B6DF1" w:rsidRDefault="008B6DF1" w:rsidP="00E54C0A"/>
                          <w:p w14:paraId="00B98777" w14:textId="77777777" w:rsidR="008B6DF1" w:rsidRDefault="008B6DF1" w:rsidP="00E54C0A"/>
                          <w:p w14:paraId="688EA397" w14:textId="77777777" w:rsidR="008B6DF1" w:rsidRDefault="008B6DF1" w:rsidP="00E54C0A"/>
                          <w:p w14:paraId="4326BD03" w14:textId="77777777" w:rsidR="008B6DF1" w:rsidRDefault="008B6DF1" w:rsidP="00E54C0A"/>
                          <w:p w14:paraId="402DE346" w14:textId="77777777" w:rsidR="008B6DF1" w:rsidRDefault="008B6DF1" w:rsidP="00E54C0A"/>
                          <w:p w14:paraId="3B74BD56" w14:textId="77777777" w:rsidR="008B6DF1" w:rsidRDefault="008B6DF1" w:rsidP="00E54C0A"/>
                          <w:p w14:paraId="08905BF8" w14:textId="77777777" w:rsidR="008B6DF1" w:rsidRDefault="008B6DF1" w:rsidP="00E54C0A"/>
                          <w:p w14:paraId="2524F6C3" w14:textId="77777777" w:rsidR="008B6DF1" w:rsidRDefault="008B6DF1" w:rsidP="00E54C0A"/>
                          <w:p w14:paraId="161B5D20" w14:textId="77777777" w:rsidR="008B6DF1" w:rsidRDefault="008B6DF1" w:rsidP="00E54C0A"/>
                          <w:p w14:paraId="32D056A3" w14:textId="77777777" w:rsidR="008B6DF1" w:rsidRDefault="008B6DF1" w:rsidP="00E54C0A"/>
                          <w:p w14:paraId="7D988606" w14:textId="77777777" w:rsidR="008B6DF1" w:rsidRDefault="008B6DF1" w:rsidP="00E54C0A"/>
                          <w:p w14:paraId="5F5A9A13" w14:textId="77777777" w:rsidR="008B6DF1" w:rsidRDefault="008B6DF1" w:rsidP="00E54C0A"/>
                          <w:p w14:paraId="31D5BB85" w14:textId="77777777" w:rsidR="008B6DF1" w:rsidRDefault="008B6DF1" w:rsidP="00E54C0A"/>
                          <w:p w14:paraId="6F87B761" w14:textId="77777777" w:rsidR="008B6DF1" w:rsidRDefault="008B6DF1" w:rsidP="00E54C0A"/>
                          <w:p w14:paraId="4492EAD1" w14:textId="77777777" w:rsidR="008B6DF1" w:rsidRDefault="008B6DF1" w:rsidP="00E54C0A"/>
                          <w:p w14:paraId="53472107" w14:textId="77777777" w:rsidR="008B6DF1" w:rsidRDefault="008B6DF1" w:rsidP="00E54C0A"/>
                          <w:p w14:paraId="6ACADFDC" w14:textId="77777777" w:rsidR="008B6DF1" w:rsidRDefault="008B6DF1" w:rsidP="00E54C0A"/>
                          <w:p w14:paraId="03FADE5B" w14:textId="77777777" w:rsidR="008B6DF1" w:rsidRDefault="008B6DF1" w:rsidP="00E54C0A"/>
                          <w:p w14:paraId="4A30FE08" w14:textId="77777777" w:rsidR="008B6DF1" w:rsidRDefault="008B6DF1" w:rsidP="00E54C0A"/>
                          <w:p w14:paraId="548E62DB" w14:textId="77777777" w:rsidR="008B6DF1" w:rsidRDefault="008B6DF1" w:rsidP="00E54C0A"/>
                          <w:p w14:paraId="75733F40" w14:textId="77777777" w:rsidR="008B6DF1" w:rsidRDefault="008B6DF1" w:rsidP="00E54C0A"/>
                          <w:p w14:paraId="614E7654" w14:textId="77777777" w:rsidR="008B6DF1" w:rsidRDefault="008B6DF1" w:rsidP="00E54C0A"/>
                          <w:p w14:paraId="1A1E6CEE" w14:textId="77777777" w:rsidR="008B6DF1" w:rsidRDefault="008B6DF1" w:rsidP="00E54C0A"/>
                          <w:p w14:paraId="1C4595F8" w14:textId="77777777" w:rsidR="008B6DF1" w:rsidRDefault="008B6DF1" w:rsidP="00E54C0A"/>
                          <w:p w14:paraId="349704B7" w14:textId="77777777" w:rsidR="008B6DF1" w:rsidRDefault="008B6DF1" w:rsidP="00E54C0A"/>
                          <w:p w14:paraId="209CAE1C" w14:textId="77777777" w:rsidR="008B6DF1" w:rsidRDefault="008B6DF1" w:rsidP="00E54C0A"/>
                          <w:p w14:paraId="35D0228B" w14:textId="77777777" w:rsidR="008B6DF1" w:rsidRDefault="008B6DF1" w:rsidP="00E54C0A"/>
                          <w:p w14:paraId="0CC9F515" w14:textId="77777777" w:rsidR="008B6DF1" w:rsidRDefault="008B6DF1" w:rsidP="00E54C0A"/>
                          <w:p w14:paraId="3ACBDE27" w14:textId="77777777" w:rsidR="008B6DF1" w:rsidRDefault="008B6DF1" w:rsidP="00E54C0A"/>
                          <w:p w14:paraId="3A16487F" w14:textId="77777777" w:rsidR="008B6DF1" w:rsidRDefault="008B6DF1" w:rsidP="00E54C0A"/>
                          <w:p w14:paraId="03E8112C" w14:textId="77777777" w:rsidR="008B6DF1" w:rsidRDefault="008B6DF1" w:rsidP="00E54C0A"/>
                          <w:p w14:paraId="78E78113" w14:textId="77777777" w:rsidR="008B6DF1" w:rsidRDefault="008B6DF1" w:rsidP="00E54C0A"/>
                          <w:p w14:paraId="644FA9AA" w14:textId="77777777" w:rsidR="008B6DF1" w:rsidRDefault="008B6DF1" w:rsidP="00E54C0A"/>
                          <w:p w14:paraId="5F2CD106" w14:textId="77777777" w:rsidR="008B6DF1" w:rsidRDefault="008B6DF1" w:rsidP="00E54C0A"/>
                          <w:p w14:paraId="555BAD18" w14:textId="77777777" w:rsidR="008B6DF1" w:rsidRDefault="008B6DF1" w:rsidP="00E54C0A"/>
                          <w:p w14:paraId="390C4A5C" w14:textId="77777777" w:rsidR="008B6DF1" w:rsidRDefault="008B6DF1" w:rsidP="00E54C0A"/>
                          <w:p w14:paraId="278D80B1" w14:textId="77777777" w:rsidR="008B6DF1" w:rsidRDefault="008B6DF1" w:rsidP="00E54C0A"/>
                          <w:p w14:paraId="7A8ED4E6" w14:textId="77777777" w:rsidR="008B6DF1" w:rsidRDefault="008B6DF1" w:rsidP="00E54C0A"/>
                          <w:p w14:paraId="548A6A26" w14:textId="77777777" w:rsidR="008B6DF1" w:rsidRDefault="008B6DF1" w:rsidP="00E54C0A"/>
                          <w:p w14:paraId="5D17118A" w14:textId="77777777" w:rsidR="008B6DF1" w:rsidRDefault="008B6DF1" w:rsidP="00E54C0A"/>
                          <w:p w14:paraId="5908BDE3" w14:textId="77777777" w:rsidR="008B6DF1" w:rsidRDefault="008B6DF1" w:rsidP="00E54C0A"/>
                          <w:p w14:paraId="3F6996BD" w14:textId="77777777" w:rsidR="008B6DF1" w:rsidRDefault="008B6DF1" w:rsidP="00E54C0A"/>
                          <w:p w14:paraId="50C8B25E" w14:textId="77777777" w:rsidR="008B6DF1" w:rsidRDefault="008B6DF1" w:rsidP="00E54C0A"/>
                          <w:p w14:paraId="3E6F9498" w14:textId="77777777" w:rsidR="008B6DF1" w:rsidRDefault="008B6DF1" w:rsidP="00E54C0A"/>
                          <w:p w14:paraId="59A459E4" w14:textId="77777777" w:rsidR="008B6DF1" w:rsidRDefault="008B6DF1" w:rsidP="00E54C0A"/>
                          <w:p w14:paraId="11197565" w14:textId="77777777" w:rsidR="008B6DF1" w:rsidRDefault="008B6DF1" w:rsidP="00E54C0A"/>
                          <w:p w14:paraId="18B956F2" w14:textId="77777777" w:rsidR="008B6DF1" w:rsidRDefault="008B6DF1" w:rsidP="00E54C0A"/>
                          <w:p w14:paraId="19493EAF" w14:textId="77777777" w:rsidR="008B6DF1" w:rsidRDefault="008B6DF1" w:rsidP="00E54C0A"/>
                          <w:p w14:paraId="29F67EF7" w14:textId="77777777" w:rsidR="008B6DF1" w:rsidRDefault="008B6DF1" w:rsidP="00E54C0A"/>
                          <w:p w14:paraId="707196D4" w14:textId="77777777" w:rsidR="008B6DF1" w:rsidRDefault="008B6DF1" w:rsidP="00E54C0A"/>
                          <w:p w14:paraId="50B43FB2" w14:textId="77777777" w:rsidR="008B6DF1" w:rsidRDefault="008B6DF1" w:rsidP="00E54C0A"/>
                          <w:p w14:paraId="2DFC7318" w14:textId="77777777" w:rsidR="008B6DF1" w:rsidRDefault="008B6DF1" w:rsidP="00E54C0A"/>
                          <w:p w14:paraId="48D83AFB" w14:textId="77777777" w:rsidR="008B6DF1" w:rsidRDefault="008B6DF1" w:rsidP="00E54C0A"/>
                          <w:p w14:paraId="2A5B922A" w14:textId="77777777" w:rsidR="008B6DF1" w:rsidRDefault="008B6DF1" w:rsidP="00E54C0A"/>
                          <w:p w14:paraId="16032D14" w14:textId="77777777" w:rsidR="008B6DF1" w:rsidRDefault="008B6DF1" w:rsidP="00E54C0A"/>
                          <w:p w14:paraId="12E50740" w14:textId="77777777" w:rsidR="008B6DF1" w:rsidRDefault="008B6DF1" w:rsidP="00E54C0A"/>
                          <w:p w14:paraId="7753D174" w14:textId="77777777" w:rsidR="008B6DF1" w:rsidRDefault="008B6DF1" w:rsidP="00E54C0A"/>
                          <w:p w14:paraId="6597399D" w14:textId="77777777" w:rsidR="008B6DF1" w:rsidRDefault="008B6DF1" w:rsidP="00E54C0A"/>
                          <w:p w14:paraId="758A1A38" w14:textId="77777777" w:rsidR="008B6DF1" w:rsidRDefault="008B6DF1" w:rsidP="00E54C0A"/>
                          <w:p w14:paraId="4E1CBC8C" w14:textId="77777777" w:rsidR="008B6DF1" w:rsidRDefault="008B6DF1" w:rsidP="00E54C0A"/>
                          <w:p w14:paraId="3F7A1768" w14:textId="77777777" w:rsidR="008B6DF1" w:rsidRDefault="008B6DF1" w:rsidP="00E54C0A"/>
                          <w:p w14:paraId="49E0D4BC" w14:textId="77777777" w:rsidR="008B6DF1" w:rsidRDefault="008B6DF1" w:rsidP="00E54C0A"/>
                          <w:p w14:paraId="514E15F9" w14:textId="77777777" w:rsidR="008B6DF1" w:rsidRDefault="008B6DF1" w:rsidP="00E54C0A"/>
                          <w:p w14:paraId="3BADDDF4" w14:textId="77777777" w:rsidR="008B6DF1" w:rsidRDefault="008B6DF1" w:rsidP="00E54C0A"/>
                          <w:p w14:paraId="1828B415" w14:textId="77777777" w:rsidR="008B6DF1" w:rsidRDefault="008B6DF1" w:rsidP="00E54C0A"/>
                          <w:p w14:paraId="6C914652" w14:textId="77777777" w:rsidR="008B6DF1" w:rsidRDefault="008B6DF1" w:rsidP="00E54C0A"/>
                          <w:p w14:paraId="1C439693" w14:textId="77777777" w:rsidR="008B6DF1" w:rsidRDefault="008B6DF1" w:rsidP="00E54C0A"/>
                          <w:p w14:paraId="67F456B3" w14:textId="77777777" w:rsidR="008B6DF1" w:rsidRDefault="008B6DF1" w:rsidP="00E54C0A"/>
                          <w:p w14:paraId="23AEEDF1" w14:textId="77777777" w:rsidR="008B6DF1" w:rsidRDefault="008B6DF1" w:rsidP="00E54C0A"/>
                          <w:p w14:paraId="08EAF306" w14:textId="77777777" w:rsidR="008B6DF1" w:rsidRDefault="008B6DF1" w:rsidP="00E54C0A"/>
                          <w:p w14:paraId="3879D0B2" w14:textId="77777777" w:rsidR="008B6DF1" w:rsidRDefault="008B6DF1" w:rsidP="00E54C0A"/>
                          <w:p w14:paraId="34481A40" w14:textId="77777777" w:rsidR="008B6DF1" w:rsidRDefault="008B6DF1" w:rsidP="00E54C0A"/>
                          <w:p w14:paraId="4D23DE11" w14:textId="77777777" w:rsidR="008B6DF1" w:rsidRDefault="008B6DF1" w:rsidP="00E54C0A"/>
                          <w:p w14:paraId="740B23B0" w14:textId="77777777" w:rsidR="008B6DF1" w:rsidRDefault="008B6DF1" w:rsidP="00E54C0A"/>
                          <w:p w14:paraId="6A651E41" w14:textId="77777777" w:rsidR="008B6DF1" w:rsidRDefault="008B6DF1" w:rsidP="00E54C0A"/>
                          <w:p w14:paraId="4446A59D" w14:textId="77777777" w:rsidR="008B6DF1" w:rsidRDefault="008B6DF1" w:rsidP="00E54C0A"/>
                          <w:p w14:paraId="654C577E" w14:textId="77777777" w:rsidR="008B6DF1" w:rsidRDefault="008B6DF1" w:rsidP="00E54C0A"/>
                          <w:p w14:paraId="3CC56659" w14:textId="77777777" w:rsidR="008B6DF1" w:rsidRDefault="008B6DF1" w:rsidP="00E54C0A"/>
                          <w:p w14:paraId="7BF43B8C" w14:textId="77777777" w:rsidR="008B6DF1" w:rsidRDefault="008B6DF1" w:rsidP="00E54C0A"/>
                          <w:p w14:paraId="639D542E" w14:textId="77777777" w:rsidR="008B6DF1" w:rsidRDefault="008B6DF1" w:rsidP="00E54C0A"/>
                          <w:p w14:paraId="25B35F53" w14:textId="77777777" w:rsidR="008B6DF1" w:rsidRDefault="008B6DF1" w:rsidP="00E54C0A"/>
                          <w:p w14:paraId="6D5CBB3B" w14:textId="77777777" w:rsidR="008B6DF1" w:rsidRDefault="008B6DF1" w:rsidP="00E54C0A"/>
                          <w:p w14:paraId="1987BC99" w14:textId="77777777" w:rsidR="008B6DF1" w:rsidRDefault="008B6DF1" w:rsidP="00E54C0A"/>
                          <w:p w14:paraId="075AFE4C" w14:textId="77777777" w:rsidR="008B6DF1" w:rsidRDefault="008B6DF1" w:rsidP="00E54C0A"/>
                          <w:p w14:paraId="48DA4C60" w14:textId="77777777" w:rsidR="008B6DF1" w:rsidRDefault="008B6DF1" w:rsidP="00E54C0A"/>
                          <w:p w14:paraId="79B0E380" w14:textId="77777777" w:rsidR="008B6DF1" w:rsidRDefault="008B6DF1" w:rsidP="00E54C0A"/>
                          <w:p w14:paraId="1214A388" w14:textId="77777777" w:rsidR="008B6DF1" w:rsidRDefault="008B6DF1" w:rsidP="00E54C0A"/>
                          <w:p w14:paraId="3CD25FF7" w14:textId="77777777" w:rsidR="008B6DF1" w:rsidRDefault="008B6DF1" w:rsidP="00E54C0A"/>
                          <w:p w14:paraId="6DB84C1D" w14:textId="77777777" w:rsidR="008B6DF1" w:rsidRDefault="008B6DF1" w:rsidP="00E54C0A"/>
                          <w:p w14:paraId="524CD604" w14:textId="77777777" w:rsidR="008B6DF1" w:rsidRDefault="008B6DF1" w:rsidP="00E54C0A"/>
                          <w:p w14:paraId="68BB3D6E" w14:textId="77777777" w:rsidR="008B6DF1" w:rsidRDefault="008B6DF1" w:rsidP="00E54C0A"/>
                          <w:p w14:paraId="723086F7" w14:textId="77777777" w:rsidR="008B6DF1" w:rsidRDefault="008B6DF1" w:rsidP="00E54C0A"/>
                          <w:p w14:paraId="4AB6A20C" w14:textId="77777777" w:rsidR="008B6DF1" w:rsidRDefault="008B6DF1" w:rsidP="00E54C0A"/>
                          <w:p w14:paraId="5B738AFD" w14:textId="77777777" w:rsidR="008B6DF1" w:rsidRDefault="008B6DF1" w:rsidP="00E54C0A"/>
                          <w:p w14:paraId="7AA7E393" w14:textId="77777777" w:rsidR="008B6DF1" w:rsidRDefault="008B6DF1" w:rsidP="00E54C0A"/>
                          <w:p w14:paraId="15D26C2D" w14:textId="77777777" w:rsidR="008B6DF1" w:rsidRDefault="008B6DF1" w:rsidP="00E54C0A"/>
                          <w:p w14:paraId="448CB1DF" w14:textId="77777777" w:rsidR="008B6DF1" w:rsidRDefault="008B6DF1" w:rsidP="00E54C0A"/>
                          <w:p w14:paraId="64908257" w14:textId="77777777" w:rsidR="008B6DF1" w:rsidRDefault="008B6DF1" w:rsidP="00E54C0A"/>
                          <w:p w14:paraId="16E524A4" w14:textId="77777777" w:rsidR="008B6DF1" w:rsidRDefault="008B6DF1" w:rsidP="00E54C0A"/>
                          <w:p w14:paraId="6FBB63AB" w14:textId="77777777" w:rsidR="008B6DF1" w:rsidRDefault="008B6DF1" w:rsidP="00E54C0A"/>
                          <w:p w14:paraId="02EB8AE4" w14:textId="77777777" w:rsidR="008B6DF1" w:rsidRDefault="008B6DF1" w:rsidP="00E54C0A"/>
                          <w:p w14:paraId="213BF25F" w14:textId="77777777" w:rsidR="008B6DF1" w:rsidRDefault="008B6DF1" w:rsidP="00E54C0A"/>
                          <w:p w14:paraId="13CDDA11" w14:textId="77777777" w:rsidR="008B6DF1" w:rsidRDefault="008B6DF1" w:rsidP="00E54C0A"/>
                          <w:p w14:paraId="5B338774" w14:textId="77777777" w:rsidR="008B6DF1" w:rsidRDefault="008B6DF1" w:rsidP="00E54C0A"/>
                          <w:p w14:paraId="62E05FB4" w14:textId="77777777" w:rsidR="008B6DF1" w:rsidRDefault="008B6DF1" w:rsidP="00E54C0A"/>
                          <w:p w14:paraId="54C4722D" w14:textId="77777777" w:rsidR="008B6DF1" w:rsidRDefault="008B6DF1" w:rsidP="00E54C0A"/>
                          <w:p w14:paraId="0F5D16DF" w14:textId="77777777" w:rsidR="008B6DF1" w:rsidRDefault="008B6DF1" w:rsidP="00E54C0A"/>
                          <w:p w14:paraId="0143196B" w14:textId="77777777" w:rsidR="008B6DF1" w:rsidRDefault="008B6DF1" w:rsidP="00E54C0A"/>
                          <w:p w14:paraId="0632DE63" w14:textId="77777777" w:rsidR="008B6DF1" w:rsidRDefault="008B6DF1" w:rsidP="00E54C0A"/>
                          <w:p w14:paraId="688A3E80" w14:textId="77777777" w:rsidR="008B6DF1" w:rsidRDefault="008B6DF1" w:rsidP="00E54C0A"/>
                          <w:p w14:paraId="1A8CA53A" w14:textId="77777777" w:rsidR="008B6DF1" w:rsidRDefault="008B6DF1" w:rsidP="00E54C0A"/>
                          <w:p w14:paraId="20AB6BCD" w14:textId="77777777" w:rsidR="008B6DF1" w:rsidRDefault="008B6DF1" w:rsidP="00E54C0A"/>
                          <w:p w14:paraId="6B53671E" w14:textId="77777777" w:rsidR="008B6DF1" w:rsidRDefault="008B6DF1" w:rsidP="00E54C0A"/>
                          <w:p w14:paraId="79A7ED52" w14:textId="77777777" w:rsidR="008B6DF1" w:rsidRDefault="008B6DF1" w:rsidP="00E54C0A"/>
                          <w:p w14:paraId="3A4853B5" w14:textId="77777777" w:rsidR="008B6DF1" w:rsidRDefault="008B6DF1" w:rsidP="00E54C0A"/>
                          <w:p w14:paraId="03C01668" w14:textId="77777777" w:rsidR="008B6DF1" w:rsidRDefault="008B6DF1" w:rsidP="00E54C0A"/>
                          <w:p w14:paraId="7B284A7A" w14:textId="77777777" w:rsidR="008B6DF1" w:rsidRDefault="008B6DF1" w:rsidP="00E54C0A"/>
                          <w:p w14:paraId="53BE1B16" w14:textId="77777777" w:rsidR="008B6DF1" w:rsidRDefault="008B6DF1" w:rsidP="00E54C0A"/>
                          <w:p w14:paraId="3F220311" w14:textId="77777777" w:rsidR="008B6DF1" w:rsidRDefault="008B6DF1" w:rsidP="00E54C0A"/>
                          <w:p w14:paraId="16DC887B" w14:textId="77777777" w:rsidR="008B6DF1" w:rsidRDefault="008B6DF1" w:rsidP="00E54C0A"/>
                          <w:p w14:paraId="256CA057" w14:textId="77777777" w:rsidR="008B6DF1" w:rsidRDefault="008B6DF1" w:rsidP="00E54C0A"/>
                          <w:p w14:paraId="534FF249" w14:textId="77777777" w:rsidR="008B6DF1" w:rsidRDefault="008B6DF1" w:rsidP="00E54C0A"/>
                          <w:p w14:paraId="3D0EBBB4" w14:textId="77777777" w:rsidR="008B6DF1" w:rsidRDefault="008B6DF1" w:rsidP="00E54C0A"/>
                          <w:p w14:paraId="7943B26B" w14:textId="77777777" w:rsidR="008B6DF1" w:rsidRDefault="008B6DF1" w:rsidP="00E54C0A"/>
                          <w:p w14:paraId="35209E65" w14:textId="77777777" w:rsidR="008B6DF1" w:rsidRDefault="008B6DF1" w:rsidP="00E54C0A"/>
                          <w:p w14:paraId="3F695558" w14:textId="77777777" w:rsidR="008B6DF1" w:rsidRDefault="008B6DF1" w:rsidP="00E54C0A"/>
                          <w:p w14:paraId="46FBE3D7" w14:textId="77777777" w:rsidR="008B6DF1" w:rsidRDefault="008B6DF1" w:rsidP="00E54C0A"/>
                          <w:p w14:paraId="486084E6" w14:textId="77777777" w:rsidR="008B6DF1" w:rsidRDefault="008B6DF1" w:rsidP="00E54C0A"/>
                          <w:p w14:paraId="39D74492" w14:textId="77777777" w:rsidR="008B6DF1" w:rsidRDefault="008B6DF1" w:rsidP="00E54C0A"/>
                          <w:p w14:paraId="126E66CA" w14:textId="77777777" w:rsidR="008B6DF1" w:rsidRDefault="008B6DF1" w:rsidP="00E54C0A"/>
                          <w:p w14:paraId="306A0D61" w14:textId="77777777" w:rsidR="008B6DF1" w:rsidRDefault="008B6DF1" w:rsidP="00E54C0A"/>
                          <w:p w14:paraId="6F900C57" w14:textId="77777777" w:rsidR="008B6DF1" w:rsidRDefault="008B6DF1" w:rsidP="00E54C0A"/>
                          <w:p w14:paraId="0436581A" w14:textId="77777777" w:rsidR="008B6DF1" w:rsidRDefault="008B6DF1" w:rsidP="00E54C0A"/>
                          <w:p w14:paraId="33DE7F8A" w14:textId="77777777" w:rsidR="008B6DF1" w:rsidRDefault="008B6DF1" w:rsidP="00E54C0A"/>
                          <w:p w14:paraId="79CF9D68" w14:textId="77777777" w:rsidR="008B6DF1" w:rsidRDefault="008B6DF1" w:rsidP="00E54C0A"/>
                          <w:p w14:paraId="2CD69B8A" w14:textId="77777777" w:rsidR="008B6DF1" w:rsidRDefault="008B6DF1" w:rsidP="00E54C0A"/>
                          <w:p w14:paraId="4019C13E" w14:textId="77777777" w:rsidR="008B6DF1" w:rsidRDefault="008B6DF1" w:rsidP="00E54C0A"/>
                          <w:p w14:paraId="371745A2" w14:textId="77777777" w:rsidR="008B6DF1" w:rsidRDefault="008B6DF1" w:rsidP="00E54C0A"/>
                          <w:p w14:paraId="12D73717" w14:textId="77777777" w:rsidR="008B6DF1" w:rsidRDefault="008B6DF1" w:rsidP="00E54C0A"/>
                          <w:p w14:paraId="65691BA9" w14:textId="77777777" w:rsidR="008B6DF1" w:rsidRDefault="008B6DF1" w:rsidP="00E54C0A"/>
                          <w:p w14:paraId="0C5705FA" w14:textId="77777777" w:rsidR="008B6DF1" w:rsidRDefault="008B6DF1" w:rsidP="00E54C0A"/>
                          <w:p w14:paraId="018D0AA9" w14:textId="77777777" w:rsidR="008B6DF1" w:rsidRDefault="008B6DF1" w:rsidP="00E54C0A"/>
                          <w:p w14:paraId="1ADEA9C6" w14:textId="77777777" w:rsidR="008B6DF1" w:rsidRDefault="008B6DF1" w:rsidP="00E54C0A"/>
                          <w:p w14:paraId="6B23C321" w14:textId="77777777" w:rsidR="008B6DF1" w:rsidRDefault="008B6DF1" w:rsidP="00E54C0A"/>
                          <w:p w14:paraId="5601C927" w14:textId="77777777" w:rsidR="008B6DF1" w:rsidRDefault="008B6DF1" w:rsidP="00E54C0A"/>
                          <w:p w14:paraId="1D8EBEA7" w14:textId="77777777" w:rsidR="008B6DF1" w:rsidRDefault="008B6DF1" w:rsidP="00E54C0A"/>
                          <w:p w14:paraId="0834CC36" w14:textId="77777777" w:rsidR="008B6DF1" w:rsidRDefault="008B6DF1" w:rsidP="00E54C0A"/>
                          <w:p w14:paraId="6C8AE84A" w14:textId="77777777" w:rsidR="008B6DF1" w:rsidRDefault="008B6DF1" w:rsidP="00E54C0A"/>
                          <w:p w14:paraId="27FE5353" w14:textId="77777777" w:rsidR="008B6DF1" w:rsidRDefault="008B6DF1" w:rsidP="00E54C0A"/>
                          <w:p w14:paraId="62CF551E" w14:textId="77777777" w:rsidR="008B6DF1" w:rsidRDefault="008B6DF1" w:rsidP="00E54C0A"/>
                          <w:p w14:paraId="4701420E" w14:textId="77777777" w:rsidR="008B6DF1" w:rsidRDefault="008B6DF1" w:rsidP="00E54C0A"/>
                          <w:p w14:paraId="164FEAFB" w14:textId="77777777" w:rsidR="008B6DF1" w:rsidRDefault="008B6DF1" w:rsidP="00E54C0A"/>
                          <w:p w14:paraId="12F65523" w14:textId="77777777" w:rsidR="008B6DF1" w:rsidRDefault="008B6DF1" w:rsidP="00E54C0A"/>
                          <w:p w14:paraId="0F2CCACD" w14:textId="77777777" w:rsidR="008B6DF1" w:rsidRDefault="008B6DF1" w:rsidP="00E54C0A"/>
                          <w:p w14:paraId="446CDEF5" w14:textId="77777777" w:rsidR="008B6DF1" w:rsidRDefault="008B6DF1" w:rsidP="00E54C0A"/>
                          <w:p w14:paraId="1FB23798" w14:textId="77777777" w:rsidR="008B6DF1" w:rsidRDefault="008B6DF1" w:rsidP="00E54C0A"/>
                          <w:p w14:paraId="130B8CDA" w14:textId="77777777" w:rsidR="008B6DF1" w:rsidRDefault="008B6DF1" w:rsidP="00E54C0A"/>
                          <w:p w14:paraId="3D273760" w14:textId="77777777" w:rsidR="008B6DF1" w:rsidRDefault="008B6DF1" w:rsidP="00E54C0A"/>
                          <w:p w14:paraId="24842FD9" w14:textId="77777777" w:rsidR="008B6DF1" w:rsidRDefault="008B6DF1" w:rsidP="00E54C0A"/>
                          <w:p w14:paraId="7E2C66BA" w14:textId="77777777" w:rsidR="008B6DF1" w:rsidRDefault="008B6DF1" w:rsidP="00E54C0A"/>
                          <w:p w14:paraId="086DF80B" w14:textId="77777777" w:rsidR="008B6DF1" w:rsidRDefault="008B6DF1" w:rsidP="00E54C0A"/>
                          <w:p w14:paraId="7DD164E1" w14:textId="77777777" w:rsidR="008B6DF1" w:rsidRDefault="008B6DF1" w:rsidP="00E54C0A"/>
                          <w:p w14:paraId="6518165B" w14:textId="77777777" w:rsidR="008B6DF1" w:rsidRDefault="008B6DF1" w:rsidP="00E54C0A"/>
                          <w:p w14:paraId="681E7C65" w14:textId="77777777" w:rsidR="008B6DF1" w:rsidRDefault="008B6DF1" w:rsidP="00E54C0A"/>
                          <w:p w14:paraId="749718A3" w14:textId="77777777" w:rsidR="008B6DF1" w:rsidRDefault="008B6DF1" w:rsidP="00E54C0A"/>
                          <w:p w14:paraId="63991F45" w14:textId="77777777" w:rsidR="008B6DF1" w:rsidRDefault="008B6DF1" w:rsidP="00E54C0A"/>
                          <w:p w14:paraId="0451963A" w14:textId="77777777" w:rsidR="008B6DF1" w:rsidRDefault="008B6DF1" w:rsidP="00E54C0A"/>
                          <w:p w14:paraId="48FCE1B9" w14:textId="77777777" w:rsidR="008B6DF1" w:rsidRDefault="008B6DF1" w:rsidP="00E54C0A"/>
                          <w:p w14:paraId="286C47F5" w14:textId="77777777" w:rsidR="008B6DF1" w:rsidRDefault="008B6DF1" w:rsidP="00E54C0A"/>
                          <w:p w14:paraId="5D113BFF" w14:textId="77777777" w:rsidR="008B6DF1" w:rsidRDefault="008B6DF1" w:rsidP="00E54C0A"/>
                          <w:p w14:paraId="7937961A" w14:textId="77777777" w:rsidR="008B6DF1" w:rsidRDefault="008B6DF1" w:rsidP="00E54C0A"/>
                          <w:p w14:paraId="648655EF" w14:textId="77777777" w:rsidR="008B6DF1" w:rsidRDefault="008B6DF1" w:rsidP="00E54C0A"/>
                          <w:p w14:paraId="109BA0A5" w14:textId="77777777" w:rsidR="008B6DF1" w:rsidRDefault="008B6DF1" w:rsidP="00E54C0A"/>
                          <w:p w14:paraId="3D6EA638" w14:textId="77777777" w:rsidR="008B6DF1" w:rsidRDefault="008B6DF1" w:rsidP="00E54C0A"/>
                          <w:p w14:paraId="58EB88BC" w14:textId="77777777" w:rsidR="008B6DF1" w:rsidRDefault="008B6DF1" w:rsidP="00E54C0A"/>
                          <w:p w14:paraId="5EE97EB2" w14:textId="77777777" w:rsidR="008B6DF1" w:rsidRDefault="008B6DF1" w:rsidP="00E54C0A"/>
                          <w:p w14:paraId="3EAE49CE" w14:textId="77777777" w:rsidR="008B6DF1" w:rsidRDefault="008B6DF1" w:rsidP="00E54C0A"/>
                          <w:p w14:paraId="3F524731" w14:textId="77777777" w:rsidR="008B6DF1" w:rsidRDefault="008B6DF1" w:rsidP="00E54C0A"/>
                          <w:p w14:paraId="5281F718" w14:textId="77777777" w:rsidR="008B6DF1" w:rsidRDefault="008B6DF1" w:rsidP="00E54C0A"/>
                          <w:p w14:paraId="5EF13AD2" w14:textId="77777777" w:rsidR="008B6DF1" w:rsidRDefault="008B6DF1" w:rsidP="00E54C0A"/>
                          <w:p w14:paraId="676A61BA" w14:textId="77777777" w:rsidR="008B6DF1" w:rsidRDefault="008B6DF1" w:rsidP="00E54C0A"/>
                          <w:p w14:paraId="77341BCC" w14:textId="77777777" w:rsidR="008B6DF1" w:rsidRDefault="008B6DF1" w:rsidP="00E54C0A"/>
                          <w:p w14:paraId="251B4B49" w14:textId="77777777" w:rsidR="008B6DF1" w:rsidRDefault="008B6DF1" w:rsidP="00E54C0A"/>
                          <w:p w14:paraId="2323F1D5" w14:textId="77777777" w:rsidR="008B6DF1" w:rsidRDefault="008B6DF1" w:rsidP="00E54C0A"/>
                          <w:p w14:paraId="350148B4" w14:textId="77777777" w:rsidR="008B6DF1" w:rsidRDefault="008B6DF1" w:rsidP="00E54C0A"/>
                          <w:p w14:paraId="0D4EF072" w14:textId="77777777" w:rsidR="008B6DF1" w:rsidRDefault="008B6DF1" w:rsidP="00E54C0A"/>
                          <w:p w14:paraId="286AEABB" w14:textId="77777777" w:rsidR="008B6DF1" w:rsidRDefault="008B6DF1" w:rsidP="00E54C0A"/>
                          <w:p w14:paraId="28BBCCF2" w14:textId="77777777" w:rsidR="008B6DF1" w:rsidRDefault="008B6DF1" w:rsidP="00E54C0A"/>
                          <w:p w14:paraId="47B21E8E" w14:textId="77777777" w:rsidR="008B6DF1" w:rsidRDefault="008B6DF1" w:rsidP="00E54C0A"/>
                          <w:p w14:paraId="174B01BC" w14:textId="77777777" w:rsidR="008B6DF1" w:rsidRDefault="008B6DF1" w:rsidP="00E54C0A"/>
                          <w:p w14:paraId="338E3C19" w14:textId="77777777" w:rsidR="008B6DF1" w:rsidRDefault="008B6DF1" w:rsidP="00E54C0A"/>
                          <w:p w14:paraId="72A46AC3" w14:textId="77777777" w:rsidR="008B6DF1" w:rsidRDefault="008B6DF1" w:rsidP="00E54C0A"/>
                          <w:p w14:paraId="28A0B952" w14:textId="77777777" w:rsidR="008B6DF1" w:rsidRDefault="008B6DF1" w:rsidP="00E54C0A"/>
                          <w:p w14:paraId="38F249A5" w14:textId="77777777" w:rsidR="008B6DF1" w:rsidRDefault="008B6DF1" w:rsidP="00E54C0A"/>
                          <w:p w14:paraId="42000407" w14:textId="77777777" w:rsidR="008B6DF1" w:rsidRDefault="008B6DF1" w:rsidP="00E54C0A"/>
                          <w:p w14:paraId="15A74627" w14:textId="77777777" w:rsidR="008B6DF1" w:rsidRDefault="008B6DF1" w:rsidP="00E54C0A"/>
                          <w:p w14:paraId="4D3B1631" w14:textId="77777777" w:rsidR="008B6DF1" w:rsidRDefault="008B6DF1" w:rsidP="00E54C0A"/>
                          <w:p w14:paraId="6ECF2F56" w14:textId="77777777" w:rsidR="008B6DF1" w:rsidRDefault="008B6DF1" w:rsidP="00E54C0A"/>
                          <w:p w14:paraId="1D57F8C5" w14:textId="77777777" w:rsidR="008B6DF1" w:rsidRDefault="008B6DF1" w:rsidP="00E54C0A"/>
                          <w:p w14:paraId="52EF613A" w14:textId="77777777" w:rsidR="008B6DF1" w:rsidRDefault="008B6DF1" w:rsidP="00E54C0A"/>
                          <w:p w14:paraId="4471C8BC" w14:textId="77777777" w:rsidR="008B6DF1" w:rsidRDefault="008B6DF1" w:rsidP="00E54C0A"/>
                          <w:p w14:paraId="5C2EA5E4" w14:textId="77777777" w:rsidR="008B6DF1" w:rsidRDefault="008B6DF1" w:rsidP="00E54C0A"/>
                          <w:p w14:paraId="049F149E" w14:textId="77777777" w:rsidR="008B6DF1" w:rsidRDefault="008B6DF1" w:rsidP="00E54C0A"/>
                          <w:p w14:paraId="65E69D61" w14:textId="77777777" w:rsidR="008B6DF1" w:rsidRDefault="008B6DF1" w:rsidP="00E54C0A"/>
                          <w:p w14:paraId="5B3083FA" w14:textId="77777777" w:rsidR="008B6DF1" w:rsidRDefault="008B6DF1" w:rsidP="00E54C0A"/>
                          <w:p w14:paraId="6F4403AE" w14:textId="77777777" w:rsidR="008B6DF1" w:rsidRDefault="008B6DF1" w:rsidP="00E54C0A"/>
                          <w:p w14:paraId="1F4E1FB3" w14:textId="77777777" w:rsidR="008B6DF1" w:rsidRDefault="008B6DF1" w:rsidP="00E54C0A"/>
                          <w:p w14:paraId="1322E8AD" w14:textId="77777777" w:rsidR="008B6DF1" w:rsidRDefault="008B6DF1" w:rsidP="00E54C0A"/>
                          <w:p w14:paraId="3D44F5BC" w14:textId="77777777" w:rsidR="008B6DF1" w:rsidRDefault="008B6DF1" w:rsidP="00E54C0A"/>
                          <w:p w14:paraId="199412AD" w14:textId="77777777" w:rsidR="008B6DF1" w:rsidRDefault="008B6DF1" w:rsidP="00E54C0A"/>
                          <w:p w14:paraId="609D4778" w14:textId="77777777" w:rsidR="008B6DF1" w:rsidRDefault="008B6DF1" w:rsidP="00E54C0A"/>
                          <w:p w14:paraId="0CCBB185" w14:textId="77777777" w:rsidR="008B6DF1" w:rsidRDefault="008B6DF1" w:rsidP="00E54C0A"/>
                          <w:p w14:paraId="7D65F682" w14:textId="77777777" w:rsidR="008B6DF1" w:rsidRDefault="008B6DF1" w:rsidP="00E54C0A"/>
                          <w:p w14:paraId="4BAEC619" w14:textId="77777777" w:rsidR="008B6DF1" w:rsidRDefault="008B6DF1" w:rsidP="00E54C0A"/>
                          <w:p w14:paraId="0AF28414" w14:textId="77777777" w:rsidR="008B6DF1" w:rsidRDefault="008B6DF1" w:rsidP="00E54C0A"/>
                          <w:p w14:paraId="14C1A253" w14:textId="77777777" w:rsidR="008B6DF1" w:rsidRDefault="008B6DF1" w:rsidP="00E54C0A"/>
                          <w:p w14:paraId="637D0053" w14:textId="77777777" w:rsidR="008B6DF1" w:rsidRDefault="008B6DF1" w:rsidP="00E54C0A"/>
                          <w:p w14:paraId="4D825681" w14:textId="77777777" w:rsidR="008B6DF1" w:rsidRDefault="008B6DF1" w:rsidP="00E54C0A"/>
                          <w:p w14:paraId="1C3D715A" w14:textId="77777777" w:rsidR="008B6DF1" w:rsidRDefault="008B6DF1" w:rsidP="00E54C0A"/>
                          <w:p w14:paraId="7C323F0A" w14:textId="77777777" w:rsidR="008B6DF1" w:rsidRDefault="008B6DF1" w:rsidP="00E54C0A"/>
                          <w:p w14:paraId="2EA96F6D" w14:textId="77777777" w:rsidR="008B6DF1" w:rsidRDefault="008B6DF1" w:rsidP="00E54C0A"/>
                          <w:p w14:paraId="352467C3" w14:textId="77777777" w:rsidR="008B6DF1" w:rsidRDefault="008B6DF1" w:rsidP="00E54C0A"/>
                          <w:p w14:paraId="50AD8266" w14:textId="77777777" w:rsidR="008B6DF1" w:rsidRDefault="008B6DF1" w:rsidP="00E54C0A"/>
                          <w:p w14:paraId="2B7065BD" w14:textId="77777777" w:rsidR="008B6DF1" w:rsidRDefault="008B6DF1" w:rsidP="00E54C0A"/>
                          <w:p w14:paraId="11FBBF9B" w14:textId="77777777" w:rsidR="008B6DF1" w:rsidRDefault="008B6DF1" w:rsidP="00E54C0A"/>
                          <w:p w14:paraId="01F25CC7" w14:textId="77777777" w:rsidR="008B6DF1" w:rsidRDefault="008B6DF1" w:rsidP="00E54C0A"/>
                          <w:p w14:paraId="49DDEC00" w14:textId="77777777" w:rsidR="008B6DF1" w:rsidRDefault="008B6DF1" w:rsidP="00E54C0A"/>
                          <w:p w14:paraId="61B38E32" w14:textId="77777777" w:rsidR="008B6DF1" w:rsidRDefault="008B6DF1" w:rsidP="00E54C0A"/>
                          <w:p w14:paraId="40630EF9" w14:textId="77777777" w:rsidR="008B6DF1" w:rsidRDefault="008B6DF1" w:rsidP="00E54C0A"/>
                          <w:p w14:paraId="33423522" w14:textId="77777777" w:rsidR="008B6DF1" w:rsidRDefault="008B6DF1" w:rsidP="00E54C0A"/>
                          <w:p w14:paraId="0DFD288E" w14:textId="77777777" w:rsidR="008B6DF1" w:rsidRDefault="008B6DF1" w:rsidP="00E54C0A"/>
                          <w:p w14:paraId="440982D6" w14:textId="77777777" w:rsidR="008B6DF1" w:rsidRDefault="008B6DF1" w:rsidP="00E54C0A"/>
                          <w:p w14:paraId="3BED2EDF" w14:textId="77777777" w:rsidR="008B6DF1" w:rsidRDefault="008B6DF1" w:rsidP="00E54C0A"/>
                          <w:p w14:paraId="152C06C4" w14:textId="77777777" w:rsidR="008B6DF1" w:rsidRDefault="008B6DF1" w:rsidP="00E54C0A"/>
                          <w:p w14:paraId="550C5A4E" w14:textId="77777777" w:rsidR="008B6DF1" w:rsidRDefault="008B6DF1" w:rsidP="00E54C0A"/>
                          <w:p w14:paraId="55F138A7" w14:textId="77777777" w:rsidR="008B6DF1" w:rsidRDefault="008B6DF1" w:rsidP="00E54C0A"/>
                          <w:p w14:paraId="2217421A" w14:textId="77777777" w:rsidR="008B6DF1" w:rsidRDefault="008B6DF1" w:rsidP="00E54C0A"/>
                          <w:p w14:paraId="714F9458" w14:textId="77777777" w:rsidR="008B6DF1" w:rsidRDefault="008B6DF1" w:rsidP="00E54C0A"/>
                          <w:p w14:paraId="14FAD6F4" w14:textId="77777777" w:rsidR="008B6DF1" w:rsidRDefault="008B6DF1" w:rsidP="00E54C0A"/>
                          <w:p w14:paraId="7615002A" w14:textId="77777777" w:rsidR="008B6DF1" w:rsidRDefault="008B6DF1" w:rsidP="00E54C0A"/>
                          <w:p w14:paraId="1EB44DEF" w14:textId="77777777" w:rsidR="008B6DF1" w:rsidRDefault="008B6DF1" w:rsidP="00E54C0A"/>
                          <w:p w14:paraId="061E9B46" w14:textId="77777777" w:rsidR="008B6DF1" w:rsidRDefault="008B6DF1" w:rsidP="00E54C0A"/>
                          <w:p w14:paraId="5F3790EA" w14:textId="77777777" w:rsidR="008B6DF1" w:rsidRDefault="008B6DF1" w:rsidP="00E54C0A"/>
                          <w:p w14:paraId="71BF3B98" w14:textId="77777777" w:rsidR="008B6DF1" w:rsidRDefault="008B6DF1" w:rsidP="00E54C0A"/>
                          <w:p w14:paraId="505E2736" w14:textId="77777777" w:rsidR="008B6DF1" w:rsidRDefault="008B6DF1" w:rsidP="00E54C0A"/>
                          <w:p w14:paraId="47131929" w14:textId="77777777" w:rsidR="008B6DF1" w:rsidRDefault="008B6DF1" w:rsidP="00E54C0A"/>
                          <w:p w14:paraId="42B90BDE" w14:textId="77777777" w:rsidR="008B6DF1" w:rsidRDefault="008B6DF1" w:rsidP="00E54C0A"/>
                          <w:p w14:paraId="5009128C" w14:textId="77777777" w:rsidR="008B6DF1" w:rsidRDefault="008B6DF1" w:rsidP="00E54C0A"/>
                          <w:p w14:paraId="071968F8" w14:textId="77777777" w:rsidR="008B6DF1" w:rsidRDefault="008B6DF1" w:rsidP="00E54C0A"/>
                          <w:p w14:paraId="74DC98FB" w14:textId="77777777" w:rsidR="008B6DF1" w:rsidRDefault="008B6DF1" w:rsidP="00E54C0A"/>
                          <w:p w14:paraId="4DE5B970" w14:textId="77777777" w:rsidR="008B6DF1" w:rsidRDefault="008B6DF1" w:rsidP="00E54C0A"/>
                          <w:p w14:paraId="0107D907" w14:textId="77777777" w:rsidR="008B6DF1" w:rsidRDefault="008B6DF1" w:rsidP="00E54C0A"/>
                          <w:p w14:paraId="251DA521" w14:textId="77777777" w:rsidR="008B6DF1" w:rsidRDefault="008B6DF1" w:rsidP="00E54C0A"/>
                          <w:p w14:paraId="7D54B6AE" w14:textId="77777777" w:rsidR="008B6DF1" w:rsidRDefault="008B6DF1" w:rsidP="00E54C0A"/>
                          <w:p w14:paraId="35F138CB" w14:textId="77777777" w:rsidR="008B6DF1" w:rsidRDefault="008B6DF1" w:rsidP="00E54C0A"/>
                          <w:p w14:paraId="021CA47C" w14:textId="77777777" w:rsidR="008B6DF1" w:rsidRDefault="008B6DF1" w:rsidP="00E54C0A"/>
                          <w:p w14:paraId="1FDEC945" w14:textId="77777777" w:rsidR="008B6DF1" w:rsidRDefault="008B6DF1" w:rsidP="00E54C0A"/>
                          <w:p w14:paraId="40DC1397" w14:textId="77777777" w:rsidR="008B6DF1" w:rsidRDefault="008B6DF1" w:rsidP="00E54C0A"/>
                          <w:p w14:paraId="55E86930" w14:textId="77777777" w:rsidR="008B6DF1" w:rsidRDefault="008B6DF1" w:rsidP="00E54C0A"/>
                          <w:p w14:paraId="50182E67" w14:textId="77777777" w:rsidR="008B6DF1" w:rsidRDefault="008B6DF1" w:rsidP="00E54C0A"/>
                          <w:p w14:paraId="4AB908B3" w14:textId="77777777" w:rsidR="008B6DF1" w:rsidRDefault="008B6DF1" w:rsidP="00E54C0A"/>
                          <w:p w14:paraId="378F885B" w14:textId="77777777" w:rsidR="008B6DF1" w:rsidRDefault="008B6DF1" w:rsidP="00E54C0A"/>
                          <w:p w14:paraId="186ECFEC" w14:textId="77777777" w:rsidR="008B6DF1" w:rsidRDefault="008B6DF1" w:rsidP="00E54C0A"/>
                          <w:p w14:paraId="6E2B416F" w14:textId="77777777" w:rsidR="008B6DF1" w:rsidRDefault="008B6DF1" w:rsidP="00E54C0A"/>
                          <w:p w14:paraId="0C7A4214" w14:textId="77777777" w:rsidR="008B6DF1" w:rsidRDefault="008B6DF1" w:rsidP="00E54C0A"/>
                          <w:p w14:paraId="4945AB64" w14:textId="77777777" w:rsidR="008B6DF1" w:rsidRDefault="008B6DF1" w:rsidP="00E54C0A"/>
                          <w:p w14:paraId="10CD0907" w14:textId="77777777" w:rsidR="008B6DF1" w:rsidRDefault="008B6DF1" w:rsidP="00E54C0A"/>
                          <w:p w14:paraId="24E00206" w14:textId="77777777" w:rsidR="008B6DF1" w:rsidRDefault="008B6DF1" w:rsidP="00E54C0A"/>
                          <w:p w14:paraId="40BA67A9" w14:textId="77777777" w:rsidR="008B6DF1" w:rsidRDefault="008B6DF1" w:rsidP="00E54C0A"/>
                          <w:p w14:paraId="4A27A32C" w14:textId="77777777" w:rsidR="008B6DF1" w:rsidRDefault="008B6DF1" w:rsidP="00E54C0A"/>
                          <w:p w14:paraId="6DABB496" w14:textId="77777777" w:rsidR="008B6DF1" w:rsidRDefault="008B6DF1" w:rsidP="00E54C0A"/>
                          <w:p w14:paraId="6F3BC404" w14:textId="77777777" w:rsidR="008B6DF1" w:rsidRDefault="008B6DF1" w:rsidP="00E54C0A"/>
                          <w:p w14:paraId="62DBD273" w14:textId="77777777" w:rsidR="008B6DF1" w:rsidRDefault="008B6DF1" w:rsidP="00E54C0A"/>
                          <w:p w14:paraId="26256F81" w14:textId="77777777" w:rsidR="008B6DF1" w:rsidRDefault="008B6DF1" w:rsidP="00E54C0A"/>
                          <w:p w14:paraId="053366A8" w14:textId="77777777" w:rsidR="008B6DF1" w:rsidRDefault="008B6DF1" w:rsidP="00E54C0A"/>
                          <w:p w14:paraId="1FF5F6C0" w14:textId="77777777" w:rsidR="008B6DF1" w:rsidRDefault="008B6DF1" w:rsidP="00E54C0A"/>
                          <w:p w14:paraId="3A07F4AC" w14:textId="77777777" w:rsidR="008B6DF1" w:rsidRDefault="008B6DF1" w:rsidP="00E54C0A"/>
                          <w:p w14:paraId="5E424AEA" w14:textId="77777777" w:rsidR="008B6DF1" w:rsidRDefault="008B6DF1" w:rsidP="00E54C0A"/>
                          <w:p w14:paraId="3040EA72" w14:textId="77777777" w:rsidR="008B6DF1" w:rsidRDefault="008B6DF1" w:rsidP="00E54C0A"/>
                          <w:p w14:paraId="456EDF6C" w14:textId="77777777" w:rsidR="008B6DF1" w:rsidRDefault="008B6DF1" w:rsidP="00E54C0A"/>
                          <w:p w14:paraId="497DFB10" w14:textId="77777777" w:rsidR="008B6DF1" w:rsidRDefault="008B6DF1" w:rsidP="00E54C0A"/>
                          <w:p w14:paraId="011583EF" w14:textId="77777777" w:rsidR="008B6DF1" w:rsidRDefault="008B6DF1" w:rsidP="00E54C0A"/>
                          <w:p w14:paraId="3173299D" w14:textId="77777777" w:rsidR="008B6DF1" w:rsidRDefault="008B6DF1" w:rsidP="00E54C0A"/>
                          <w:p w14:paraId="2A1031F2" w14:textId="77777777" w:rsidR="008B6DF1" w:rsidRDefault="008B6DF1" w:rsidP="00E54C0A"/>
                          <w:p w14:paraId="4A58E1F3" w14:textId="77777777" w:rsidR="008B6DF1" w:rsidRDefault="008B6DF1" w:rsidP="00E54C0A"/>
                          <w:p w14:paraId="4EE0FEFB" w14:textId="77777777" w:rsidR="008B6DF1" w:rsidRDefault="008B6DF1" w:rsidP="00E54C0A"/>
                          <w:p w14:paraId="28A2C14C" w14:textId="77777777" w:rsidR="008B6DF1" w:rsidRDefault="008B6DF1" w:rsidP="00E54C0A"/>
                          <w:p w14:paraId="06DE397C" w14:textId="77777777" w:rsidR="008B6DF1" w:rsidRDefault="008B6DF1" w:rsidP="00E54C0A"/>
                          <w:p w14:paraId="164FF85B" w14:textId="77777777" w:rsidR="008B6DF1" w:rsidRDefault="008B6DF1" w:rsidP="00E54C0A"/>
                          <w:p w14:paraId="14F77847" w14:textId="77777777" w:rsidR="008B6DF1" w:rsidRDefault="008B6DF1" w:rsidP="00E54C0A"/>
                          <w:p w14:paraId="74CDFEA0" w14:textId="77777777" w:rsidR="008B6DF1" w:rsidRDefault="008B6DF1" w:rsidP="00E54C0A"/>
                          <w:p w14:paraId="1DAE413B" w14:textId="77777777" w:rsidR="008B6DF1" w:rsidRDefault="008B6DF1" w:rsidP="00E54C0A"/>
                          <w:p w14:paraId="410926B6" w14:textId="77777777" w:rsidR="008B6DF1" w:rsidRDefault="008B6DF1" w:rsidP="00E54C0A"/>
                          <w:p w14:paraId="171EE963" w14:textId="77777777" w:rsidR="008B6DF1" w:rsidRDefault="008B6DF1" w:rsidP="00E54C0A"/>
                          <w:p w14:paraId="17EC4991" w14:textId="77777777" w:rsidR="008B6DF1" w:rsidRDefault="008B6DF1" w:rsidP="00E54C0A"/>
                          <w:p w14:paraId="5ECF07E8" w14:textId="77777777" w:rsidR="008B6DF1" w:rsidRDefault="008B6DF1" w:rsidP="00E54C0A"/>
                          <w:p w14:paraId="476F2D04" w14:textId="77777777" w:rsidR="008B6DF1" w:rsidRDefault="008B6DF1" w:rsidP="00E54C0A"/>
                          <w:p w14:paraId="0F1ED536" w14:textId="77777777" w:rsidR="008B6DF1" w:rsidRDefault="008B6DF1" w:rsidP="00E54C0A"/>
                          <w:p w14:paraId="2CE63B88" w14:textId="77777777" w:rsidR="008B6DF1" w:rsidRDefault="008B6DF1" w:rsidP="00E54C0A"/>
                          <w:p w14:paraId="17868BC1" w14:textId="77777777" w:rsidR="008B6DF1" w:rsidRDefault="008B6DF1" w:rsidP="00E54C0A"/>
                          <w:p w14:paraId="1FAC1932" w14:textId="77777777" w:rsidR="008B6DF1" w:rsidRDefault="008B6DF1" w:rsidP="00E54C0A"/>
                          <w:p w14:paraId="284F61D7" w14:textId="77777777" w:rsidR="008B6DF1" w:rsidRDefault="008B6DF1" w:rsidP="00E54C0A"/>
                          <w:p w14:paraId="0869444F" w14:textId="77777777" w:rsidR="008B6DF1" w:rsidRDefault="008B6DF1" w:rsidP="00E54C0A"/>
                          <w:p w14:paraId="496E3DF3" w14:textId="77777777" w:rsidR="008B6DF1" w:rsidRDefault="008B6DF1" w:rsidP="00E54C0A"/>
                          <w:p w14:paraId="254B7669" w14:textId="77777777" w:rsidR="008B6DF1" w:rsidRDefault="008B6DF1" w:rsidP="00E54C0A"/>
                          <w:p w14:paraId="5B0A5988" w14:textId="77777777" w:rsidR="008B6DF1" w:rsidRDefault="008B6DF1" w:rsidP="00E54C0A"/>
                          <w:p w14:paraId="3719A9DF" w14:textId="77777777" w:rsidR="008B6DF1" w:rsidRDefault="008B6DF1" w:rsidP="00E54C0A"/>
                          <w:p w14:paraId="6E96A654" w14:textId="77777777" w:rsidR="008B6DF1" w:rsidRDefault="008B6DF1" w:rsidP="00E54C0A"/>
                          <w:p w14:paraId="2477C7F3" w14:textId="77777777" w:rsidR="008B6DF1" w:rsidRDefault="008B6DF1" w:rsidP="00E54C0A"/>
                          <w:p w14:paraId="223E6A41" w14:textId="77777777" w:rsidR="008B6DF1" w:rsidRDefault="008B6DF1" w:rsidP="00E54C0A"/>
                          <w:p w14:paraId="4F7F0333" w14:textId="77777777" w:rsidR="008B6DF1" w:rsidRDefault="008B6DF1" w:rsidP="00E54C0A"/>
                          <w:p w14:paraId="56AA8F39" w14:textId="77777777" w:rsidR="008B6DF1" w:rsidRDefault="008B6DF1" w:rsidP="00E54C0A"/>
                          <w:p w14:paraId="6845536C" w14:textId="77777777" w:rsidR="008B6DF1" w:rsidRDefault="008B6DF1" w:rsidP="00E54C0A"/>
                          <w:p w14:paraId="469E4EA5" w14:textId="77777777" w:rsidR="008B6DF1" w:rsidRDefault="008B6DF1" w:rsidP="00E54C0A"/>
                          <w:p w14:paraId="423BE5CF" w14:textId="77777777" w:rsidR="008B6DF1" w:rsidRDefault="008B6DF1" w:rsidP="00E54C0A"/>
                          <w:p w14:paraId="0EEC1630" w14:textId="77777777" w:rsidR="008B6DF1" w:rsidRDefault="008B6DF1" w:rsidP="00E54C0A"/>
                          <w:p w14:paraId="121BD6B4" w14:textId="77777777" w:rsidR="008B6DF1" w:rsidRDefault="008B6DF1" w:rsidP="00E54C0A"/>
                          <w:p w14:paraId="510871C2" w14:textId="77777777" w:rsidR="008B6DF1" w:rsidRDefault="008B6DF1" w:rsidP="00E54C0A"/>
                          <w:p w14:paraId="4C010C6C" w14:textId="77777777" w:rsidR="008B6DF1" w:rsidRDefault="008B6DF1" w:rsidP="00E54C0A"/>
                          <w:p w14:paraId="5F46691E" w14:textId="77777777" w:rsidR="008B6DF1" w:rsidRDefault="008B6DF1" w:rsidP="00E54C0A"/>
                          <w:p w14:paraId="2B3B9498" w14:textId="77777777" w:rsidR="008B6DF1" w:rsidRDefault="008B6DF1" w:rsidP="00E54C0A"/>
                          <w:p w14:paraId="27C045E4" w14:textId="77777777" w:rsidR="008B6DF1" w:rsidRDefault="008B6DF1" w:rsidP="00E54C0A"/>
                          <w:p w14:paraId="1645F7EC" w14:textId="77777777" w:rsidR="008B6DF1" w:rsidRDefault="008B6DF1" w:rsidP="00E54C0A"/>
                          <w:p w14:paraId="1544E623" w14:textId="77777777" w:rsidR="008B6DF1" w:rsidRDefault="008B6DF1" w:rsidP="00E54C0A"/>
                          <w:p w14:paraId="0F3D988C" w14:textId="77777777" w:rsidR="008B6DF1" w:rsidRDefault="008B6DF1" w:rsidP="00E54C0A"/>
                          <w:p w14:paraId="4911DF71" w14:textId="77777777" w:rsidR="008B6DF1" w:rsidRDefault="008B6DF1" w:rsidP="00E54C0A"/>
                          <w:p w14:paraId="4DB5CED0" w14:textId="77777777" w:rsidR="008B6DF1" w:rsidRDefault="008B6DF1" w:rsidP="00E54C0A"/>
                          <w:p w14:paraId="52CBD675" w14:textId="77777777" w:rsidR="008B6DF1" w:rsidRDefault="008B6DF1" w:rsidP="00E54C0A"/>
                          <w:p w14:paraId="70EF189F" w14:textId="77777777" w:rsidR="008B6DF1" w:rsidRDefault="008B6DF1" w:rsidP="00E54C0A"/>
                          <w:p w14:paraId="1F908EF7" w14:textId="77777777" w:rsidR="008B6DF1" w:rsidRDefault="008B6DF1" w:rsidP="00E54C0A"/>
                          <w:p w14:paraId="07C94F4F" w14:textId="77777777" w:rsidR="008B6DF1" w:rsidRDefault="008B6DF1" w:rsidP="00E54C0A"/>
                          <w:p w14:paraId="50F4384E" w14:textId="77777777" w:rsidR="008B6DF1" w:rsidRDefault="008B6DF1" w:rsidP="00E54C0A"/>
                          <w:p w14:paraId="4420E16D" w14:textId="77777777" w:rsidR="008B6DF1" w:rsidRDefault="008B6DF1" w:rsidP="00E54C0A"/>
                          <w:p w14:paraId="3C74EB50" w14:textId="77777777" w:rsidR="008B6DF1" w:rsidRDefault="008B6DF1" w:rsidP="00E54C0A"/>
                          <w:p w14:paraId="6C74384C" w14:textId="77777777" w:rsidR="008B6DF1" w:rsidRDefault="008B6DF1" w:rsidP="00E54C0A"/>
                          <w:p w14:paraId="41A0AC74" w14:textId="77777777" w:rsidR="008B6DF1" w:rsidRDefault="008B6DF1" w:rsidP="00E54C0A"/>
                          <w:p w14:paraId="4C04A6E5" w14:textId="77777777" w:rsidR="008B6DF1" w:rsidRDefault="008B6DF1" w:rsidP="00E54C0A"/>
                          <w:p w14:paraId="69838757" w14:textId="77777777" w:rsidR="008B6DF1" w:rsidRDefault="008B6DF1" w:rsidP="00E54C0A"/>
                          <w:p w14:paraId="75EC00E0" w14:textId="77777777" w:rsidR="008B6DF1" w:rsidRDefault="008B6DF1" w:rsidP="00E54C0A"/>
                          <w:p w14:paraId="79EA7D45" w14:textId="77777777" w:rsidR="008B6DF1" w:rsidRDefault="008B6DF1" w:rsidP="00E54C0A"/>
                          <w:p w14:paraId="33D4AF7C" w14:textId="77777777" w:rsidR="008B6DF1" w:rsidRDefault="008B6DF1" w:rsidP="00E54C0A"/>
                          <w:p w14:paraId="015D05C9" w14:textId="77777777" w:rsidR="008B6DF1" w:rsidRDefault="008B6DF1" w:rsidP="00E54C0A"/>
                          <w:p w14:paraId="68B3AC69" w14:textId="77777777" w:rsidR="008B6DF1" w:rsidRDefault="008B6DF1" w:rsidP="00E54C0A"/>
                          <w:p w14:paraId="4FEA216B" w14:textId="77777777" w:rsidR="008B6DF1" w:rsidRDefault="008B6DF1" w:rsidP="00E54C0A"/>
                          <w:p w14:paraId="6410F30A" w14:textId="77777777" w:rsidR="008B6DF1" w:rsidRDefault="008B6DF1" w:rsidP="00E54C0A"/>
                          <w:p w14:paraId="7948B96B" w14:textId="77777777" w:rsidR="008B6DF1" w:rsidRDefault="008B6DF1" w:rsidP="00E54C0A"/>
                          <w:p w14:paraId="75FE488F" w14:textId="77777777" w:rsidR="008B6DF1" w:rsidRDefault="008B6DF1" w:rsidP="00E54C0A"/>
                          <w:p w14:paraId="37329E8B" w14:textId="77777777" w:rsidR="008B6DF1" w:rsidRDefault="008B6DF1" w:rsidP="00E54C0A"/>
                          <w:p w14:paraId="2BF9196F" w14:textId="77777777" w:rsidR="008B6DF1" w:rsidRDefault="008B6DF1" w:rsidP="00E54C0A"/>
                          <w:p w14:paraId="0E517020" w14:textId="77777777" w:rsidR="008B6DF1" w:rsidRDefault="008B6DF1" w:rsidP="00E54C0A"/>
                          <w:p w14:paraId="654722F6" w14:textId="77777777" w:rsidR="008B6DF1" w:rsidRDefault="008B6DF1" w:rsidP="00E54C0A"/>
                          <w:p w14:paraId="75151F11" w14:textId="77777777" w:rsidR="008B6DF1" w:rsidRDefault="008B6DF1" w:rsidP="00E54C0A"/>
                          <w:p w14:paraId="4655B800" w14:textId="77777777" w:rsidR="008B6DF1" w:rsidRDefault="008B6DF1" w:rsidP="00E54C0A"/>
                          <w:p w14:paraId="6180B655" w14:textId="77777777" w:rsidR="008B6DF1" w:rsidRDefault="008B6DF1" w:rsidP="00E54C0A"/>
                          <w:p w14:paraId="21DFCF05" w14:textId="77777777" w:rsidR="008B6DF1" w:rsidRDefault="008B6DF1" w:rsidP="00E54C0A"/>
                          <w:p w14:paraId="2215BB20" w14:textId="77777777" w:rsidR="008B6DF1" w:rsidRDefault="008B6DF1" w:rsidP="00E54C0A"/>
                          <w:p w14:paraId="36B878F7" w14:textId="77777777" w:rsidR="008B6DF1" w:rsidRDefault="008B6DF1" w:rsidP="00E54C0A"/>
                          <w:p w14:paraId="5E057A5D" w14:textId="77777777" w:rsidR="008B6DF1" w:rsidRDefault="008B6DF1" w:rsidP="00E54C0A"/>
                          <w:p w14:paraId="13342B70" w14:textId="77777777" w:rsidR="008B6DF1" w:rsidRDefault="008B6DF1" w:rsidP="00E54C0A"/>
                          <w:p w14:paraId="53731F82" w14:textId="77777777" w:rsidR="008B6DF1" w:rsidRDefault="008B6DF1" w:rsidP="00E54C0A"/>
                          <w:p w14:paraId="028CA46F" w14:textId="77777777" w:rsidR="008B6DF1" w:rsidRDefault="008B6DF1" w:rsidP="00E54C0A"/>
                          <w:p w14:paraId="688CE082" w14:textId="77777777" w:rsidR="008B6DF1" w:rsidRDefault="008B6DF1" w:rsidP="00E54C0A"/>
                          <w:p w14:paraId="7F8DBF2E" w14:textId="77777777" w:rsidR="008B6DF1" w:rsidRDefault="008B6DF1" w:rsidP="00E54C0A"/>
                          <w:p w14:paraId="7BEC4463" w14:textId="77777777" w:rsidR="008B6DF1" w:rsidRDefault="008B6DF1" w:rsidP="00E54C0A"/>
                          <w:p w14:paraId="320893C2" w14:textId="77777777" w:rsidR="008B6DF1" w:rsidRDefault="008B6DF1" w:rsidP="00E54C0A"/>
                          <w:p w14:paraId="0E1954D1" w14:textId="77777777" w:rsidR="008B6DF1" w:rsidRDefault="008B6DF1" w:rsidP="00E54C0A"/>
                          <w:p w14:paraId="7CD79982" w14:textId="77777777" w:rsidR="008B6DF1" w:rsidRDefault="008B6DF1" w:rsidP="00E54C0A"/>
                          <w:p w14:paraId="76290A48" w14:textId="77777777" w:rsidR="008B6DF1" w:rsidRDefault="008B6DF1" w:rsidP="00E54C0A"/>
                          <w:p w14:paraId="1F7C6851" w14:textId="77777777" w:rsidR="008B6DF1" w:rsidRDefault="008B6DF1" w:rsidP="00E54C0A"/>
                          <w:p w14:paraId="02BA9E28" w14:textId="77777777" w:rsidR="008B6DF1" w:rsidRDefault="008B6DF1" w:rsidP="00E54C0A"/>
                          <w:p w14:paraId="4C5216E2" w14:textId="77777777" w:rsidR="008B6DF1" w:rsidRDefault="008B6DF1" w:rsidP="00E54C0A"/>
                          <w:p w14:paraId="0444B858" w14:textId="77777777" w:rsidR="008B6DF1" w:rsidRDefault="008B6DF1" w:rsidP="00E54C0A"/>
                          <w:p w14:paraId="5B60C316" w14:textId="77777777" w:rsidR="008B6DF1" w:rsidRDefault="008B6DF1" w:rsidP="00E54C0A"/>
                          <w:p w14:paraId="2A2908E5" w14:textId="77777777" w:rsidR="008B6DF1" w:rsidRDefault="008B6DF1" w:rsidP="00E54C0A"/>
                          <w:p w14:paraId="0347143C" w14:textId="77777777" w:rsidR="008B6DF1" w:rsidRDefault="008B6DF1" w:rsidP="00E54C0A"/>
                          <w:p w14:paraId="58DFE982" w14:textId="77777777" w:rsidR="008B6DF1" w:rsidRDefault="008B6DF1" w:rsidP="00E54C0A"/>
                          <w:p w14:paraId="210E0469" w14:textId="77777777" w:rsidR="008B6DF1" w:rsidRDefault="008B6DF1" w:rsidP="00E54C0A"/>
                          <w:p w14:paraId="31CBF501" w14:textId="77777777" w:rsidR="008B6DF1" w:rsidRDefault="008B6DF1" w:rsidP="00E54C0A"/>
                          <w:p w14:paraId="7882FE6D" w14:textId="77777777" w:rsidR="008B6DF1" w:rsidRDefault="008B6DF1" w:rsidP="00E54C0A"/>
                          <w:p w14:paraId="54679E59" w14:textId="77777777" w:rsidR="008B6DF1" w:rsidRDefault="008B6DF1" w:rsidP="00E54C0A"/>
                          <w:p w14:paraId="263294D3" w14:textId="77777777" w:rsidR="008B6DF1" w:rsidRDefault="008B6DF1" w:rsidP="00E54C0A"/>
                          <w:p w14:paraId="7D8429FB" w14:textId="77777777" w:rsidR="008B6DF1" w:rsidRDefault="008B6DF1" w:rsidP="00E54C0A"/>
                          <w:p w14:paraId="524B7F63" w14:textId="77777777" w:rsidR="008B6DF1" w:rsidRDefault="008B6DF1" w:rsidP="00E54C0A"/>
                          <w:p w14:paraId="3562E6E3" w14:textId="77777777" w:rsidR="008B6DF1" w:rsidRDefault="008B6DF1" w:rsidP="00E54C0A"/>
                          <w:p w14:paraId="2E4057DA" w14:textId="77777777" w:rsidR="008B6DF1" w:rsidRDefault="008B6DF1" w:rsidP="00E54C0A"/>
                          <w:p w14:paraId="75770150" w14:textId="77777777" w:rsidR="008B6DF1" w:rsidRDefault="008B6DF1" w:rsidP="00E54C0A"/>
                          <w:p w14:paraId="717A3FF6" w14:textId="77777777" w:rsidR="008B6DF1" w:rsidRDefault="008B6DF1" w:rsidP="00E54C0A"/>
                          <w:p w14:paraId="79F4C1C4" w14:textId="77777777" w:rsidR="008B6DF1" w:rsidRDefault="008B6DF1" w:rsidP="00E54C0A"/>
                          <w:p w14:paraId="3DBA70B8" w14:textId="77777777" w:rsidR="008B6DF1" w:rsidRDefault="008B6DF1" w:rsidP="00E54C0A"/>
                          <w:p w14:paraId="348307B4" w14:textId="77777777" w:rsidR="008B6DF1" w:rsidRDefault="008B6DF1" w:rsidP="00E54C0A"/>
                          <w:p w14:paraId="21CB5B76" w14:textId="77777777" w:rsidR="008B6DF1" w:rsidRDefault="008B6DF1" w:rsidP="00E54C0A"/>
                          <w:p w14:paraId="118073E5" w14:textId="77777777" w:rsidR="008B6DF1" w:rsidRDefault="008B6DF1" w:rsidP="00E54C0A"/>
                          <w:p w14:paraId="07EACA3F" w14:textId="77777777" w:rsidR="008B6DF1" w:rsidRDefault="008B6DF1" w:rsidP="00E54C0A"/>
                          <w:p w14:paraId="555D9340" w14:textId="77777777" w:rsidR="008B6DF1" w:rsidRDefault="008B6DF1" w:rsidP="00E54C0A"/>
                          <w:p w14:paraId="01E6D938" w14:textId="77777777" w:rsidR="008B6DF1" w:rsidRDefault="008B6DF1" w:rsidP="00E54C0A"/>
                          <w:p w14:paraId="1027DA17" w14:textId="77777777" w:rsidR="008B6DF1" w:rsidRDefault="008B6DF1" w:rsidP="00E54C0A"/>
                          <w:p w14:paraId="63E6664B" w14:textId="77777777" w:rsidR="008B6DF1" w:rsidRDefault="008B6DF1" w:rsidP="00E54C0A"/>
                          <w:p w14:paraId="18EF3619" w14:textId="77777777" w:rsidR="008B6DF1" w:rsidRDefault="008B6DF1" w:rsidP="00E54C0A"/>
                          <w:p w14:paraId="2BFB114F" w14:textId="77777777" w:rsidR="008B6DF1" w:rsidRDefault="008B6DF1" w:rsidP="00E54C0A"/>
                          <w:p w14:paraId="59D3CE54" w14:textId="77777777" w:rsidR="008B6DF1" w:rsidRDefault="008B6DF1" w:rsidP="00E54C0A"/>
                          <w:p w14:paraId="2D9F430F" w14:textId="77777777" w:rsidR="008B6DF1" w:rsidRDefault="008B6DF1" w:rsidP="00E54C0A"/>
                          <w:p w14:paraId="51DC686C" w14:textId="77777777" w:rsidR="008B6DF1" w:rsidRDefault="008B6DF1" w:rsidP="00E54C0A"/>
                          <w:p w14:paraId="0F9EC623" w14:textId="77777777" w:rsidR="008B6DF1" w:rsidRDefault="008B6DF1" w:rsidP="00E54C0A"/>
                          <w:p w14:paraId="5923EA74" w14:textId="77777777" w:rsidR="008B6DF1" w:rsidRDefault="008B6DF1" w:rsidP="00E54C0A"/>
                          <w:p w14:paraId="51E657C1" w14:textId="77777777" w:rsidR="008B6DF1" w:rsidRDefault="008B6DF1" w:rsidP="00E54C0A"/>
                          <w:p w14:paraId="0CC16B5F" w14:textId="77777777" w:rsidR="008B6DF1" w:rsidRDefault="008B6DF1" w:rsidP="00E54C0A"/>
                          <w:p w14:paraId="7340D055" w14:textId="77777777" w:rsidR="008B6DF1" w:rsidRDefault="008B6DF1" w:rsidP="00E54C0A"/>
                          <w:p w14:paraId="18854F42" w14:textId="77777777" w:rsidR="008B6DF1" w:rsidRDefault="008B6DF1" w:rsidP="00E54C0A"/>
                          <w:p w14:paraId="4D3E4C8D" w14:textId="77777777" w:rsidR="008B6DF1" w:rsidRDefault="008B6DF1" w:rsidP="00E54C0A"/>
                          <w:p w14:paraId="6A0B9230" w14:textId="77777777" w:rsidR="008B6DF1" w:rsidRDefault="008B6DF1" w:rsidP="00E54C0A"/>
                          <w:p w14:paraId="58F43AE4" w14:textId="77777777" w:rsidR="008B6DF1" w:rsidRDefault="008B6DF1" w:rsidP="00E54C0A"/>
                          <w:p w14:paraId="2C84158B" w14:textId="77777777" w:rsidR="008B6DF1" w:rsidRDefault="008B6DF1" w:rsidP="00E54C0A"/>
                          <w:p w14:paraId="623B51BB" w14:textId="77777777" w:rsidR="008B6DF1" w:rsidRDefault="008B6DF1" w:rsidP="00E54C0A"/>
                          <w:p w14:paraId="18BB63C7" w14:textId="77777777" w:rsidR="008B6DF1" w:rsidRDefault="008B6DF1" w:rsidP="00E54C0A"/>
                          <w:p w14:paraId="67EF91E5" w14:textId="77777777" w:rsidR="008B6DF1" w:rsidRDefault="008B6DF1" w:rsidP="00E54C0A"/>
                          <w:p w14:paraId="6CBCFEC4" w14:textId="77777777" w:rsidR="008B6DF1" w:rsidRDefault="008B6DF1" w:rsidP="00E54C0A"/>
                          <w:p w14:paraId="298699B8" w14:textId="77777777" w:rsidR="008B6DF1" w:rsidRDefault="008B6DF1" w:rsidP="00E54C0A"/>
                          <w:p w14:paraId="2BC3ECB4" w14:textId="77777777" w:rsidR="008B6DF1" w:rsidRDefault="008B6DF1" w:rsidP="00E54C0A"/>
                          <w:p w14:paraId="165C8C76" w14:textId="77777777" w:rsidR="008B6DF1" w:rsidRDefault="008B6DF1" w:rsidP="00E54C0A"/>
                          <w:p w14:paraId="778540E3" w14:textId="77777777" w:rsidR="008B6DF1" w:rsidRDefault="008B6DF1" w:rsidP="00E54C0A"/>
                          <w:p w14:paraId="4E17433E" w14:textId="77777777" w:rsidR="008B6DF1" w:rsidRDefault="008B6DF1" w:rsidP="00E54C0A"/>
                          <w:p w14:paraId="6D7B883F" w14:textId="77777777" w:rsidR="008B6DF1" w:rsidRDefault="008B6DF1" w:rsidP="00E54C0A"/>
                          <w:p w14:paraId="3726DA37" w14:textId="77777777" w:rsidR="008B6DF1" w:rsidRDefault="008B6DF1" w:rsidP="00E54C0A"/>
                          <w:p w14:paraId="688E373C" w14:textId="77777777" w:rsidR="008B6DF1" w:rsidRDefault="008B6DF1" w:rsidP="00E54C0A"/>
                          <w:p w14:paraId="32E9EF09" w14:textId="77777777" w:rsidR="008B6DF1" w:rsidRDefault="008B6DF1" w:rsidP="00E54C0A"/>
                          <w:p w14:paraId="5383F7DF" w14:textId="77777777" w:rsidR="008B6DF1" w:rsidRDefault="008B6DF1" w:rsidP="00E54C0A"/>
                          <w:p w14:paraId="08C90A6B" w14:textId="77777777" w:rsidR="008B6DF1" w:rsidRDefault="008B6DF1" w:rsidP="00E54C0A"/>
                          <w:p w14:paraId="23A16DA2" w14:textId="77777777" w:rsidR="008B6DF1" w:rsidRDefault="008B6DF1" w:rsidP="00E54C0A"/>
                          <w:p w14:paraId="02F7B3A0" w14:textId="77777777" w:rsidR="008B6DF1" w:rsidRDefault="008B6DF1" w:rsidP="00E54C0A"/>
                          <w:p w14:paraId="73B2B772" w14:textId="77777777" w:rsidR="008B6DF1" w:rsidRDefault="008B6DF1" w:rsidP="00E54C0A"/>
                          <w:p w14:paraId="2A3484B5" w14:textId="77777777" w:rsidR="008B6DF1" w:rsidRDefault="008B6DF1" w:rsidP="00E54C0A"/>
                          <w:p w14:paraId="3BD3DAB6" w14:textId="77777777" w:rsidR="008B6DF1" w:rsidRDefault="008B6DF1" w:rsidP="00E54C0A"/>
                          <w:p w14:paraId="497A527B" w14:textId="77777777" w:rsidR="008B6DF1" w:rsidRDefault="008B6DF1" w:rsidP="00E54C0A"/>
                          <w:p w14:paraId="74BB14C4" w14:textId="77777777" w:rsidR="008B6DF1" w:rsidRDefault="008B6DF1" w:rsidP="00E54C0A"/>
                          <w:p w14:paraId="4818AC79" w14:textId="77777777" w:rsidR="008B6DF1" w:rsidRDefault="008B6DF1" w:rsidP="00E54C0A"/>
                          <w:p w14:paraId="759D6ECD" w14:textId="77777777" w:rsidR="008B6DF1" w:rsidRDefault="008B6DF1" w:rsidP="00E54C0A"/>
                          <w:p w14:paraId="33B0AE4D" w14:textId="77777777" w:rsidR="008B6DF1" w:rsidRDefault="008B6DF1" w:rsidP="00E54C0A"/>
                          <w:p w14:paraId="1C1B9552" w14:textId="77777777" w:rsidR="008B6DF1" w:rsidRDefault="008B6DF1" w:rsidP="00E54C0A"/>
                          <w:p w14:paraId="693C19FE" w14:textId="77777777" w:rsidR="008B6DF1" w:rsidRDefault="008B6DF1" w:rsidP="00E54C0A"/>
                          <w:p w14:paraId="41BE0FBF" w14:textId="77777777" w:rsidR="008B6DF1" w:rsidRDefault="008B6DF1" w:rsidP="00E54C0A"/>
                          <w:p w14:paraId="336EF07F" w14:textId="77777777" w:rsidR="008B6DF1" w:rsidRDefault="008B6DF1" w:rsidP="00E54C0A"/>
                          <w:p w14:paraId="420D175F" w14:textId="77777777" w:rsidR="008B6DF1" w:rsidRDefault="008B6DF1" w:rsidP="00E54C0A"/>
                          <w:p w14:paraId="0B466C2F" w14:textId="77777777" w:rsidR="008B6DF1" w:rsidRDefault="008B6DF1" w:rsidP="00E54C0A"/>
                          <w:p w14:paraId="27B1044B" w14:textId="77777777" w:rsidR="008B6DF1" w:rsidRDefault="008B6DF1" w:rsidP="00E54C0A"/>
                          <w:p w14:paraId="4CFE7415" w14:textId="77777777" w:rsidR="008B6DF1" w:rsidRDefault="008B6DF1" w:rsidP="00E54C0A"/>
                          <w:p w14:paraId="58B8245E" w14:textId="77777777" w:rsidR="008B6DF1" w:rsidRDefault="008B6DF1" w:rsidP="00E54C0A"/>
                          <w:p w14:paraId="2B5802B7" w14:textId="77777777" w:rsidR="008B6DF1" w:rsidRDefault="008B6DF1" w:rsidP="00E54C0A"/>
                          <w:p w14:paraId="6A6CF4C7" w14:textId="77777777" w:rsidR="008B6DF1" w:rsidRDefault="008B6DF1" w:rsidP="00E54C0A"/>
                          <w:p w14:paraId="70F76F60" w14:textId="77777777" w:rsidR="008B6DF1" w:rsidRDefault="008B6DF1" w:rsidP="00E54C0A"/>
                          <w:p w14:paraId="5F78A418" w14:textId="77777777" w:rsidR="008B6DF1" w:rsidRDefault="008B6DF1" w:rsidP="00E54C0A"/>
                          <w:p w14:paraId="323C0E0D" w14:textId="77777777" w:rsidR="008B6DF1" w:rsidRDefault="008B6DF1" w:rsidP="00E54C0A"/>
                          <w:p w14:paraId="44F3E0B0" w14:textId="77777777" w:rsidR="008B6DF1" w:rsidRDefault="008B6DF1" w:rsidP="00E54C0A"/>
                          <w:p w14:paraId="5AFFA337" w14:textId="77777777" w:rsidR="008B6DF1" w:rsidRDefault="008B6DF1" w:rsidP="00E54C0A"/>
                          <w:p w14:paraId="1C2568AC" w14:textId="77777777" w:rsidR="008B6DF1" w:rsidRDefault="008B6DF1" w:rsidP="00E54C0A"/>
                          <w:p w14:paraId="622D5357" w14:textId="77777777" w:rsidR="008B6DF1" w:rsidRDefault="008B6DF1" w:rsidP="00E54C0A"/>
                          <w:p w14:paraId="7FE32E08" w14:textId="77777777" w:rsidR="008B6DF1" w:rsidRDefault="008B6DF1" w:rsidP="00E54C0A"/>
                          <w:p w14:paraId="4969EBA8" w14:textId="77777777" w:rsidR="008B6DF1" w:rsidRDefault="008B6DF1" w:rsidP="00E54C0A"/>
                          <w:p w14:paraId="7F826485" w14:textId="77777777" w:rsidR="008B6DF1" w:rsidRDefault="008B6DF1" w:rsidP="00E54C0A"/>
                          <w:p w14:paraId="48573003" w14:textId="77777777" w:rsidR="008B6DF1" w:rsidRDefault="008B6DF1" w:rsidP="00E54C0A"/>
                          <w:p w14:paraId="53D9B9EE" w14:textId="77777777" w:rsidR="008B6DF1" w:rsidRDefault="008B6DF1" w:rsidP="00E54C0A"/>
                          <w:p w14:paraId="62BECD4E" w14:textId="77777777" w:rsidR="008B6DF1" w:rsidRDefault="008B6DF1" w:rsidP="00E54C0A"/>
                          <w:p w14:paraId="4CD70E1D" w14:textId="77777777" w:rsidR="008B6DF1" w:rsidRDefault="008B6DF1" w:rsidP="00E54C0A"/>
                          <w:p w14:paraId="71455423" w14:textId="77777777" w:rsidR="008B6DF1" w:rsidRDefault="008B6DF1" w:rsidP="00E54C0A"/>
                          <w:p w14:paraId="0BB9A83F" w14:textId="77777777" w:rsidR="008B6DF1" w:rsidRDefault="008B6DF1" w:rsidP="00E54C0A"/>
                          <w:p w14:paraId="6C783128" w14:textId="77777777" w:rsidR="008B6DF1" w:rsidRDefault="008B6DF1" w:rsidP="00E54C0A"/>
                          <w:p w14:paraId="5A02B52E" w14:textId="77777777" w:rsidR="008B6DF1" w:rsidRDefault="008B6DF1" w:rsidP="00E54C0A"/>
                          <w:p w14:paraId="34ED840C" w14:textId="77777777" w:rsidR="008B6DF1" w:rsidRDefault="008B6DF1" w:rsidP="00E54C0A"/>
                          <w:p w14:paraId="16EF8E23" w14:textId="77777777" w:rsidR="008B6DF1" w:rsidRDefault="008B6DF1" w:rsidP="00E54C0A"/>
                          <w:p w14:paraId="7F2C9D04" w14:textId="77777777" w:rsidR="008B6DF1" w:rsidRDefault="008B6DF1" w:rsidP="00E54C0A"/>
                          <w:p w14:paraId="6D90AD84" w14:textId="77777777" w:rsidR="008B6DF1" w:rsidRDefault="008B6DF1" w:rsidP="00E54C0A"/>
                          <w:p w14:paraId="625DA5F3" w14:textId="77777777" w:rsidR="008B6DF1" w:rsidRDefault="008B6DF1" w:rsidP="00E54C0A"/>
                          <w:p w14:paraId="3DB44500" w14:textId="77777777" w:rsidR="008B6DF1" w:rsidRDefault="008B6DF1" w:rsidP="00E54C0A"/>
                          <w:p w14:paraId="47C7F627" w14:textId="77777777" w:rsidR="008B6DF1" w:rsidRDefault="008B6DF1" w:rsidP="00E54C0A"/>
                          <w:p w14:paraId="5D3B183F" w14:textId="77777777" w:rsidR="008B6DF1" w:rsidRDefault="008B6DF1" w:rsidP="00E54C0A"/>
                          <w:p w14:paraId="3F1E202C" w14:textId="77777777" w:rsidR="008B6DF1" w:rsidRDefault="008B6DF1" w:rsidP="00E54C0A"/>
                          <w:p w14:paraId="01C5186C" w14:textId="77777777" w:rsidR="008B6DF1" w:rsidRDefault="008B6DF1" w:rsidP="00E54C0A"/>
                          <w:p w14:paraId="014691F3" w14:textId="77777777" w:rsidR="008B6DF1" w:rsidRDefault="008B6DF1" w:rsidP="00E54C0A"/>
                          <w:p w14:paraId="0B59B8ED" w14:textId="77777777" w:rsidR="008B6DF1" w:rsidRDefault="008B6DF1" w:rsidP="00E54C0A"/>
                          <w:p w14:paraId="0C181591" w14:textId="77777777" w:rsidR="008B6DF1" w:rsidRDefault="008B6DF1" w:rsidP="00E54C0A"/>
                          <w:p w14:paraId="1300083E" w14:textId="77777777" w:rsidR="008B6DF1" w:rsidRDefault="008B6DF1" w:rsidP="00E54C0A"/>
                          <w:p w14:paraId="0348F0C6" w14:textId="77777777" w:rsidR="008B6DF1" w:rsidRDefault="008B6DF1" w:rsidP="00E54C0A"/>
                          <w:p w14:paraId="20499515" w14:textId="77777777" w:rsidR="008B6DF1" w:rsidRDefault="008B6DF1" w:rsidP="00E54C0A"/>
                          <w:p w14:paraId="41E918A9" w14:textId="77777777" w:rsidR="008B6DF1" w:rsidRDefault="008B6DF1" w:rsidP="00E54C0A"/>
                          <w:p w14:paraId="2663D9BC" w14:textId="77777777" w:rsidR="008B6DF1" w:rsidRDefault="008B6DF1" w:rsidP="00E54C0A"/>
                          <w:p w14:paraId="5FA4C448" w14:textId="77777777" w:rsidR="008B6DF1" w:rsidRDefault="008B6DF1" w:rsidP="00E54C0A"/>
                          <w:p w14:paraId="4F0AE6D5" w14:textId="77777777" w:rsidR="008B6DF1" w:rsidRDefault="008B6DF1" w:rsidP="00E54C0A"/>
                          <w:p w14:paraId="704649B3" w14:textId="77777777" w:rsidR="008B6DF1" w:rsidRDefault="008B6DF1" w:rsidP="00E54C0A"/>
                          <w:p w14:paraId="53864D70" w14:textId="77777777" w:rsidR="008B6DF1" w:rsidRDefault="008B6DF1" w:rsidP="00E54C0A"/>
                          <w:p w14:paraId="6255B3CD" w14:textId="77777777" w:rsidR="008B6DF1" w:rsidRDefault="008B6DF1" w:rsidP="00E54C0A"/>
                          <w:p w14:paraId="0CDFB1D1" w14:textId="77777777" w:rsidR="008B6DF1" w:rsidRDefault="008B6DF1" w:rsidP="00E54C0A"/>
                          <w:p w14:paraId="7CB55971" w14:textId="77777777" w:rsidR="008B6DF1" w:rsidRDefault="008B6DF1" w:rsidP="00E54C0A"/>
                          <w:p w14:paraId="54353EEF" w14:textId="77777777" w:rsidR="008B6DF1" w:rsidRDefault="008B6DF1" w:rsidP="00E54C0A"/>
                          <w:p w14:paraId="19BC2C78" w14:textId="77777777" w:rsidR="008B6DF1" w:rsidRDefault="008B6DF1" w:rsidP="00E54C0A"/>
                          <w:p w14:paraId="6302C2AC" w14:textId="77777777" w:rsidR="008B6DF1" w:rsidRDefault="008B6DF1" w:rsidP="00E54C0A"/>
                          <w:p w14:paraId="7BF31A78" w14:textId="77777777" w:rsidR="008B6DF1" w:rsidRDefault="008B6DF1" w:rsidP="00E54C0A"/>
                          <w:p w14:paraId="384B7391" w14:textId="77777777" w:rsidR="008B6DF1" w:rsidRDefault="008B6DF1" w:rsidP="00E54C0A"/>
                          <w:p w14:paraId="419D52D3" w14:textId="77777777" w:rsidR="008B6DF1" w:rsidRDefault="008B6DF1" w:rsidP="00E54C0A"/>
                          <w:p w14:paraId="4B7F37A0" w14:textId="77777777" w:rsidR="008B6DF1" w:rsidRDefault="008B6DF1" w:rsidP="00E54C0A"/>
                          <w:p w14:paraId="6A85E032" w14:textId="77777777" w:rsidR="008B6DF1" w:rsidRDefault="008B6DF1" w:rsidP="00E54C0A"/>
                          <w:p w14:paraId="2CF6CDA9" w14:textId="77777777" w:rsidR="008B6DF1" w:rsidRDefault="008B6DF1" w:rsidP="00E54C0A"/>
                          <w:p w14:paraId="133C8AAA" w14:textId="77777777" w:rsidR="008B6DF1" w:rsidRDefault="008B6DF1" w:rsidP="00E54C0A"/>
                          <w:p w14:paraId="14A04D10" w14:textId="77777777" w:rsidR="008B6DF1" w:rsidRDefault="008B6DF1" w:rsidP="00E54C0A"/>
                          <w:p w14:paraId="64B92638" w14:textId="77777777" w:rsidR="008B6DF1" w:rsidRDefault="008B6DF1" w:rsidP="00E54C0A"/>
                          <w:p w14:paraId="2DFC1028" w14:textId="77777777" w:rsidR="008B6DF1" w:rsidRDefault="008B6DF1" w:rsidP="00E54C0A"/>
                          <w:p w14:paraId="3A0491E4" w14:textId="77777777" w:rsidR="008B6DF1" w:rsidRDefault="008B6DF1" w:rsidP="00E54C0A"/>
                          <w:p w14:paraId="5C5DBCFB" w14:textId="77777777" w:rsidR="008B6DF1" w:rsidRDefault="008B6DF1" w:rsidP="00E54C0A"/>
                          <w:p w14:paraId="1327CB45" w14:textId="77777777" w:rsidR="008B6DF1" w:rsidRDefault="008B6DF1" w:rsidP="00E54C0A"/>
                          <w:p w14:paraId="78ADC09F" w14:textId="77777777" w:rsidR="008B6DF1" w:rsidRDefault="008B6DF1" w:rsidP="00E54C0A"/>
                          <w:p w14:paraId="3CC39A8F" w14:textId="77777777" w:rsidR="008B6DF1" w:rsidRDefault="008B6DF1" w:rsidP="00E54C0A"/>
                          <w:p w14:paraId="370D3119" w14:textId="77777777" w:rsidR="008B6DF1" w:rsidRDefault="008B6DF1" w:rsidP="00E54C0A"/>
                          <w:p w14:paraId="10215B0F" w14:textId="77777777" w:rsidR="008B6DF1" w:rsidRDefault="008B6DF1" w:rsidP="00E54C0A"/>
                          <w:p w14:paraId="6AAF1328" w14:textId="77777777" w:rsidR="008B6DF1" w:rsidRDefault="008B6DF1" w:rsidP="00E54C0A"/>
                          <w:p w14:paraId="597ED506" w14:textId="77777777" w:rsidR="008B6DF1" w:rsidRDefault="008B6DF1" w:rsidP="00E54C0A"/>
                          <w:p w14:paraId="71BF2BCE" w14:textId="77777777" w:rsidR="008B6DF1" w:rsidRDefault="008B6DF1" w:rsidP="00E54C0A"/>
                          <w:p w14:paraId="4E007BDD" w14:textId="77777777" w:rsidR="008B6DF1" w:rsidRDefault="008B6DF1" w:rsidP="00E54C0A"/>
                          <w:p w14:paraId="039CBB35" w14:textId="77777777" w:rsidR="008B6DF1" w:rsidRDefault="008B6DF1" w:rsidP="00E54C0A"/>
                          <w:p w14:paraId="2EC6A5A4" w14:textId="77777777" w:rsidR="008B6DF1" w:rsidRDefault="008B6DF1" w:rsidP="00E54C0A"/>
                          <w:p w14:paraId="15CD3FB3" w14:textId="77777777" w:rsidR="008B6DF1" w:rsidRDefault="008B6DF1" w:rsidP="00E54C0A"/>
                          <w:p w14:paraId="7E117590" w14:textId="77777777" w:rsidR="008B6DF1" w:rsidRDefault="008B6DF1" w:rsidP="00E54C0A"/>
                          <w:p w14:paraId="7ED816B6" w14:textId="77777777" w:rsidR="008B6DF1" w:rsidRDefault="008B6DF1" w:rsidP="00E54C0A"/>
                          <w:p w14:paraId="42EC38A1" w14:textId="77777777" w:rsidR="008B6DF1" w:rsidRDefault="008B6DF1" w:rsidP="00E54C0A"/>
                          <w:p w14:paraId="7B4563B5" w14:textId="77777777" w:rsidR="008B6DF1" w:rsidRDefault="008B6DF1" w:rsidP="00E54C0A"/>
                          <w:p w14:paraId="300F142F" w14:textId="77777777" w:rsidR="008B6DF1" w:rsidRDefault="008B6DF1" w:rsidP="00E54C0A"/>
                          <w:p w14:paraId="4D862B9C" w14:textId="77777777" w:rsidR="008B6DF1" w:rsidRDefault="008B6DF1" w:rsidP="00E54C0A"/>
                          <w:p w14:paraId="2F43E606" w14:textId="77777777" w:rsidR="008B6DF1" w:rsidRDefault="008B6DF1" w:rsidP="00E54C0A"/>
                          <w:p w14:paraId="5ADC52AA" w14:textId="77777777" w:rsidR="008B6DF1" w:rsidRDefault="008B6DF1" w:rsidP="00E54C0A"/>
                          <w:p w14:paraId="515C1F78" w14:textId="77777777" w:rsidR="008B6DF1" w:rsidRDefault="008B6DF1" w:rsidP="00E54C0A"/>
                          <w:p w14:paraId="56302505" w14:textId="77777777" w:rsidR="008B6DF1" w:rsidRDefault="008B6DF1" w:rsidP="00E54C0A"/>
                          <w:p w14:paraId="10091646" w14:textId="77777777" w:rsidR="008B6DF1" w:rsidRDefault="008B6DF1" w:rsidP="00E54C0A"/>
                          <w:p w14:paraId="47A82CA8" w14:textId="77777777" w:rsidR="008B6DF1" w:rsidRDefault="008B6DF1" w:rsidP="00E54C0A"/>
                          <w:p w14:paraId="19C60FD6" w14:textId="77777777" w:rsidR="008B6DF1" w:rsidRDefault="008B6DF1" w:rsidP="00E54C0A"/>
                          <w:p w14:paraId="5E5A404F" w14:textId="77777777" w:rsidR="008B6DF1" w:rsidRDefault="008B6DF1" w:rsidP="00E54C0A"/>
                          <w:p w14:paraId="4762000C" w14:textId="77777777" w:rsidR="008B6DF1" w:rsidRDefault="008B6DF1" w:rsidP="00E54C0A"/>
                          <w:p w14:paraId="15A8B509" w14:textId="77777777" w:rsidR="008B6DF1" w:rsidRDefault="008B6DF1" w:rsidP="00E54C0A"/>
                          <w:p w14:paraId="0435EA99" w14:textId="77777777" w:rsidR="008B6DF1" w:rsidRDefault="008B6DF1" w:rsidP="00E54C0A"/>
                          <w:p w14:paraId="23759845" w14:textId="77777777" w:rsidR="008B6DF1" w:rsidRDefault="008B6DF1" w:rsidP="00E54C0A"/>
                          <w:p w14:paraId="715F5ABE" w14:textId="77777777" w:rsidR="008B6DF1" w:rsidRDefault="008B6DF1" w:rsidP="00E54C0A"/>
                          <w:p w14:paraId="72291665" w14:textId="77777777" w:rsidR="008B6DF1" w:rsidRDefault="008B6DF1" w:rsidP="00E54C0A"/>
                          <w:p w14:paraId="2D4D05C5" w14:textId="77777777" w:rsidR="008B6DF1" w:rsidRDefault="008B6DF1" w:rsidP="00E54C0A"/>
                          <w:p w14:paraId="7EE331C0" w14:textId="77777777" w:rsidR="008B6DF1" w:rsidRDefault="008B6DF1" w:rsidP="00E54C0A"/>
                          <w:p w14:paraId="6CF8951F" w14:textId="77777777" w:rsidR="008B6DF1" w:rsidRDefault="008B6DF1" w:rsidP="00E54C0A"/>
                          <w:p w14:paraId="177DC891" w14:textId="77777777" w:rsidR="008B6DF1" w:rsidRDefault="008B6DF1" w:rsidP="00E54C0A"/>
                          <w:p w14:paraId="4F84115B" w14:textId="77777777" w:rsidR="008B6DF1" w:rsidRDefault="008B6DF1" w:rsidP="00E54C0A"/>
                          <w:p w14:paraId="189AB01F" w14:textId="77777777" w:rsidR="008B6DF1" w:rsidRDefault="008B6DF1" w:rsidP="00E54C0A"/>
                          <w:p w14:paraId="0163437F" w14:textId="77777777" w:rsidR="008B6DF1" w:rsidRDefault="008B6DF1" w:rsidP="00E54C0A"/>
                          <w:p w14:paraId="58211562" w14:textId="77777777" w:rsidR="008B6DF1" w:rsidRDefault="008B6DF1" w:rsidP="00E54C0A"/>
                          <w:p w14:paraId="083E3DED" w14:textId="77777777" w:rsidR="008B6DF1" w:rsidRDefault="008B6DF1" w:rsidP="00E54C0A"/>
                          <w:p w14:paraId="56DA6C90" w14:textId="77777777" w:rsidR="008B6DF1" w:rsidRDefault="008B6DF1" w:rsidP="00E54C0A"/>
                          <w:p w14:paraId="1483A463" w14:textId="77777777" w:rsidR="008B6DF1" w:rsidRDefault="008B6DF1" w:rsidP="00E54C0A"/>
                          <w:p w14:paraId="194615CD" w14:textId="77777777" w:rsidR="008B6DF1" w:rsidRDefault="008B6DF1" w:rsidP="00E54C0A"/>
                          <w:p w14:paraId="30BF16EA" w14:textId="77777777" w:rsidR="008B6DF1" w:rsidRDefault="008B6DF1" w:rsidP="00E54C0A"/>
                          <w:p w14:paraId="2DDEE6C0" w14:textId="77777777" w:rsidR="008B6DF1" w:rsidRDefault="008B6DF1" w:rsidP="00E54C0A"/>
                          <w:p w14:paraId="5B472220" w14:textId="77777777" w:rsidR="008B6DF1" w:rsidRDefault="008B6DF1" w:rsidP="00E54C0A"/>
                          <w:p w14:paraId="52F4FF50" w14:textId="77777777" w:rsidR="008B6DF1" w:rsidRDefault="008B6DF1" w:rsidP="00E54C0A"/>
                          <w:p w14:paraId="1BF38A2A" w14:textId="77777777" w:rsidR="008B6DF1" w:rsidRDefault="008B6DF1" w:rsidP="00E54C0A"/>
                          <w:p w14:paraId="69082886" w14:textId="77777777" w:rsidR="008B6DF1" w:rsidRDefault="008B6DF1" w:rsidP="00E54C0A"/>
                          <w:p w14:paraId="79079084" w14:textId="77777777" w:rsidR="008B6DF1" w:rsidRDefault="008B6DF1" w:rsidP="00E54C0A"/>
                          <w:p w14:paraId="3240111D" w14:textId="77777777" w:rsidR="008B6DF1" w:rsidRDefault="008B6DF1" w:rsidP="00E54C0A"/>
                          <w:p w14:paraId="5EDD546F" w14:textId="77777777" w:rsidR="008B6DF1" w:rsidRDefault="008B6DF1" w:rsidP="00E54C0A"/>
                          <w:p w14:paraId="6BFD0A6D" w14:textId="77777777" w:rsidR="008B6DF1" w:rsidRDefault="008B6DF1" w:rsidP="00E54C0A"/>
                          <w:p w14:paraId="6585EB36" w14:textId="77777777" w:rsidR="008B6DF1" w:rsidRDefault="008B6DF1" w:rsidP="00E54C0A"/>
                          <w:p w14:paraId="5D9D5AF2" w14:textId="77777777" w:rsidR="008B6DF1" w:rsidRDefault="008B6DF1" w:rsidP="00E54C0A"/>
                          <w:p w14:paraId="78B6D811" w14:textId="77777777" w:rsidR="008B6DF1" w:rsidRDefault="008B6DF1" w:rsidP="00E54C0A"/>
                          <w:p w14:paraId="198C026F" w14:textId="77777777" w:rsidR="008B6DF1" w:rsidRDefault="008B6DF1" w:rsidP="00E54C0A"/>
                          <w:p w14:paraId="2B461259" w14:textId="77777777" w:rsidR="008B6DF1" w:rsidRDefault="008B6DF1" w:rsidP="00E54C0A"/>
                          <w:p w14:paraId="3A3AB8C0" w14:textId="77777777" w:rsidR="008B6DF1" w:rsidRDefault="008B6DF1" w:rsidP="00E54C0A"/>
                          <w:p w14:paraId="79CE5E1C" w14:textId="77777777" w:rsidR="008B6DF1" w:rsidRDefault="008B6DF1" w:rsidP="00E54C0A"/>
                          <w:p w14:paraId="7CFD597F" w14:textId="77777777" w:rsidR="008B6DF1" w:rsidRDefault="008B6DF1" w:rsidP="00E54C0A"/>
                          <w:p w14:paraId="1E5F4AC2" w14:textId="77777777" w:rsidR="008B6DF1" w:rsidRDefault="008B6DF1" w:rsidP="00E54C0A"/>
                          <w:p w14:paraId="48C3C46D" w14:textId="77777777" w:rsidR="008B6DF1" w:rsidRDefault="008B6DF1" w:rsidP="00E54C0A"/>
                          <w:p w14:paraId="19535C2C" w14:textId="77777777" w:rsidR="008B6DF1" w:rsidRDefault="008B6DF1" w:rsidP="00E54C0A"/>
                          <w:p w14:paraId="2E03BDE8" w14:textId="77777777" w:rsidR="008B6DF1" w:rsidRDefault="008B6DF1" w:rsidP="00E54C0A"/>
                          <w:p w14:paraId="6099306A" w14:textId="77777777" w:rsidR="008B6DF1" w:rsidRDefault="008B6DF1" w:rsidP="00E54C0A"/>
                          <w:p w14:paraId="6FE3491E" w14:textId="77777777" w:rsidR="008B6DF1" w:rsidRDefault="008B6DF1" w:rsidP="00E54C0A"/>
                          <w:p w14:paraId="7D78F257" w14:textId="77777777" w:rsidR="008B6DF1" w:rsidRDefault="008B6DF1" w:rsidP="00E54C0A"/>
                          <w:p w14:paraId="23F5E9EB" w14:textId="77777777" w:rsidR="008B6DF1" w:rsidRDefault="008B6DF1" w:rsidP="00E54C0A"/>
                          <w:p w14:paraId="2C1BAF05" w14:textId="77777777" w:rsidR="008B6DF1" w:rsidRDefault="008B6DF1" w:rsidP="00E54C0A"/>
                          <w:p w14:paraId="3D1613B4" w14:textId="77777777" w:rsidR="008B6DF1" w:rsidRDefault="008B6DF1" w:rsidP="00E54C0A"/>
                          <w:p w14:paraId="12FEC5C6" w14:textId="77777777" w:rsidR="008B6DF1" w:rsidRDefault="008B6DF1" w:rsidP="00E54C0A"/>
                          <w:p w14:paraId="52F5E730" w14:textId="77777777" w:rsidR="008B6DF1" w:rsidRDefault="008B6DF1" w:rsidP="00E54C0A"/>
                          <w:p w14:paraId="3EB3075C" w14:textId="77777777" w:rsidR="008B6DF1" w:rsidRDefault="008B6DF1" w:rsidP="00E54C0A"/>
                          <w:p w14:paraId="752E35FA" w14:textId="77777777" w:rsidR="008B6DF1" w:rsidRDefault="008B6DF1" w:rsidP="00E54C0A"/>
                          <w:p w14:paraId="08D9A4B2" w14:textId="77777777" w:rsidR="008B6DF1" w:rsidRDefault="008B6DF1" w:rsidP="00E54C0A"/>
                          <w:p w14:paraId="208FF14B" w14:textId="77777777" w:rsidR="008B6DF1" w:rsidRDefault="008B6DF1" w:rsidP="00E54C0A"/>
                          <w:p w14:paraId="4D289FAA" w14:textId="77777777" w:rsidR="008B6DF1" w:rsidRDefault="008B6DF1" w:rsidP="00E54C0A"/>
                          <w:p w14:paraId="2A82194C" w14:textId="77777777" w:rsidR="008B6DF1" w:rsidRDefault="008B6DF1" w:rsidP="00E54C0A"/>
                          <w:p w14:paraId="5C113899" w14:textId="77777777" w:rsidR="008B6DF1" w:rsidRDefault="008B6DF1" w:rsidP="00E54C0A"/>
                          <w:p w14:paraId="1BB52412" w14:textId="77777777" w:rsidR="008B6DF1" w:rsidRDefault="008B6DF1" w:rsidP="00E54C0A"/>
                          <w:p w14:paraId="0F357BE4" w14:textId="77777777" w:rsidR="008B6DF1" w:rsidRDefault="008B6DF1" w:rsidP="00E54C0A"/>
                          <w:p w14:paraId="11DE99E5" w14:textId="77777777" w:rsidR="008B6DF1" w:rsidRDefault="008B6DF1" w:rsidP="00E54C0A"/>
                          <w:p w14:paraId="23C2A548" w14:textId="77777777" w:rsidR="008B6DF1" w:rsidRDefault="008B6DF1" w:rsidP="00E54C0A"/>
                          <w:p w14:paraId="7D4B92BE" w14:textId="77777777" w:rsidR="008B6DF1" w:rsidRDefault="008B6DF1" w:rsidP="00E54C0A"/>
                          <w:p w14:paraId="57499030" w14:textId="77777777" w:rsidR="008B6DF1" w:rsidRDefault="008B6DF1" w:rsidP="00E54C0A"/>
                          <w:p w14:paraId="3C2D635F" w14:textId="77777777" w:rsidR="008B6DF1" w:rsidRDefault="008B6DF1" w:rsidP="00E54C0A"/>
                          <w:p w14:paraId="3449F680" w14:textId="77777777" w:rsidR="008B6DF1" w:rsidRDefault="008B6DF1" w:rsidP="00E54C0A"/>
                          <w:p w14:paraId="14824ED1" w14:textId="77777777" w:rsidR="008B6DF1" w:rsidRDefault="008B6DF1" w:rsidP="00E54C0A"/>
                          <w:p w14:paraId="661651E2" w14:textId="77777777" w:rsidR="008B6DF1" w:rsidRDefault="008B6DF1" w:rsidP="00E54C0A"/>
                          <w:p w14:paraId="01504085" w14:textId="77777777" w:rsidR="008B6DF1" w:rsidRDefault="008B6DF1" w:rsidP="00E54C0A"/>
                          <w:p w14:paraId="7EC7D3A1" w14:textId="77777777" w:rsidR="008B6DF1" w:rsidRDefault="008B6DF1" w:rsidP="00E54C0A"/>
                          <w:p w14:paraId="530EB2DC" w14:textId="77777777" w:rsidR="008B6DF1" w:rsidRDefault="008B6DF1" w:rsidP="00E54C0A"/>
                          <w:p w14:paraId="75F09289" w14:textId="77777777" w:rsidR="008B6DF1" w:rsidRDefault="008B6DF1" w:rsidP="00E54C0A"/>
                          <w:p w14:paraId="29329233" w14:textId="77777777" w:rsidR="008B6DF1" w:rsidRDefault="008B6DF1" w:rsidP="00E54C0A"/>
                          <w:p w14:paraId="141F6EE5" w14:textId="77777777" w:rsidR="008B6DF1" w:rsidRDefault="008B6DF1" w:rsidP="00E54C0A"/>
                          <w:p w14:paraId="14EDFBCB" w14:textId="77777777" w:rsidR="008B6DF1" w:rsidRDefault="008B6DF1" w:rsidP="00E54C0A"/>
                          <w:p w14:paraId="08E161DB" w14:textId="77777777" w:rsidR="008B6DF1" w:rsidRDefault="008B6DF1" w:rsidP="00E54C0A"/>
                          <w:p w14:paraId="4973D07F" w14:textId="77777777" w:rsidR="008B6DF1" w:rsidRDefault="008B6DF1" w:rsidP="00E54C0A"/>
                          <w:p w14:paraId="7B126BFA" w14:textId="77777777" w:rsidR="008B6DF1" w:rsidRDefault="008B6DF1" w:rsidP="00E54C0A"/>
                          <w:p w14:paraId="0CC55FD7" w14:textId="77777777" w:rsidR="008B6DF1" w:rsidRDefault="008B6DF1" w:rsidP="00E54C0A"/>
                          <w:p w14:paraId="0AFA8510" w14:textId="77777777" w:rsidR="008B6DF1" w:rsidRDefault="008B6DF1" w:rsidP="00E54C0A"/>
                          <w:p w14:paraId="47CF7501" w14:textId="77777777" w:rsidR="008B6DF1" w:rsidRDefault="008B6DF1" w:rsidP="00E54C0A"/>
                          <w:p w14:paraId="7CC8780F" w14:textId="77777777" w:rsidR="008B6DF1" w:rsidRDefault="008B6DF1" w:rsidP="00E54C0A"/>
                          <w:p w14:paraId="31B2C957" w14:textId="77777777" w:rsidR="008B6DF1" w:rsidRDefault="008B6DF1" w:rsidP="00E54C0A"/>
                          <w:p w14:paraId="32E2EC0B" w14:textId="77777777" w:rsidR="008B6DF1" w:rsidRDefault="008B6DF1" w:rsidP="00E54C0A"/>
                          <w:p w14:paraId="468628E1" w14:textId="77777777" w:rsidR="008B6DF1" w:rsidRDefault="008B6DF1" w:rsidP="00E54C0A"/>
                          <w:p w14:paraId="23DB1323" w14:textId="77777777" w:rsidR="008B6DF1" w:rsidRDefault="008B6DF1" w:rsidP="00E54C0A"/>
                          <w:p w14:paraId="2679DF90" w14:textId="77777777" w:rsidR="008B6DF1" w:rsidRDefault="008B6DF1" w:rsidP="00E54C0A"/>
                          <w:p w14:paraId="2C82537B" w14:textId="77777777" w:rsidR="008B6DF1" w:rsidRDefault="008B6DF1" w:rsidP="00E54C0A"/>
                          <w:p w14:paraId="1EC96A0E" w14:textId="77777777" w:rsidR="008B6DF1" w:rsidRDefault="008B6DF1" w:rsidP="00E54C0A"/>
                          <w:p w14:paraId="2FF662CB" w14:textId="77777777" w:rsidR="008B6DF1" w:rsidRDefault="008B6DF1" w:rsidP="00E54C0A"/>
                          <w:p w14:paraId="1A38D912" w14:textId="77777777" w:rsidR="008B6DF1" w:rsidRDefault="008B6DF1" w:rsidP="00E54C0A"/>
                          <w:p w14:paraId="11EC3A6B" w14:textId="77777777" w:rsidR="008B6DF1" w:rsidRDefault="008B6DF1" w:rsidP="00E54C0A"/>
                          <w:p w14:paraId="2E89DB29" w14:textId="77777777" w:rsidR="008B6DF1" w:rsidRDefault="008B6DF1" w:rsidP="00E54C0A"/>
                          <w:p w14:paraId="79A987E3" w14:textId="77777777" w:rsidR="008B6DF1" w:rsidRDefault="008B6DF1" w:rsidP="00E54C0A"/>
                          <w:p w14:paraId="77CF010E" w14:textId="77777777" w:rsidR="008B6DF1" w:rsidRDefault="008B6DF1" w:rsidP="00E54C0A"/>
                          <w:p w14:paraId="5B685E03" w14:textId="77777777" w:rsidR="008B6DF1" w:rsidRDefault="008B6DF1" w:rsidP="00E54C0A"/>
                          <w:p w14:paraId="4DEB7088" w14:textId="77777777" w:rsidR="008B6DF1" w:rsidRDefault="008B6DF1" w:rsidP="00E54C0A"/>
                          <w:p w14:paraId="5C48EA45" w14:textId="77777777" w:rsidR="008B6DF1" w:rsidRDefault="008B6DF1" w:rsidP="00E54C0A"/>
                          <w:p w14:paraId="7450433D" w14:textId="77777777" w:rsidR="008B6DF1" w:rsidRDefault="008B6DF1" w:rsidP="00E54C0A"/>
                          <w:p w14:paraId="463063C3" w14:textId="77777777" w:rsidR="008B6DF1" w:rsidRDefault="008B6DF1" w:rsidP="00E54C0A"/>
                          <w:p w14:paraId="496FF932" w14:textId="77777777" w:rsidR="008B6DF1" w:rsidRDefault="008B6DF1" w:rsidP="00E54C0A"/>
                          <w:p w14:paraId="67B7C655" w14:textId="77777777" w:rsidR="008B6DF1" w:rsidRDefault="008B6DF1" w:rsidP="00E54C0A"/>
                          <w:p w14:paraId="10409C8C" w14:textId="77777777" w:rsidR="008B6DF1" w:rsidRDefault="008B6DF1" w:rsidP="00E54C0A"/>
                          <w:p w14:paraId="19C26F65" w14:textId="77777777" w:rsidR="008B6DF1" w:rsidRDefault="008B6DF1" w:rsidP="00E54C0A"/>
                          <w:p w14:paraId="53382293" w14:textId="77777777" w:rsidR="008B6DF1" w:rsidRDefault="008B6DF1" w:rsidP="00E54C0A"/>
                          <w:p w14:paraId="2B9333AD" w14:textId="77777777" w:rsidR="008B6DF1" w:rsidRDefault="008B6DF1" w:rsidP="00E54C0A"/>
                          <w:p w14:paraId="49323842" w14:textId="77777777" w:rsidR="008B6DF1" w:rsidRDefault="008B6DF1" w:rsidP="00E54C0A"/>
                          <w:p w14:paraId="26A50F99" w14:textId="77777777" w:rsidR="008B6DF1" w:rsidRDefault="008B6DF1" w:rsidP="00E54C0A"/>
                          <w:p w14:paraId="25542F55" w14:textId="77777777" w:rsidR="008B6DF1" w:rsidRDefault="008B6DF1" w:rsidP="00E54C0A"/>
                          <w:p w14:paraId="29A8A60C" w14:textId="77777777" w:rsidR="008B6DF1" w:rsidRDefault="008B6DF1" w:rsidP="00E54C0A"/>
                          <w:p w14:paraId="45F6EFDA" w14:textId="77777777" w:rsidR="008B6DF1" w:rsidRDefault="008B6DF1" w:rsidP="00E54C0A"/>
                          <w:p w14:paraId="2D5C61B4" w14:textId="77777777" w:rsidR="008B6DF1" w:rsidRDefault="008B6DF1" w:rsidP="00E54C0A"/>
                          <w:p w14:paraId="4C1CF242" w14:textId="77777777" w:rsidR="008B6DF1" w:rsidRDefault="008B6DF1" w:rsidP="00E54C0A"/>
                          <w:p w14:paraId="0D86ACD7" w14:textId="77777777" w:rsidR="008B6DF1" w:rsidRDefault="008B6DF1" w:rsidP="00E54C0A"/>
                          <w:p w14:paraId="02A165F0" w14:textId="77777777" w:rsidR="008B6DF1" w:rsidRDefault="008B6DF1" w:rsidP="00E54C0A"/>
                          <w:p w14:paraId="04D053A6" w14:textId="77777777" w:rsidR="008B6DF1" w:rsidRDefault="008B6DF1" w:rsidP="00E54C0A"/>
                          <w:p w14:paraId="4725C845" w14:textId="77777777" w:rsidR="008B6DF1" w:rsidRDefault="008B6DF1" w:rsidP="00E54C0A"/>
                          <w:p w14:paraId="0F80DC0C" w14:textId="77777777" w:rsidR="008B6DF1" w:rsidRDefault="008B6DF1" w:rsidP="00E54C0A"/>
                          <w:p w14:paraId="5D866C82" w14:textId="77777777" w:rsidR="008B6DF1" w:rsidRDefault="008B6DF1" w:rsidP="00E54C0A"/>
                          <w:p w14:paraId="08FDA141" w14:textId="77777777" w:rsidR="008B6DF1" w:rsidRDefault="008B6DF1" w:rsidP="00E54C0A"/>
                          <w:p w14:paraId="051FEEEB" w14:textId="77777777" w:rsidR="008B6DF1" w:rsidRDefault="008B6DF1" w:rsidP="00E54C0A"/>
                          <w:p w14:paraId="351D589B" w14:textId="77777777" w:rsidR="008B6DF1" w:rsidRDefault="008B6DF1" w:rsidP="00E54C0A"/>
                          <w:p w14:paraId="41DD04BB" w14:textId="77777777" w:rsidR="008B6DF1" w:rsidRDefault="008B6DF1" w:rsidP="00E54C0A"/>
                          <w:p w14:paraId="570B4C47" w14:textId="77777777" w:rsidR="008B6DF1" w:rsidRDefault="008B6DF1" w:rsidP="00E54C0A"/>
                          <w:p w14:paraId="677A3188" w14:textId="77777777" w:rsidR="008B6DF1" w:rsidRDefault="008B6DF1" w:rsidP="00E54C0A"/>
                          <w:p w14:paraId="55CB2444" w14:textId="77777777" w:rsidR="008B6DF1" w:rsidRDefault="008B6DF1" w:rsidP="00E54C0A"/>
                          <w:p w14:paraId="6D3B3A30" w14:textId="77777777" w:rsidR="008B6DF1" w:rsidRDefault="008B6DF1" w:rsidP="00E54C0A"/>
                          <w:p w14:paraId="14343C73" w14:textId="77777777" w:rsidR="008B6DF1" w:rsidRDefault="008B6DF1" w:rsidP="00E54C0A"/>
                          <w:p w14:paraId="32FFC8BE" w14:textId="77777777" w:rsidR="008B6DF1" w:rsidRDefault="008B6DF1" w:rsidP="00E54C0A"/>
                          <w:p w14:paraId="19C4E702" w14:textId="77777777" w:rsidR="008B6DF1" w:rsidRDefault="008B6DF1" w:rsidP="00E54C0A"/>
                          <w:p w14:paraId="31DF043B" w14:textId="77777777" w:rsidR="008B6DF1" w:rsidRDefault="008B6DF1" w:rsidP="00E54C0A"/>
                          <w:p w14:paraId="53B2105E" w14:textId="77777777" w:rsidR="008B6DF1" w:rsidRDefault="008B6DF1" w:rsidP="00E54C0A"/>
                          <w:p w14:paraId="712AC42E" w14:textId="77777777" w:rsidR="008B6DF1" w:rsidRDefault="008B6DF1" w:rsidP="00E54C0A"/>
                          <w:p w14:paraId="10B51758" w14:textId="77777777" w:rsidR="008B6DF1" w:rsidRDefault="008B6DF1" w:rsidP="00E54C0A"/>
                          <w:p w14:paraId="0E4D3D8C" w14:textId="77777777" w:rsidR="008B6DF1" w:rsidRDefault="008B6DF1" w:rsidP="00E54C0A"/>
                          <w:p w14:paraId="443EEEA3" w14:textId="77777777" w:rsidR="008B6DF1" w:rsidRDefault="008B6DF1" w:rsidP="00E54C0A"/>
                          <w:p w14:paraId="3D55C7B2" w14:textId="77777777" w:rsidR="008B6DF1" w:rsidRDefault="008B6DF1" w:rsidP="00E54C0A"/>
                          <w:p w14:paraId="1EDAC165" w14:textId="77777777" w:rsidR="008B6DF1" w:rsidRDefault="008B6DF1" w:rsidP="00E54C0A"/>
                          <w:p w14:paraId="493A0F57" w14:textId="77777777" w:rsidR="008B6DF1" w:rsidRDefault="008B6DF1" w:rsidP="00E54C0A"/>
                          <w:p w14:paraId="536B59AA" w14:textId="77777777" w:rsidR="008B6DF1" w:rsidRDefault="008B6DF1" w:rsidP="00E54C0A"/>
                          <w:p w14:paraId="585BBF86" w14:textId="77777777" w:rsidR="008B6DF1" w:rsidRDefault="008B6DF1" w:rsidP="00E54C0A"/>
                          <w:p w14:paraId="52CF5FAE" w14:textId="77777777" w:rsidR="008B6DF1" w:rsidRDefault="008B6DF1" w:rsidP="00E54C0A"/>
                          <w:p w14:paraId="7896748B" w14:textId="77777777" w:rsidR="008B6DF1" w:rsidRDefault="008B6DF1" w:rsidP="00E54C0A"/>
                          <w:p w14:paraId="3F01ECA3" w14:textId="77777777" w:rsidR="008B6DF1" w:rsidRDefault="008B6DF1" w:rsidP="00E54C0A"/>
                          <w:p w14:paraId="47DFF1AC" w14:textId="77777777" w:rsidR="008B6DF1" w:rsidRDefault="008B6DF1" w:rsidP="00E54C0A"/>
                          <w:p w14:paraId="75471FC2" w14:textId="77777777" w:rsidR="008B6DF1" w:rsidRDefault="008B6DF1" w:rsidP="00E54C0A"/>
                          <w:p w14:paraId="449A523B" w14:textId="77777777" w:rsidR="008B6DF1" w:rsidRDefault="008B6DF1" w:rsidP="00E54C0A"/>
                          <w:p w14:paraId="6F518BE7" w14:textId="77777777" w:rsidR="008B6DF1" w:rsidRDefault="008B6DF1" w:rsidP="00E54C0A"/>
                          <w:p w14:paraId="26712165" w14:textId="77777777" w:rsidR="008B6DF1" w:rsidRDefault="008B6DF1" w:rsidP="00E54C0A"/>
                          <w:p w14:paraId="5D1AD88F" w14:textId="77777777" w:rsidR="008B6DF1" w:rsidRDefault="008B6DF1" w:rsidP="00E54C0A"/>
                          <w:p w14:paraId="69F2E0FB" w14:textId="77777777" w:rsidR="008B6DF1" w:rsidRDefault="008B6DF1" w:rsidP="00E54C0A"/>
                          <w:p w14:paraId="25ADE0C4" w14:textId="77777777" w:rsidR="008B6DF1" w:rsidRDefault="008B6DF1" w:rsidP="00E54C0A"/>
                          <w:p w14:paraId="1A94820B" w14:textId="77777777" w:rsidR="008B6DF1" w:rsidRDefault="008B6DF1" w:rsidP="00E54C0A"/>
                          <w:p w14:paraId="4E4D945F" w14:textId="77777777" w:rsidR="008B6DF1" w:rsidRDefault="008B6DF1" w:rsidP="00E54C0A"/>
                          <w:p w14:paraId="1141D915" w14:textId="77777777" w:rsidR="008B6DF1" w:rsidRDefault="008B6DF1" w:rsidP="00E54C0A"/>
                          <w:p w14:paraId="2631A291" w14:textId="77777777" w:rsidR="008B6DF1" w:rsidRDefault="008B6DF1" w:rsidP="00E54C0A"/>
                          <w:p w14:paraId="59366765" w14:textId="77777777" w:rsidR="008B6DF1" w:rsidRDefault="008B6DF1" w:rsidP="00E54C0A"/>
                          <w:p w14:paraId="17297BEA" w14:textId="77777777" w:rsidR="008B6DF1" w:rsidRDefault="008B6DF1" w:rsidP="00E54C0A"/>
                          <w:p w14:paraId="2D837AE7" w14:textId="77777777" w:rsidR="008B6DF1" w:rsidRDefault="008B6DF1" w:rsidP="00E54C0A"/>
                          <w:p w14:paraId="280EC0EB" w14:textId="77777777" w:rsidR="008B6DF1" w:rsidRDefault="008B6DF1" w:rsidP="00E54C0A"/>
                          <w:p w14:paraId="590BB868" w14:textId="77777777" w:rsidR="008B6DF1" w:rsidRDefault="008B6DF1" w:rsidP="00E54C0A"/>
                          <w:p w14:paraId="31AE6119" w14:textId="77777777" w:rsidR="008B6DF1" w:rsidRDefault="008B6DF1" w:rsidP="00E54C0A"/>
                          <w:p w14:paraId="09CFC477" w14:textId="77777777" w:rsidR="008B6DF1" w:rsidRDefault="008B6DF1" w:rsidP="00E54C0A"/>
                          <w:p w14:paraId="02B0CE8B" w14:textId="77777777" w:rsidR="008B6DF1" w:rsidRDefault="008B6DF1" w:rsidP="00E54C0A"/>
                          <w:p w14:paraId="53F05EA5" w14:textId="77777777" w:rsidR="008B6DF1" w:rsidRDefault="008B6DF1" w:rsidP="00E54C0A"/>
                          <w:p w14:paraId="476BC9F8" w14:textId="77777777" w:rsidR="008B6DF1" w:rsidRDefault="008B6DF1" w:rsidP="00E54C0A"/>
                          <w:p w14:paraId="0D2FFA66" w14:textId="77777777" w:rsidR="008B6DF1" w:rsidRDefault="008B6DF1" w:rsidP="00E54C0A"/>
                          <w:p w14:paraId="04A5E397" w14:textId="77777777" w:rsidR="008B6DF1" w:rsidRDefault="008B6DF1" w:rsidP="00E54C0A"/>
                          <w:p w14:paraId="6B18C4BC" w14:textId="77777777" w:rsidR="008B6DF1" w:rsidRDefault="008B6DF1" w:rsidP="00E54C0A"/>
                          <w:p w14:paraId="304058EF" w14:textId="77777777" w:rsidR="008B6DF1" w:rsidRDefault="008B6DF1" w:rsidP="00E54C0A"/>
                          <w:p w14:paraId="2FA08D63" w14:textId="77777777" w:rsidR="008B6DF1" w:rsidRDefault="008B6DF1" w:rsidP="00E54C0A"/>
                          <w:p w14:paraId="3D5CCA29" w14:textId="77777777" w:rsidR="008B6DF1" w:rsidRDefault="008B6DF1" w:rsidP="00E54C0A"/>
                          <w:p w14:paraId="2BC44D67" w14:textId="77777777" w:rsidR="008B6DF1" w:rsidRDefault="008B6DF1" w:rsidP="00E54C0A"/>
                          <w:p w14:paraId="24DA3F56" w14:textId="77777777" w:rsidR="008B6DF1" w:rsidRDefault="008B6DF1" w:rsidP="00E54C0A"/>
                          <w:p w14:paraId="63BC94B1" w14:textId="77777777" w:rsidR="008B6DF1" w:rsidRDefault="008B6DF1" w:rsidP="00E54C0A"/>
                          <w:p w14:paraId="54A12AF5" w14:textId="77777777" w:rsidR="008B6DF1" w:rsidRDefault="008B6DF1" w:rsidP="00E54C0A"/>
                          <w:p w14:paraId="45F9DEFB" w14:textId="77777777" w:rsidR="008B6DF1" w:rsidRDefault="008B6DF1" w:rsidP="00E54C0A"/>
                          <w:p w14:paraId="1DEC2531" w14:textId="77777777" w:rsidR="008B6DF1" w:rsidRDefault="008B6DF1" w:rsidP="00E54C0A"/>
                          <w:p w14:paraId="075B92C2" w14:textId="77777777" w:rsidR="008B6DF1" w:rsidRDefault="008B6DF1" w:rsidP="00E54C0A"/>
                          <w:p w14:paraId="5F19DAAA" w14:textId="77777777" w:rsidR="008B6DF1" w:rsidRDefault="008B6DF1" w:rsidP="00E54C0A"/>
                          <w:p w14:paraId="7DE6A2D1" w14:textId="77777777" w:rsidR="008B6DF1" w:rsidRDefault="008B6DF1" w:rsidP="00E54C0A"/>
                          <w:p w14:paraId="14011DD2" w14:textId="77777777" w:rsidR="008B6DF1" w:rsidRDefault="008B6DF1" w:rsidP="00E54C0A"/>
                          <w:p w14:paraId="09E1B85D" w14:textId="77777777" w:rsidR="008B6DF1" w:rsidRDefault="008B6DF1" w:rsidP="00E54C0A"/>
                          <w:p w14:paraId="336A8EAB" w14:textId="77777777" w:rsidR="008B6DF1" w:rsidRDefault="008B6DF1" w:rsidP="00E54C0A"/>
                          <w:p w14:paraId="19F00985" w14:textId="77777777" w:rsidR="008B6DF1" w:rsidRDefault="008B6DF1" w:rsidP="00E54C0A"/>
                          <w:p w14:paraId="28A9ED2A" w14:textId="77777777" w:rsidR="008B6DF1" w:rsidRDefault="008B6DF1" w:rsidP="00E54C0A"/>
                          <w:p w14:paraId="19FC206E" w14:textId="77777777" w:rsidR="008B6DF1" w:rsidRDefault="008B6DF1" w:rsidP="00E54C0A"/>
                          <w:p w14:paraId="7874C9F7" w14:textId="77777777" w:rsidR="008B6DF1" w:rsidRDefault="008B6DF1" w:rsidP="00E54C0A"/>
                          <w:p w14:paraId="3374F6CD" w14:textId="77777777" w:rsidR="008B6DF1" w:rsidRDefault="008B6DF1" w:rsidP="00E54C0A"/>
                          <w:p w14:paraId="292CE9DF" w14:textId="77777777" w:rsidR="008B6DF1" w:rsidRDefault="008B6DF1" w:rsidP="00E54C0A"/>
                          <w:p w14:paraId="3B14C9DB" w14:textId="77777777" w:rsidR="008B6DF1" w:rsidRDefault="008B6DF1" w:rsidP="00E54C0A"/>
                          <w:p w14:paraId="2790B917" w14:textId="77777777" w:rsidR="008B6DF1" w:rsidRDefault="008B6DF1" w:rsidP="00E54C0A"/>
                          <w:p w14:paraId="76197BB9" w14:textId="77777777" w:rsidR="008B6DF1" w:rsidRDefault="008B6DF1" w:rsidP="00E54C0A"/>
                          <w:p w14:paraId="4AAC5647" w14:textId="77777777" w:rsidR="008B6DF1" w:rsidRDefault="008B6DF1" w:rsidP="00E54C0A"/>
                          <w:p w14:paraId="5076B530" w14:textId="77777777" w:rsidR="008B6DF1" w:rsidRDefault="008B6DF1" w:rsidP="00E54C0A"/>
                          <w:p w14:paraId="7511D2A4" w14:textId="77777777" w:rsidR="008B6DF1" w:rsidRDefault="008B6DF1" w:rsidP="00E54C0A"/>
                          <w:p w14:paraId="47CAE679" w14:textId="77777777" w:rsidR="008B6DF1" w:rsidRDefault="008B6DF1" w:rsidP="00E54C0A"/>
                          <w:p w14:paraId="4DF88467" w14:textId="77777777" w:rsidR="008B6DF1" w:rsidRDefault="008B6DF1" w:rsidP="00E54C0A"/>
                          <w:p w14:paraId="51FC3218" w14:textId="77777777" w:rsidR="008B6DF1" w:rsidRDefault="008B6DF1" w:rsidP="00E54C0A"/>
                          <w:p w14:paraId="531A91EB" w14:textId="77777777" w:rsidR="008B6DF1" w:rsidRDefault="008B6DF1" w:rsidP="00E54C0A"/>
                          <w:p w14:paraId="3D5CBDFC" w14:textId="77777777" w:rsidR="008B6DF1" w:rsidRDefault="008B6DF1" w:rsidP="00E54C0A"/>
                          <w:p w14:paraId="29F14FAE" w14:textId="77777777" w:rsidR="008B6DF1" w:rsidRDefault="008B6DF1" w:rsidP="00E54C0A"/>
                          <w:p w14:paraId="298A859A" w14:textId="77777777" w:rsidR="008B6DF1" w:rsidRDefault="008B6DF1" w:rsidP="00E54C0A"/>
                          <w:p w14:paraId="4234320C" w14:textId="77777777" w:rsidR="008B6DF1" w:rsidRDefault="008B6DF1" w:rsidP="00E54C0A"/>
                          <w:p w14:paraId="6770CCAD" w14:textId="77777777" w:rsidR="008B6DF1" w:rsidRDefault="008B6DF1" w:rsidP="00E54C0A"/>
                          <w:p w14:paraId="6D68EC46" w14:textId="77777777" w:rsidR="008B6DF1" w:rsidRDefault="008B6DF1" w:rsidP="00E54C0A"/>
                          <w:p w14:paraId="6D3D3B0E" w14:textId="77777777" w:rsidR="008B6DF1" w:rsidRDefault="008B6DF1" w:rsidP="00E54C0A"/>
                          <w:p w14:paraId="610F6B37" w14:textId="77777777" w:rsidR="008B6DF1" w:rsidRDefault="008B6DF1" w:rsidP="00E54C0A"/>
                          <w:p w14:paraId="279102CF" w14:textId="77777777" w:rsidR="008B6DF1" w:rsidRDefault="008B6DF1" w:rsidP="00E54C0A"/>
                          <w:p w14:paraId="01259346" w14:textId="77777777" w:rsidR="008B6DF1" w:rsidRDefault="008B6DF1" w:rsidP="00E54C0A"/>
                          <w:p w14:paraId="198F9044" w14:textId="77777777" w:rsidR="008B6DF1" w:rsidRDefault="008B6DF1" w:rsidP="00E54C0A"/>
                          <w:p w14:paraId="339E3E26" w14:textId="77777777" w:rsidR="008B6DF1" w:rsidRDefault="008B6DF1" w:rsidP="00E54C0A"/>
                          <w:p w14:paraId="58C2F4AF" w14:textId="77777777" w:rsidR="008B6DF1" w:rsidRDefault="008B6DF1" w:rsidP="00E54C0A"/>
                          <w:p w14:paraId="4A31BA99" w14:textId="77777777" w:rsidR="008B6DF1" w:rsidRDefault="008B6DF1" w:rsidP="00E54C0A"/>
                          <w:p w14:paraId="70D059A5" w14:textId="77777777" w:rsidR="008B6DF1" w:rsidRDefault="008B6DF1" w:rsidP="00E54C0A"/>
                          <w:p w14:paraId="040BF586" w14:textId="77777777" w:rsidR="008B6DF1" w:rsidRDefault="008B6DF1" w:rsidP="00E54C0A"/>
                          <w:p w14:paraId="59D6BC6B" w14:textId="77777777" w:rsidR="008B6DF1" w:rsidRDefault="008B6DF1" w:rsidP="00E54C0A"/>
                          <w:p w14:paraId="1E072B31" w14:textId="77777777" w:rsidR="008B6DF1" w:rsidRDefault="008B6DF1" w:rsidP="00E54C0A"/>
                          <w:p w14:paraId="1410B3DF" w14:textId="77777777" w:rsidR="008B6DF1" w:rsidRDefault="008B6DF1" w:rsidP="00E54C0A"/>
                          <w:p w14:paraId="5FD126E9" w14:textId="77777777" w:rsidR="008B6DF1" w:rsidRDefault="008B6DF1" w:rsidP="00E54C0A"/>
                          <w:p w14:paraId="75CE9B9F" w14:textId="77777777" w:rsidR="008B6DF1" w:rsidRDefault="008B6DF1" w:rsidP="00E54C0A"/>
                          <w:p w14:paraId="123520F2" w14:textId="77777777" w:rsidR="008B6DF1" w:rsidRDefault="008B6DF1" w:rsidP="00E54C0A"/>
                          <w:p w14:paraId="1B3D92E6" w14:textId="77777777" w:rsidR="008B6DF1" w:rsidRDefault="008B6DF1" w:rsidP="00E54C0A"/>
                          <w:p w14:paraId="243930C3" w14:textId="77777777" w:rsidR="008B6DF1" w:rsidRDefault="008B6DF1" w:rsidP="00E54C0A"/>
                          <w:p w14:paraId="41106CF3" w14:textId="77777777" w:rsidR="008B6DF1" w:rsidRDefault="008B6DF1" w:rsidP="00E54C0A"/>
                          <w:p w14:paraId="2E308464" w14:textId="77777777" w:rsidR="008B6DF1" w:rsidRDefault="008B6DF1" w:rsidP="00E54C0A"/>
                          <w:p w14:paraId="1653A934" w14:textId="77777777" w:rsidR="008B6DF1" w:rsidRDefault="008B6DF1" w:rsidP="00E54C0A"/>
                          <w:p w14:paraId="228EDE33" w14:textId="77777777" w:rsidR="008B6DF1" w:rsidRDefault="008B6DF1" w:rsidP="00E54C0A"/>
                          <w:p w14:paraId="5DEF07BE" w14:textId="77777777" w:rsidR="008B6DF1" w:rsidRDefault="008B6DF1" w:rsidP="00E54C0A"/>
                          <w:p w14:paraId="3608ED39" w14:textId="77777777" w:rsidR="008B6DF1" w:rsidRDefault="008B6DF1" w:rsidP="00E54C0A"/>
                          <w:p w14:paraId="0F817E73" w14:textId="77777777" w:rsidR="008B6DF1" w:rsidRDefault="008B6DF1" w:rsidP="00E54C0A"/>
                          <w:p w14:paraId="75DCB3FA" w14:textId="77777777" w:rsidR="008B6DF1" w:rsidRDefault="008B6DF1" w:rsidP="00E54C0A"/>
                          <w:p w14:paraId="2EF1727C" w14:textId="77777777" w:rsidR="008B6DF1" w:rsidRDefault="008B6DF1" w:rsidP="00E54C0A"/>
                          <w:p w14:paraId="7FC1D1D7" w14:textId="77777777" w:rsidR="008B6DF1" w:rsidRDefault="008B6DF1" w:rsidP="00E54C0A"/>
                          <w:p w14:paraId="499C1A4B" w14:textId="77777777" w:rsidR="008B6DF1" w:rsidRDefault="008B6DF1" w:rsidP="00E54C0A"/>
                          <w:p w14:paraId="04A98C63" w14:textId="77777777" w:rsidR="008B6DF1" w:rsidRDefault="008B6DF1" w:rsidP="00E54C0A"/>
                          <w:p w14:paraId="777B5CF8" w14:textId="77777777" w:rsidR="008B6DF1" w:rsidRDefault="008B6DF1" w:rsidP="00E54C0A"/>
                          <w:p w14:paraId="52AAA056" w14:textId="77777777" w:rsidR="008B6DF1" w:rsidRDefault="008B6DF1" w:rsidP="00E54C0A"/>
                          <w:p w14:paraId="76D5E206" w14:textId="77777777" w:rsidR="008B6DF1" w:rsidRDefault="008B6DF1" w:rsidP="00E54C0A"/>
                          <w:p w14:paraId="064CF7C5" w14:textId="77777777" w:rsidR="008B6DF1" w:rsidRDefault="008B6DF1" w:rsidP="00E54C0A"/>
                          <w:p w14:paraId="51C9F025" w14:textId="77777777" w:rsidR="008B6DF1" w:rsidRDefault="008B6DF1" w:rsidP="00E54C0A"/>
                          <w:p w14:paraId="4B0EA264" w14:textId="77777777" w:rsidR="008B6DF1" w:rsidRDefault="008B6DF1" w:rsidP="00E54C0A"/>
                          <w:p w14:paraId="0B78C633" w14:textId="77777777" w:rsidR="008B6DF1" w:rsidRDefault="008B6DF1" w:rsidP="00E54C0A"/>
                          <w:p w14:paraId="33584D46" w14:textId="77777777" w:rsidR="008B6DF1" w:rsidRDefault="008B6DF1" w:rsidP="00E54C0A"/>
                          <w:p w14:paraId="5D99397D" w14:textId="77777777" w:rsidR="008B6DF1" w:rsidRDefault="008B6DF1" w:rsidP="00E54C0A"/>
                          <w:p w14:paraId="5A3F600D" w14:textId="77777777" w:rsidR="008B6DF1" w:rsidRDefault="008B6DF1" w:rsidP="00E54C0A"/>
                          <w:p w14:paraId="4C54C54A" w14:textId="77777777" w:rsidR="008B6DF1" w:rsidRDefault="008B6DF1" w:rsidP="00E54C0A"/>
                          <w:p w14:paraId="6B21774E" w14:textId="77777777" w:rsidR="008B6DF1" w:rsidRDefault="008B6DF1" w:rsidP="00E54C0A"/>
                          <w:p w14:paraId="7DEAD9DA" w14:textId="77777777" w:rsidR="008B6DF1" w:rsidRDefault="008B6DF1" w:rsidP="00E54C0A"/>
                          <w:p w14:paraId="35B47D67" w14:textId="77777777" w:rsidR="008B6DF1" w:rsidRDefault="008B6DF1" w:rsidP="00E54C0A"/>
                          <w:p w14:paraId="683B9FF9" w14:textId="77777777" w:rsidR="008B6DF1" w:rsidRDefault="008B6DF1" w:rsidP="00E54C0A"/>
                          <w:p w14:paraId="5274FF34" w14:textId="77777777" w:rsidR="008B6DF1" w:rsidRDefault="008B6DF1" w:rsidP="00E54C0A"/>
                          <w:p w14:paraId="6D6F4F5F" w14:textId="77777777" w:rsidR="008B6DF1" w:rsidRDefault="008B6DF1" w:rsidP="00E54C0A"/>
                          <w:p w14:paraId="6244D56A" w14:textId="77777777" w:rsidR="008B6DF1" w:rsidRDefault="008B6DF1" w:rsidP="00E54C0A"/>
                          <w:p w14:paraId="05BC1E8D" w14:textId="77777777" w:rsidR="008B6DF1" w:rsidRDefault="008B6DF1" w:rsidP="00E54C0A"/>
                          <w:p w14:paraId="1CECAEF0" w14:textId="77777777" w:rsidR="008B6DF1" w:rsidRDefault="008B6DF1" w:rsidP="00E54C0A"/>
                          <w:p w14:paraId="3EFFEB01" w14:textId="77777777" w:rsidR="008B6DF1" w:rsidRDefault="008B6DF1" w:rsidP="00E54C0A"/>
                          <w:p w14:paraId="7AE75994" w14:textId="77777777" w:rsidR="008B6DF1" w:rsidRDefault="008B6DF1" w:rsidP="00E54C0A"/>
                          <w:p w14:paraId="18648944" w14:textId="77777777" w:rsidR="008B6DF1" w:rsidRDefault="008B6DF1" w:rsidP="00E54C0A"/>
                          <w:p w14:paraId="63F2AAFA" w14:textId="77777777" w:rsidR="008B6DF1" w:rsidRDefault="008B6DF1" w:rsidP="00E54C0A"/>
                          <w:p w14:paraId="6F961847" w14:textId="77777777" w:rsidR="008B6DF1" w:rsidRDefault="008B6DF1" w:rsidP="00E54C0A"/>
                          <w:p w14:paraId="6C2E455D" w14:textId="77777777" w:rsidR="008B6DF1" w:rsidRDefault="008B6DF1" w:rsidP="00E54C0A"/>
                          <w:p w14:paraId="4627FE71" w14:textId="77777777" w:rsidR="008B6DF1" w:rsidRDefault="008B6DF1" w:rsidP="00E54C0A"/>
                          <w:p w14:paraId="0759000F" w14:textId="77777777" w:rsidR="008B6DF1" w:rsidRDefault="008B6DF1" w:rsidP="00E54C0A"/>
                          <w:p w14:paraId="7C63EC1A" w14:textId="77777777" w:rsidR="008B6DF1" w:rsidRDefault="008B6DF1" w:rsidP="00E54C0A"/>
                          <w:p w14:paraId="2065AB8A" w14:textId="77777777" w:rsidR="008B6DF1" w:rsidRDefault="008B6DF1" w:rsidP="00E54C0A"/>
                          <w:p w14:paraId="77729DFA" w14:textId="77777777" w:rsidR="008B6DF1" w:rsidRDefault="008B6DF1" w:rsidP="00E54C0A"/>
                          <w:p w14:paraId="03237FA7" w14:textId="77777777" w:rsidR="008B6DF1" w:rsidRDefault="008B6DF1" w:rsidP="00E54C0A"/>
                          <w:p w14:paraId="03E4D8A7" w14:textId="77777777" w:rsidR="008B6DF1" w:rsidRDefault="008B6DF1" w:rsidP="00E54C0A"/>
                          <w:p w14:paraId="7D582DDF" w14:textId="77777777" w:rsidR="008B6DF1" w:rsidRDefault="008B6DF1" w:rsidP="00E54C0A"/>
                          <w:p w14:paraId="3AE4C57B" w14:textId="77777777" w:rsidR="008B6DF1" w:rsidRDefault="008B6DF1" w:rsidP="00E54C0A"/>
                          <w:p w14:paraId="7578C597" w14:textId="77777777" w:rsidR="008B6DF1" w:rsidRDefault="008B6DF1" w:rsidP="00E54C0A"/>
                          <w:p w14:paraId="35411DC1" w14:textId="77777777" w:rsidR="008B6DF1" w:rsidRDefault="008B6DF1" w:rsidP="00E54C0A"/>
                          <w:p w14:paraId="1E1F3E2C" w14:textId="77777777" w:rsidR="008B6DF1" w:rsidRDefault="008B6DF1" w:rsidP="00E54C0A"/>
                          <w:p w14:paraId="2FA0D548" w14:textId="77777777" w:rsidR="008B6DF1" w:rsidRDefault="008B6DF1" w:rsidP="00E54C0A"/>
                          <w:p w14:paraId="482306F1" w14:textId="77777777" w:rsidR="008B6DF1" w:rsidRDefault="008B6DF1" w:rsidP="00E54C0A"/>
                          <w:p w14:paraId="02CE38F3" w14:textId="77777777" w:rsidR="008B6DF1" w:rsidRDefault="008B6DF1" w:rsidP="00E54C0A"/>
                          <w:p w14:paraId="3C6B7D3F" w14:textId="77777777" w:rsidR="008B6DF1" w:rsidRDefault="008B6DF1" w:rsidP="00E54C0A"/>
                          <w:p w14:paraId="02B0B1DC" w14:textId="77777777" w:rsidR="008B6DF1" w:rsidRDefault="008B6DF1" w:rsidP="00E54C0A"/>
                          <w:p w14:paraId="4FA3F27A" w14:textId="77777777" w:rsidR="008B6DF1" w:rsidRDefault="008B6DF1" w:rsidP="00E54C0A"/>
                          <w:p w14:paraId="5F9A1CF2" w14:textId="77777777" w:rsidR="008B6DF1" w:rsidRDefault="008B6DF1" w:rsidP="00E54C0A"/>
                          <w:p w14:paraId="36554C9A" w14:textId="77777777" w:rsidR="008B6DF1" w:rsidRDefault="008B6DF1" w:rsidP="00E54C0A"/>
                          <w:p w14:paraId="01687DE0" w14:textId="77777777" w:rsidR="008B6DF1" w:rsidRDefault="008B6DF1" w:rsidP="00E54C0A"/>
                          <w:p w14:paraId="20B1AA42" w14:textId="77777777" w:rsidR="008B6DF1" w:rsidRDefault="008B6DF1" w:rsidP="00E54C0A"/>
                          <w:p w14:paraId="5ADD5C13" w14:textId="77777777" w:rsidR="008B6DF1" w:rsidRDefault="008B6DF1" w:rsidP="00E54C0A"/>
                          <w:p w14:paraId="79222FC9" w14:textId="77777777" w:rsidR="008B6DF1" w:rsidRDefault="008B6DF1" w:rsidP="00E54C0A"/>
                          <w:p w14:paraId="2F902350" w14:textId="77777777" w:rsidR="008B6DF1" w:rsidRDefault="008B6DF1" w:rsidP="00E54C0A"/>
                          <w:p w14:paraId="47A7801D" w14:textId="77777777" w:rsidR="008B6DF1" w:rsidRDefault="008B6DF1" w:rsidP="00E54C0A"/>
                          <w:p w14:paraId="7FEAC062" w14:textId="77777777" w:rsidR="008B6DF1" w:rsidRDefault="008B6DF1" w:rsidP="00E54C0A"/>
                          <w:p w14:paraId="6BE3665C" w14:textId="77777777" w:rsidR="008B6DF1" w:rsidRDefault="008B6DF1" w:rsidP="00E54C0A"/>
                          <w:p w14:paraId="0DDAD3E2" w14:textId="77777777" w:rsidR="008B6DF1" w:rsidRDefault="008B6DF1" w:rsidP="00E54C0A"/>
                          <w:p w14:paraId="1EFF2D57" w14:textId="77777777" w:rsidR="008B6DF1" w:rsidRDefault="008B6DF1" w:rsidP="00E54C0A"/>
                          <w:p w14:paraId="3E7B2AD6" w14:textId="77777777" w:rsidR="008B6DF1" w:rsidRDefault="008B6DF1" w:rsidP="00E54C0A"/>
                          <w:p w14:paraId="1627317B" w14:textId="77777777" w:rsidR="008B6DF1" w:rsidRDefault="008B6DF1" w:rsidP="00E54C0A"/>
                          <w:p w14:paraId="78A1F813" w14:textId="77777777" w:rsidR="008B6DF1" w:rsidRDefault="008B6DF1" w:rsidP="00E54C0A"/>
                          <w:p w14:paraId="78B6DA2C" w14:textId="77777777" w:rsidR="008B6DF1" w:rsidRDefault="008B6DF1" w:rsidP="00E54C0A"/>
                          <w:p w14:paraId="19DCD222" w14:textId="77777777" w:rsidR="008B6DF1" w:rsidRDefault="008B6DF1" w:rsidP="00E54C0A"/>
                          <w:p w14:paraId="4776177A" w14:textId="77777777" w:rsidR="008B6DF1" w:rsidRDefault="008B6DF1" w:rsidP="00E54C0A"/>
                          <w:p w14:paraId="186F74D8" w14:textId="77777777" w:rsidR="008B6DF1" w:rsidRDefault="008B6DF1" w:rsidP="00E54C0A"/>
                          <w:p w14:paraId="06E24DED" w14:textId="77777777" w:rsidR="008B6DF1" w:rsidRDefault="008B6DF1" w:rsidP="00E54C0A"/>
                          <w:p w14:paraId="32D42D34" w14:textId="77777777" w:rsidR="008B6DF1" w:rsidRDefault="008B6DF1" w:rsidP="00E54C0A"/>
                          <w:p w14:paraId="10D6EEE6" w14:textId="77777777" w:rsidR="008B6DF1" w:rsidRDefault="008B6DF1" w:rsidP="00E54C0A"/>
                          <w:p w14:paraId="20979A37" w14:textId="77777777" w:rsidR="008B6DF1" w:rsidRDefault="008B6DF1" w:rsidP="00E54C0A"/>
                          <w:p w14:paraId="7303ED58" w14:textId="77777777" w:rsidR="008B6DF1" w:rsidRDefault="008B6DF1" w:rsidP="00E54C0A"/>
                          <w:p w14:paraId="78B5401A" w14:textId="77777777" w:rsidR="008B6DF1" w:rsidRDefault="008B6DF1" w:rsidP="00E54C0A"/>
                          <w:p w14:paraId="5C691E74" w14:textId="77777777" w:rsidR="008B6DF1" w:rsidRDefault="008B6DF1" w:rsidP="00E54C0A"/>
                          <w:p w14:paraId="47C22F77" w14:textId="77777777" w:rsidR="008B6DF1" w:rsidRDefault="008B6DF1" w:rsidP="00E54C0A"/>
                          <w:p w14:paraId="7FA3D493" w14:textId="77777777" w:rsidR="008B6DF1" w:rsidRDefault="008B6DF1" w:rsidP="00E54C0A"/>
                          <w:p w14:paraId="4B1EFE44" w14:textId="77777777" w:rsidR="008B6DF1" w:rsidRDefault="008B6DF1" w:rsidP="00E54C0A"/>
                          <w:p w14:paraId="7F0D6212" w14:textId="77777777" w:rsidR="008B6DF1" w:rsidRDefault="008B6DF1" w:rsidP="00E54C0A"/>
                          <w:p w14:paraId="3F7857E8" w14:textId="77777777" w:rsidR="008B6DF1" w:rsidRDefault="008B6DF1" w:rsidP="00E54C0A"/>
                          <w:p w14:paraId="06D1336E" w14:textId="77777777" w:rsidR="008B6DF1" w:rsidRDefault="008B6DF1" w:rsidP="00E54C0A"/>
                          <w:p w14:paraId="22AEB5C4" w14:textId="77777777" w:rsidR="008B6DF1" w:rsidRDefault="008B6DF1" w:rsidP="00E54C0A"/>
                          <w:p w14:paraId="237FD986" w14:textId="77777777" w:rsidR="008B6DF1" w:rsidRDefault="008B6DF1" w:rsidP="00E54C0A"/>
                          <w:p w14:paraId="7AC8C1CB" w14:textId="77777777" w:rsidR="008B6DF1" w:rsidRDefault="008B6DF1" w:rsidP="00E54C0A"/>
                          <w:p w14:paraId="02BF79F8" w14:textId="77777777" w:rsidR="008B6DF1" w:rsidRDefault="008B6DF1" w:rsidP="00E54C0A"/>
                          <w:p w14:paraId="06B6BDE5" w14:textId="77777777" w:rsidR="008B6DF1" w:rsidRDefault="008B6DF1" w:rsidP="00E54C0A"/>
                          <w:p w14:paraId="2B9FA069" w14:textId="77777777" w:rsidR="008B6DF1" w:rsidRDefault="008B6DF1" w:rsidP="00E54C0A"/>
                          <w:p w14:paraId="25D998AE" w14:textId="77777777" w:rsidR="008B6DF1" w:rsidRDefault="008B6DF1" w:rsidP="00E54C0A"/>
                          <w:p w14:paraId="27C30CD0" w14:textId="77777777" w:rsidR="008B6DF1" w:rsidRDefault="008B6DF1" w:rsidP="00E54C0A"/>
                          <w:p w14:paraId="00CF4F3C" w14:textId="77777777" w:rsidR="008B6DF1" w:rsidRDefault="008B6DF1" w:rsidP="00E54C0A"/>
                          <w:p w14:paraId="2C1F6D74" w14:textId="77777777" w:rsidR="008B6DF1" w:rsidRDefault="008B6DF1" w:rsidP="00E54C0A"/>
                          <w:p w14:paraId="4CB6C343" w14:textId="77777777" w:rsidR="008B6DF1" w:rsidRDefault="008B6DF1" w:rsidP="00E54C0A"/>
                          <w:p w14:paraId="1A6DACF2" w14:textId="77777777" w:rsidR="008B6DF1" w:rsidRDefault="008B6DF1" w:rsidP="00E54C0A"/>
                          <w:p w14:paraId="7C907DF4" w14:textId="77777777" w:rsidR="008B6DF1" w:rsidRDefault="008B6DF1" w:rsidP="00E54C0A"/>
                          <w:p w14:paraId="4E3CE2C4" w14:textId="77777777" w:rsidR="008B6DF1" w:rsidRDefault="008B6DF1" w:rsidP="00E54C0A"/>
                          <w:p w14:paraId="10D44D0D" w14:textId="77777777" w:rsidR="008B6DF1" w:rsidRDefault="008B6DF1" w:rsidP="00E54C0A"/>
                          <w:p w14:paraId="3B9CA904" w14:textId="77777777" w:rsidR="008B6DF1" w:rsidRDefault="008B6DF1" w:rsidP="00E54C0A"/>
                          <w:p w14:paraId="040CC843" w14:textId="77777777" w:rsidR="008B6DF1" w:rsidRDefault="008B6DF1" w:rsidP="00E54C0A"/>
                          <w:p w14:paraId="796B6297" w14:textId="77777777" w:rsidR="008B6DF1" w:rsidRDefault="008B6DF1" w:rsidP="00E54C0A"/>
                          <w:p w14:paraId="27B23A29" w14:textId="77777777" w:rsidR="008B6DF1" w:rsidRDefault="008B6DF1" w:rsidP="00E54C0A"/>
                          <w:p w14:paraId="7B6E01BF" w14:textId="77777777" w:rsidR="008B6DF1" w:rsidRDefault="008B6DF1" w:rsidP="00E54C0A"/>
                          <w:p w14:paraId="4645E7D5" w14:textId="77777777" w:rsidR="008B6DF1" w:rsidRDefault="008B6DF1" w:rsidP="00E54C0A"/>
                          <w:p w14:paraId="02DBC281" w14:textId="77777777" w:rsidR="008B6DF1" w:rsidRDefault="008B6DF1" w:rsidP="00E54C0A"/>
                          <w:p w14:paraId="43C18676" w14:textId="77777777" w:rsidR="008B6DF1" w:rsidRDefault="008B6DF1" w:rsidP="00E54C0A"/>
                          <w:p w14:paraId="72502E2A" w14:textId="77777777" w:rsidR="008B6DF1" w:rsidRDefault="008B6DF1" w:rsidP="00E54C0A"/>
                          <w:p w14:paraId="0907F52D" w14:textId="77777777" w:rsidR="008B6DF1" w:rsidRDefault="008B6DF1" w:rsidP="00E54C0A"/>
                          <w:p w14:paraId="115572D4" w14:textId="77777777" w:rsidR="008B6DF1" w:rsidRDefault="008B6DF1" w:rsidP="00E54C0A"/>
                          <w:p w14:paraId="1622DA54" w14:textId="77777777" w:rsidR="008B6DF1" w:rsidRDefault="008B6DF1" w:rsidP="00E54C0A"/>
                          <w:p w14:paraId="521E7B8B" w14:textId="77777777" w:rsidR="008B6DF1" w:rsidRDefault="008B6DF1" w:rsidP="00E54C0A"/>
                          <w:p w14:paraId="767651B8" w14:textId="77777777" w:rsidR="008B6DF1" w:rsidRDefault="008B6DF1" w:rsidP="00E54C0A"/>
                          <w:p w14:paraId="3429F1F6" w14:textId="77777777" w:rsidR="008B6DF1" w:rsidRDefault="008B6DF1" w:rsidP="00E54C0A"/>
                          <w:p w14:paraId="4834366B" w14:textId="77777777" w:rsidR="008B6DF1" w:rsidRDefault="008B6DF1" w:rsidP="00E54C0A"/>
                          <w:p w14:paraId="16188EB9" w14:textId="77777777" w:rsidR="008B6DF1" w:rsidRDefault="008B6DF1" w:rsidP="00E54C0A"/>
                          <w:p w14:paraId="47281F9B" w14:textId="77777777" w:rsidR="008B6DF1" w:rsidRDefault="008B6DF1" w:rsidP="00E54C0A"/>
                          <w:p w14:paraId="69515353" w14:textId="77777777" w:rsidR="008B6DF1" w:rsidRDefault="008B6DF1" w:rsidP="00E54C0A"/>
                          <w:p w14:paraId="6FF68512" w14:textId="77777777" w:rsidR="008B6DF1" w:rsidRDefault="008B6DF1" w:rsidP="00E54C0A"/>
                          <w:p w14:paraId="5F5BEF49" w14:textId="77777777" w:rsidR="008B6DF1" w:rsidRDefault="008B6DF1" w:rsidP="00E54C0A"/>
                          <w:p w14:paraId="64F7A526" w14:textId="77777777" w:rsidR="008B6DF1" w:rsidRDefault="008B6DF1" w:rsidP="00E54C0A"/>
                          <w:p w14:paraId="0B8796A6" w14:textId="77777777" w:rsidR="008B6DF1" w:rsidRDefault="008B6DF1" w:rsidP="00E54C0A"/>
                          <w:p w14:paraId="6BAB0ABC" w14:textId="77777777" w:rsidR="008B6DF1" w:rsidRDefault="008B6DF1" w:rsidP="00E54C0A"/>
                          <w:p w14:paraId="1BC7C37D" w14:textId="77777777" w:rsidR="008B6DF1" w:rsidRDefault="008B6DF1" w:rsidP="00E54C0A"/>
                          <w:p w14:paraId="59A3492E" w14:textId="77777777" w:rsidR="008B6DF1" w:rsidRDefault="008B6DF1" w:rsidP="00E54C0A"/>
                          <w:p w14:paraId="683B6172" w14:textId="77777777" w:rsidR="008B6DF1" w:rsidRDefault="008B6DF1" w:rsidP="00E54C0A"/>
                          <w:p w14:paraId="4916364B" w14:textId="77777777" w:rsidR="008B6DF1" w:rsidRDefault="008B6DF1" w:rsidP="00E54C0A"/>
                          <w:p w14:paraId="742DB9F4" w14:textId="77777777" w:rsidR="008B6DF1" w:rsidRDefault="008B6DF1" w:rsidP="00E54C0A"/>
                          <w:p w14:paraId="1943B643" w14:textId="77777777" w:rsidR="008B6DF1" w:rsidRDefault="008B6DF1" w:rsidP="00E54C0A"/>
                          <w:p w14:paraId="55B3DC1D" w14:textId="77777777" w:rsidR="008B6DF1" w:rsidRDefault="008B6DF1" w:rsidP="00E54C0A"/>
                          <w:p w14:paraId="70103214" w14:textId="77777777" w:rsidR="008B6DF1" w:rsidRDefault="008B6DF1" w:rsidP="00E54C0A"/>
                          <w:p w14:paraId="385E1889" w14:textId="77777777" w:rsidR="008B6DF1" w:rsidRDefault="008B6DF1" w:rsidP="00E54C0A"/>
                          <w:p w14:paraId="0CE00F92" w14:textId="77777777" w:rsidR="008B6DF1" w:rsidRDefault="008B6DF1" w:rsidP="00E54C0A"/>
                          <w:p w14:paraId="0AC218AD" w14:textId="77777777" w:rsidR="008B6DF1" w:rsidRDefault="008B6DF1" w:rsidP="00E54C0A"/>
                          <w:p w14:paraId="53396702" w14:textId="77777777" w:rsidR="008B6DF1" w:rsidRDefault="008B6DF1" w:rsidP="00E54C0A"/>
                          <w:p w14:paraId="5C31A07A" w14:textId="77777777" w:rsidR="008B6DF1" w:rsidRDefault="008B6DF1" w:rsidP="00E54C0A"/>
                          <w:p w14:paraId="76E63F9C" w14:textId="77777777" w:rsidR="008B6DF1" w:rsidRDefault="008B6DF1" w:rsidP="00E54C0A"/>
                          <w:p w14:paraId="7A2334F6" w14:textId="77777777" w:rsidR="008B6DF1" w:rsidRDefault="008B6DF1" w:rsidP="00E54C0A"/>
                          <w:p w14:paraId="33B3B3C9" w14:textId="77777777" w:rsidR="008B6DF1" w:rsidRDefault="008B6DF1" w:rsidP="00E54C0A"/>
                          <w:p w14:paraId="1004E796" w14:textId="77777777" w:rsidR="008B6DF1" w:rsidRDefault="008B6DF1" w:rsidP="00E54C0A"/>
                          <w:p w14:paraId="2735167F" w14:textId="77777777" w:rsidR="008B6DF1" w:rsidRDefault="008B6DF1" w:rsidP="00E54C0A"/>
                          <w:p w14:paraId="3AACD809" w14:textId="77777777" w:rsidR="008B6DF1" w:rsidRDefault="008B6DF1" w:rsidP="00E54C0A"/>
                          <w:p w14:paraId="13E89934" w14:textId="77777777" w:rsidR="008B6DF1" w:rsidRDefault="008B6DF1" w:rsidP="00E54C0A"/>
                          <w:p w14:paraId="5D4A21C0" w14:textId="77777777" w:rsidR="008B6DF1" w:rsidRDefault="008B6DF1" w:rsidP="00E54C0A"/>
                          <w:p w14:paraId="7FFDB5FC" w14:textId="77777777" w:rsidR="008B6DF1" w:rsidRDefault="008B6DF1" w:rsidP="00E54C0A"/>
                          <w:p w14:paraId="433B92B0" w14:textId="77777777" w:rsidR="008B6DF1" w:rsidRDefault="008B6DF1" w:rsidP="00E54C0A"/>
                          <w:p w14:paraId="5F773371" w14:textId="77777777" w:rsidR="008B6DF1" w:rsidRDefault="008B6DF1" w:rsidP="00E54C0A"/>
                          <w:p w14:paraId="7AFD5728" w14:textId="77777777" w:rsidR="008B6DF1" w:rsidRDefault="008B6DF1" w:rsidP="00E54C0A"/>
                          <w:p w14:paraId="640582F4" w14:textId="77777777" w:rsidR="008B6DF1" w:rsidRDefault="008B6DF1" w:rsidP="00E54C0A"/>
                          <w:p w14:paraId="427DBA5C" w14:textId="77777777" w:rsidR="008B6DF1" w:rsidRDefault="008B6DF1" w:rsidP="00E54C0A"/>
                          <w:p w14:paraId="6C632E97" w14:textId="77777777" w:rsidR="008B6DF1" w:rsidRDefault="008B6DF1" w:rsidP="00E54C0A"/>
                          <w:p w14:paraId="33FF4886" w14:textId="77777777" w:rsidR="008B6DF1" w:rsidRDefault="008B6DF1" w:rsidP="00E54C0A"/>
                          <w:p w14:paraId="638E0549" w14:textId="77777777" w:rsidR="008B6DF1" w:rsidRDefault="008B6DF1" w:rsidP="00E54C0A"/>
                          <w:p w14:paraId="5A6D9BBB" w14:textId="77777777" w:rsidR="008B6DF1" w:rsidRDefault="008B6DF1" w:rsidP="00E54C0A"/>
                          <w:p w14:paraId="39FC4973" w14:textId="77777777" w:rsidR="008B6DF1" w:rsidRDefault="008B6DF1" w:rsidP="00E54C0A"/>
                          <w:p w14:paraId="1E9A8590" w14:textId="77777777" w:rsidR="008B6DF1" w:rsidRDefault="008B6DF1" w:rsidP="00E54C0A"/>
                          <w:p w14:paraId="2902B56A" w14:textId="77777777" w:rsidR="008B6DF1" w:rsidRDefault="008B6DF1" w:rsidP="00E54C0A"/>
                          <w:p w14:paraId="67F65DA6" w14:textId="77777777" w:rsidR="008B6DF1" w:rsidRDefault="008B6DF1" w:rsidP="00E54C0A"/>
                          <w:p w14:paraId="7173A7B5" w14:textId="77777777" w:rsidR="008B6DF1" w:rsidRDefault="008B6DF1" w:rsidP="00E54C0A"/>
                          <w:p w14:paraId="7CF5B500" w14:textId="77777777" w:rsidR="008B6DF1" w:rsidRDefault="008B6DF1" w:rsidP="00E54C0A"/>
                          <w:p w14:paraId="792DB0B7" w14:textId="77777777" w:rsidR="008B6DF1" w:rsidRDefault="008B6DF1" w:rsidP="00E54C0A"/>
                          <w:p w14:paraId="68E15616" w14:textId="77777777" w:rsidR="008B6DF1" w:rsidRDefault="008B6DF1" w:rsidP="00E54C0A"/>
                          <w:p w14:paraId="27B082B4" w14:textId="77777777" w:rsidR="008B6DF1" w:rsidRDefault="008B6DF1" w:rsidP="00E54C0A"/>
                          <w:p w14:paraId="3992FEC5" w14:textId="77777777" w:rsidR="008B6DF1" w:rsidRDefault="008B6DF1" w:rsidP="00E54C0A"/>
                          <w:p w14:paraId="57449B10" w14:textId="77777777" w:rsidR="008B6DF1" w:rsidRDefault="008B6DF1" w:rsidP="00E54C0A"/>
                          <w:p w14:paraId="7DFDAA4C" w14:textId="77777777" w:rsidR="008B6DF1" w:rsidRDefault="008B6DF1" w:rsidP="00E54C0A"/>
                          <w:p w14:paraId="077B1E9F" w14:textId="77777777" w:rsidR="008B6DF1" w:rsidRDefault="008B6DF1" w:rsidP="00E54C0A"/>
                          <w:p w14:paraId="19527ABA" w14:textId="77777777" w:rsidR="008B6DF1" w:rsidRDefault="008B6DF1" w:rsidP="00E54C0A"/>
                          <w:p w14:paraId="0C3AF78F" w14:textId="77777777" w:rsidR="008B6DF1" w:rsidRDefault="008B6DF1" w:rsidP="00E54C0A"/>
                          <w:p w14:paraId="4D37CF16" w14:textId="77777777" w:rsidR="008B6DF1" w:rsidRDefault="008B6DF1" w:rsidP="00E54C0A"/>
                          <w:p w14:paraId="71106A49" w14:textId="77777777" w:rsidR="008B6DF1" w:rsidRDefault="008B6DF1" w:rsidP="00E54C0A"/>
                          <w:p w14:paraId="1DCA76EC" w14:textId="77777777" w:rsidR="008B6DF1" w:rsidRDefault="008B6DF1" w:rsidP="00E54C0A"/>
                          <w:p w14:paraId="7B40EDB5" w14:textId="77777777" w:rsidR="008B6DF1" w:rsidRDefault="008B6DF1" w:rsidP="00E54C0A"/>
                          <w:p w14:paraId="04EC3EE1" w14:textId="77777777" w:rsidR="008B6DF1" w:rsidRDefault="008B6DF1" w:rsidP="00E54C0A"/>
                          <w:p w14:paraId="7634F69B" w14:textId="77777777" w:rsidR="008B6DF1" w:rsidRDefault="008B6DF1" w:rsidP="00E54C0A"/>
                          <w:p w14:paraId="68E59357" w14:textId="77777777" w:rsidR="008B6DF1" w:rsidRDefault="008B6DF1" w:rsidP="00E54C0A"/>
                          <w:p w14:paraId="4A525456" w14:textId="77777777" w:rsidR="008B6DF1" w:rsidRDefault="008B6DF1" w:rsidP="00E54C0A"/>
                          <w:p w14:paraId="537A3804" w14:textId="77777777" w:rsidR="008B6DF1" w:rsidRDefault="008B6DF1" w:rsidP="00E54C0A"/>
                          <w:p w14:paraId="12C3C3F4" w14:textId="77777777" w:rsidR="008B6DF1" w:rsidRDefault="008B6DF1" w:rsidP="00E54C0A"/>
                          <w:p w14:paraId="7B411A97" w14:textId="77777777" w:rsidR="008B6DF1" w:rsidRDefault="008B6DF1" w:rsidP="00E54C0A"/>
                          <w:p w14:paraId="0BA6007B" w14:textId="77777777" w:rsidR="008B6DF1" w:rsidRDefault="008B6DF1" w:rsidP="00E54C0A"/>
                          <w:p w14:paraId="7A6D1844" w14:textId="77777777" w:rsidR="008B6DF1" w:rsidRDefault="008B6DF1" w:rsidP="00E54C0A"/>
                          <w:p w14:paraId="4648E1A3" w14:textId="77777777" w:rsidR="008B6DF1" w:rsidRDefault="008B6DF1" w:rsidP="00E54C0A"/>
                          <w:p w14:paraId="75050AA5" w14:textId="77777777" w:rsidR="008B6DF1" w:rsidRDefault="008B6DF1" w:rsidP="00E54C0A"/>
                          <w:p w14:paraId="5D765360" w14:textId="77777777" w:rsidR="008B6DF1" w:rsidRDefault="008B6DF1" w:rsidP="00E54C0A"/>
                          <w:p w14:paraId="1F697866" w14:textId="77777777" w:rsidR="008B6DF1" w:rsidRDefault="008B6DF1" w:rsidP="00E54C0A"/>
                          <w:p w14:paraId="2C3C9176" w14:textId="77777777" w:rsidR="008B6DF1" w:rsidRDefault="008B6DF1" w:rsidP="00E54C0A"/>
                          <w:p w14:paraId="2AA51C62" w14:textId="77777777" w:rsidR="008B6DF1" w:rsidRDefault="008B6DF1" w:rsidP="00E54C0A"/>
                          <w:p w14:paraId="1B3E9E24" w14:textId="77777777" w:rsidR="008B6DF1" w:rsidRDefault="008B6DF1" w:rsidP="00E54C0A"/>
                          <w:p w14:paraId="4C4589F1" w14:textId="77777777" w:rsidR="008B6DF1" w:rsidRDefault="008B6DF1" w:rsidP="00E54C0A"/>
                          <w:p w14:paraId="22C9CB9A" w14:textId="77777777" w:rsidR="008B6DF1" w:rsidRDefault="008B6DF1" w:rsidP="00E54C0A"/>
                          <w:p w14:paraId="32949FBF" w14:textId="77777777" w:rsidR="008B6DF1" w:rsidRDefault="008B6DF1" w:rsidP="00E54C0A"/>
                          <w:p w14:paraId="0AC14333" w14:textId="77777777" w:rsidR="008B6DF1" w:rsidRDefault="008B6DF1" w:rsidP="00E54C0A"/>
                          <w:p w14:paraId="333BA2B7" w14:textId="77777777" w:rsidR="008B6DF1" w:rsidRDefault="008B6DF1" w:rsidP="00E54C0A"/>
                          <w:p w14:paraId="11DE203F" w14:textId="77777777" w:rsidR="008B6DF1" w:rsidRDefault="008B6DF1" w:rsidP="00E54C0A"/>
                          <w:p w14:paraId="1187DB98" w14:textId="77777777" w:rsidR="008B6DF1" w:rsidRDefault="008B6DF1" w:rsidP="00E54C0A"/>
                          <w:p w14:paraId="24000D5E" w14:textId="77777777" w:rsidR="008B6DF1" w:rsidRDefault="008B6DF1" w:rsidP="00E54C0A"/>
                          <w:p w14:paraId="310D9D00" w14:textId="77777777" w:rsidR="008B6DF1" w:rsidRDefault="008B6DF1" w:rsidP="00E54C0A"/>
                          <w:p w14:paraId="724CD845" w14:textId="77777777" w:rsidR="008B6DF1" w:rsidRDefault="008B6DF1" w:rsidP="00E54C0A"/>
                          <w:p w14:paraId="0911D604" w14:textId="77777777" w:rsidR="008B6DF1" w:rsidRDefault="008B6DF1" w:rsidP="00E54C0A"/>
                          <w:p w14:paraId="0C4C102D" w14:textId="77777777" w:rsidR="008B6DF1" w:rsidRDefault="008B6DF1" w:rsidP="00E54C0A"/>
                          <w:p w14:paraId="5D155514" w14:textId="77777777" w:rsidR="008B6DF1" w:rsidRDefault="008B6DF1" w:rsidP="00E54C0A"/>
                          <w:p w14:paraId="166DCC17" w14:textId="77777777" w:rsidR="008B6DF1" w:rsidRDefault="008B6DF1" w:rsidP="00E54C0A"/>
                          <w:p w14:paraId="0D3B5072" w14:textId="77777777" w:rsidR="008B6DF1" w:rsidRDefault="008B6DF1" w:rsidP="00E54C0A"/>
                          <w:p w14:paraId="3789E0D5" w14:textId="77777777" w:rsidR="008B6DF1" w:rsidRDefault="008B6DF1" w:rsidP="00E54C0A"/>
                          <w:p w14:paraId="3F8326CB" w14:textId="77777777" w:rsidR="008B6DF1" w:rsidRDefault="008B6DF1" w:rsidP="00E54C0A"/>
                          <w:p w14:paraId="2574044D" w14:textId="77777777" w:rsidR="008B6DF1" w:rsidRDefault="008B6DF1" w:rsidP="00E54C0A"/>
                          <w:p w14:paraId="6ED5CD8B" w14:textId="77777777" w:rsidR="008B6DF1" w:rsidRDefault="008B6DF1" w:rsidP="00E54C0A"/>
                          <w:p w14:paraId="1B3B49F4" w14:textId="77777777" w:rsidR="008B6DF1" w:rsidRDefault="008B6DF1" w:rsidP="00E54C0A"/>
                          <w:p w14:paraId="4C90E43D" w14:textId="77777777" w:rsidR="008B6DF1" w:rsidRDefault="008B6DF1" w:rsidP="00E54C0A"/>
                          <w:p w14:paraId="6D90E6C0" w14:textId="77777777" w:rsidR="008B6DF1" w:rsidRDefault="008B6DF1" w:rsidP="00E54C0A"/>
                          <w:p w14:paraId="6AF157D9" w14:textId="77777777" w:rsidR="008B6DF1" w:rsidRDefault="008B6DF1" w:rsidP="00E54C0A"/>
                          <w:p w14:paraId="47C402AA" w14:textId="77777777" w:rsidR="008B6DF1" w:rsidRDefault="008B6DF1" w:rsidP="00E54C0A"/>
                          <w:p w14:paraId="45A6FDB6" w14:textId="77777777" w:rsidR="008B6DF1" w:rsidRDefault="008B6DF1" w:rsidP="00E54C0A"/>
                          <w:p w14:paraId="326013AC" w14:textId="77777777" w:rsidR="008B6DF1" w:rsidRDefault="008B6DF1" w:rsidP="00E54C0A"/>
                          <w:p w14:paraId="2ADF7E2F" w14:textId="77777777" w:rsidR="008B6DF1" w:rsidRDefault="008B6DF1" w:rsidP="00E54C0A"/>
                          <w:p w14:paraId="5AF89C9A" w14:textId="77777777" w:rsidR="008B6DF1" w:rsidRDefault="008B6DF1" w:rsidP="00E54C0A"/>
                          <w:p w14:paraId="0E9C9D62" w14:textId="77777777" w:rsidR="008B6DF1" w:rsidRDefault="008B6DF1" w:rsidP="00E54C0A"/>
                          <w:p w14:paraId="294E7F7C" w14:textId="77777777" w:rsidR="008B6DF1" w:rsidRDefault="008B6DF1" w:rsidP="00E54C0A"/>
                          <w:p w14:paraId="437D8B71" w14:textId="77777777" w:rsidR="008B6DF1" w:rsidRDefault="008B6DF1" w:rsidP="00E54C0A"/>
                          <w:p w14:paraId="425B4E42" w14:textId="77777777" w:rsidR="008B6DF1" w:rsidRDefault="008B6DF1" w:rsidP="00E54C0A"/>
                          <w:p w14:paraId="43D61C82" w14:textId="77777777" w:rsidR="008B6DF1" w:rsidRDefault="008B6DF1" w:rsidP="00E54C0A"/>
                          <w:p w14:paraId="08107B99" w14:textId="77777777" w:rsidR="008B6DF1" w:rsidRDefault="008B6DF1" w:rsidP="00E54C0A"/>
                          <w:p w14:paraId="7B626449" w14:textId="77777777" w:rsidR="008B6DF1" w:rsidRDefault="008B6DF1" w:rsidP="00E54C0A"/>
                          <w:p w14:paraId="08AE3E35" w14:textId="77777777" w:rsidR="008B6DF1" w:rsidRDefault="008B6DF1" w:rsidP="00E54C0A"/>
                          <w:p w14:paraId="1F952A22" w14:textId="77777777" w:rsidR="008B6DF1" w:rsidRDefault="008B6DF1" w:rsidP="00E54C0A"/>
                          <w:p w14:paraId="387E1AA4" w14:textId="77777777" w:rsidR="008B6DF1" w:rsidRDefault="008B6DF1" w:rsidP="00E54C0A"/>
                          <w:p w14:paraId="58D0D992" w14:textId="77777777" w:rsidR="008B6DF1" w:rsidRDefault="008B6DF1" w:rsidP="00E54C0A"/>
                          <w:p w14:paraId="5F37A7A1" w14:textId="77777777" w:rsidR="008B6DF1" w:rsidRDefault="008B6DF1" w:rsidP="00E54C0A"/>
                          <w:p w14:paraId="7526B369" w14:textId="77777777" w:rsidR="008B6DF1" w:rsidRDefault="008B6DF1" w:rsidP="00E54C0A"/>
                          <w:p w14:paraId="68BDC0DF" w14:textId="77777777" w:rsidR="008B6DF1" w:rsidRDefault="008B6DF1" w:rsidP="00E54C0A"/>
                          <w:p w14:paraId="529D236C" w14:textId="77777777" w:rsidR="008B6DF1" w:rsidRDefault="008B6DF1" w:rsidP="00E54C0A"/>
                          <w:p w14:paraId="7164BC19" w14:textId="77777777" w:rsidR="008B6DF1" w:rsidRDefault="008B6DF1" w:rsidP="00E54C0A"/>
                          <w:p w14:paraId="4091116E" w14:textId="77777777" w:rsidR="008B6DF1" w:rsidRDefault="008B6DF1" w:rsidP="00E54C0A"/>
                          <w:p w14:paraId="185676AA" w14:textId="77777777" w:rsidR="008B6DF1" w:rsidRDefault="008B6DF1" w:rsidP="00E54C0A"/>
                          <w:p w14:paraId="48131918" w14:textId="77777777" w:rsidR="008B6DF1" w:rsidRDefault="008B6DF1" w:rsidP="00E54C0A"/>
                          <w:p w14:paraId="1FB6968C" w14:textId="77777777" w:rsidR="008B6DF1" w:rsidRDefault="008B6DF1" w:rsidP="00E54C0A"/>
                          <w:p w14:paraId="3ABA30C2" w14:textId="77777777" w:rsidR="008B6DF1" w:rsidRDefault="008B6DF1" w:rsidP="00E54C0A"/>
                          <w:p w14:paraId="13ED4949" w14:textId="77777777" w:rsidR="008B6DF1" w:rsidRDefault="008B6DF1" w:rsidP="00E54C0A"/>
                          <w:p w14:paraId="112141F3" w14:textId="77777777" w:rsidR="008B6DF1" w:rsidRDefault="008B6DF1" w:rsidP="00E54C0A"/>
                          <w:p w14:paraId="43EBC53E" w14:textId="77777777" w:rsidR="008B6DF1" w:rsidRDefault="008B6DF1" w:rsidP="00E54C0A"/>
                          <w:p w14:paraId="46FABDAE" w14:textId="77777777" w:rsidR="008B6DF1" w:rsidRDefault="008B6DF1" w:rsidP="00E54C0A"/>
                          <w:p w14:paraId="1C4B941B" w14:textId="77777777" w:rsidR="008B6DF1" w:rsidRDefault="008B6DF1" w:rsidP="00E54C0A"/>
                          <w:p w14:paraId="1A7D85C2" w14:textId="77777777" w:rsidR="008B6DF1" w:rsidRDefault="008B6DF1" w:rsidP="00E54C0A"/>
                          <w:p w14:paraId="5C8134EC" w14:textId="77777777" w:rsidR="008B6DF1" w:rsidRDefault="008B6DF1" w:rsidP="00E54C0A"/>
                          <w:p w14:paraId="63D82C95" w14:textId="77777777" w:rsidR="008B6DF1" w:rsidRDefault="008B6DF1" w:rsidP="00E54C0A"/>
                          <w:p w14:paraId="77332AB7" w14:textId="77777777" w:rsidR="008B6DF1" w:rsidRDefault="008B6DF1" w:rsidP="00E54C0A"/>
                          <w:p w14:paraId="00FA9F7A" w14:textId="77777777" w:rsidR="008B6DF1" w:rsidRDefault="008B6DF1" w:rsidP="00E54C0A"/>
                          <w:p w14:paraId="29C4BB80" w14:textId="77777777" w:rsidR="008B6DF1" w:rsidRDefault="008B6DF1" w:rsidP="00E54C0A"/>
                          <w:p w14:paraId="7B59EF78" w14:textId="77777777" w:rsidR="008B6DF1" w:rsidRDefault="008B6DF1" w:rsidP="00E54C0A"/>
                          <w:p w14:paraId="4444CF5C" w14:textId="77777777" w:rsidR="008B6DF1" w:rsidRDefault="008B6DF1" w:rsidP="00E54C0A"/>
                          <w:p w14:paraId="1ED3C8ED" w14:textId="77777777" w:rsidR="008B6DF1" w:rsidRDefault="008B6DF1" w:rsidP="00E54C0A"/>
                          <w:p w14:paraId="3DCFF108" w14:textId="77777777" w:rsidR="008B6DF1" w:rsidRDefault="008B6DF1" w:rsidP="00E54C0A"/>
                          <w:p w14:paraId="6D5E9DF0" w14:textId="77777777" w:rsidR="008B6DF1" w:rsidRDefault="008B6DF1" w:rsidP="00E54C0A"/>
                          <w:p w14:paraId="61DDFED1" w14:textId="77777777" w:rsidR="008B6DF1" w:rsidRDefault="008B6DF1" w:rsidP="00E54C0A"/>
                          <w:p w14:paraId="1C8570DE" w14:textId="77777777" w:rsidR="008B6DF1" w:rsidRDefault="008B6DF1" w:rsidP="00E54C0A"/>
                          <w:p w14:paraId="4647BF6D" w14:textId="77777777" w:rsidR="008B6DF1" w:rsidRDefault="008B6DF1" w:rsidP="00E54C0A"/>
                          <w:p w14:paraId="49879D14" w14:textId="77777777" w:rsidR="008B6DF1" w:rsidRDefault="008B6DF1" w:rsidP="00E54C0A"/>
                          <w:p w14:paraId="72A1D1FE" w14:textId="77777777" w:rsidR="008B6DF1" w:rsidRDefault="008B6DF1" w:rsidP="00E54C0A"/>
                          <w:p w14:paraId="4501F349" w14:textId="77777777" w:rsidR="008B6DF1" w:rsidRDefault="008B6DF1" w:rsidP="00E54C0A"/>
                          <w:p w14:paraId="76DF14A7" w14:textId="77777777" w:rsidR="008B6DF1" w:rsidRDefault="008B6DF1" w:rsidP="00E54C0A"/>
                          <w:p w14:paraId="67284267" w14:textId="77777777" w:rsidR="008B6DF1" w:rsidRDefault="008B6DF1" w:rsidP="00E54C0A"/>
                          <w:p w14:paraId="0E884D73" w14:textId="77777777" w:rsidR="008B6DF1" w:rsidRDefault="008B6DF1" w:rsidP="00E54C0A"/>
                          <w:p w14:paraId="1E0FFB10" w14:textId="77777777" w:rsidR="008B6DF1" w:rsidRDefault="008B6DF1" w:rsidP="00E54C0A"/>
                          <w:p w14:paraId="661F56D3" w14:textId="77777777" w:rsidR="008B6DF1" w:rsidRDefault="008B6DF1" w:rsidP="00E54C0A"/>
                          <w:p w14:paraId="5B52B777" w14:textId="77777777" w:rsidR="008B6DF1" w:rsidRDefault="008B6DF1" w:rsidP="00E54C0A"/>
                          <w:p w14:paraId="0F552FC4" w14:textId="77777777" w:rsidR="008B6DF1" w:rsidRDefault="008B6DF1" w:rsidP="00E54C0A"/>
                          <w:p w14:paraId="52163C62" w14:textId="77777777" w:rsidR="008B6DF1" w:rsidRDefault="008B6DF1" w:rsidP="00E54C0A"/>
                          <w:p w14:paraId="3A174EB3" w14:textId="77777777" w:rsidR="008B6DF1" w:rsidRDefault="008B6DF1" w:rsidP="00E54C0A"/>
                          <w:p w14:paraId="2B32ED5D" w14:textId="77777777" w:rsidR="008B6DF1" w:rsidRDefault="008B6DF1" w:rsidP="00E54C0A"/>
                          <w:p w14:paraId="5BC8D56F" w14:textId="77777777" w:rsidR="008B6DF1" w:rsidRDefault="008B6DF1" w:rsidP="00E54C0A"/>
                          <w:p w14:paraId="42B0FC8F" w14:textId="77777777" w:rsidR="008B6DF1" w:rsidRDefault="008B6DF1" w:rsidP="00E54C0A"/>
                          <w:p w14:paraId="1AD5CFBF" w14:textId="77777777" w:rsidR="008B6DF1" w:rsidRDefault="008B6DF1" w:rsidP="00E54C0A"/>
                          <w:p w14:paraId="178F850B" w14:textId="77777777" w:rsidR="008B6DF1" w:rsidRDefault="008B6DF1" w:rsidP="00E54C0A"/>
                          <w:p w14:paraId="77EFA260" w14:textId="77777777" w:rsidR="008B6DF1" w:rsidRDefault="008B6DF1" w:rsidP="00E54C0A"/>
                          <w:p w14:paraId="3F354399" w14:textId="77777777" w:rsidR="008B6DF1" w:rsidRDefault="008B6DF1" w:rsidP="00E54C0A"/>
                          <w:p w14:paraId="796F0ED5" w14:textId="77777777" w:rsidR="008B6DF1" w:rsidRDefault="008B6DF1" w:rsidP="00E54C0A"/>
                          <w:p w14:paraId="349901CF" w14:textId="77777777" w:rsidR="008B6DF1" w:rsidRDefault="008B6DF1" w:rsidP="00E54C0A"/>
                          <w:p w14:paraId="6CE7228F" w14:textId="77777777" w:rsidR="008B6DF1" w:rsidRDefault="008B6DF1" w:rsidP="00E54C0A"/>
                          <w:p w14:paraId="7A25C946" w14:textId="77777777" w:rsidR="008B6DF1" w:rsidRDefault="008B6DF1" w:rsidP="00E54C0A"/>
                          <w:p w14:paraId="16A7700D" w14:textId="77777777" w:rsidR="008B6DF1" w:rsidRDefault="008B6DF1" w:rsidP="00E54C0A"/>
                          <w:p w14:paraId="308272AC" w14:textId="77777777" w:rsidR="008B6DF1" w:rsidRDefault="008B6DF1" w:rsidP="00E54C0A"/>
                          <w:p w14:paraId="1776030F" w14:textId="77777777" w:rsidR="008B6DF1" w:rsidRDefault="008B6DF1" w:rsidP="00E54C0A"/>
                          <w:p w14:paraId="2560105F" w14:textId="77777777" w:rsidR="008B6DF1" w:rsidRDefault="008B6DF1" w:rsidP="00E54C0A"/>
                          <w:p w14:paraId="7160CFA5" w14:textId="77777777" w:rsidR="008B6DF1" w:rsidRDefault="008B6DF1" w:rsidP="00E54C0A"/>
                          <w:p w14:paraId="2A0AE38E" w14:textId="77777777" w:rsidR="008B6DF1" w:rsidRDefault="008B6DF1" w:rsidP="00E54C0A"/>
                          <w:p w14:paraId="7EC886BD" w14:textId="77777777" w:rsidR="008B6DF1" w:rsidRDefault="008B6DF1" w:rsidP="00E54C0A"/>
                          <w:p w14:paraId="6DE5FDCA" w14:textId="77777777" w:rsidR="008B6DF1" w:rsidRDefault="008B6DF1" w:rsidP="00E54C0A"/>
                          <w:p w14:paraId="2B461569" w14:textId="77777777" w:rsidR="008B6DF1" w:rsidRDefault="008B6DF1" w:rsidP="00E54C0A"/>
                          <w:p w14:paraId="3AB02DB1" w14:textId="77777777" w:rsidR="008B6DF1" w:rsidRDefault="008B6DF1" w:rsidP="00E54C0A"/>
                          <w:p w14:paraId="13D5C342" w14:textId="77777777" w:rsidR="008B6DF1" w:rsidRDefault="008B6DF1" w:rsidP="00E54C0A"/>
                          <w:p w14:paraId="0AB07A4B" w14:textId="77777777" w:rsidR="008B6DF1" w:rsidRDefault="008B6DF1" w:rsidP="00E54C0A"/>
                          <w:p w14:paraId="2F505561" w14:textId="77777777" w:rsidR="008B6DF1" w:rsidRDefault="008B6DF1" w:rsidP="00E54C0A"/>
                          <w:p w14:paraId="37E844AD" w14:textId="77777777" w:rsidR="008B6DF1" w:rsidRDefault="008B6DF1" w:rsidP="00E54C0A"/>
                          <w:p w14:paraId="649F83E7" w14:textId="77777777" w:rsidR="008B6DF1" w:rsidRDefault="008B6DF1" w:rsidP="00E54C0A"/>
                          <w:p w14:paraId="569413B4" w14:textId="77777777" w:rsidR="008B6DF1" w:rsidRDefault="008B6DF1" w:rsidP="00E54C0A"/>
                          <w:p w14:paraId="09C4B19E" w14:textId="77777777" w:rsidR="008B6DF1" w:rsidRDefault="008B6DF1" w:rsidP="00E54C0A"/>
                          <w:p w14:paraId="59DEA9FA" w14:textId="77777777" w:rsidR="008B6DF1" w:rsidRDefault="008B6DF1" w:rsidP="00E54C0A"/>
                          <w:p w14:paraId="4E2BC2C5" w14:textId="77777777" w:rsidR="008B6DF1" w:rsidRDefault="008B6DF1" w:rsidP="00E54C0A"/>
                          <w:p w14:paraId="7FDBEF6E" w14:textId="77777777" w:rsidR="008B6DF1" w:rsidRDefault="008B6DF1" w:rsidP="00E54C0A"/>
                          <w:p w14:paraId="337D566F" w14:textId="77777777" w:rsidR="008B6DF1" w:rsidRDefault="008B6DF1" w:rsidP="00E54C0A"/>
                          <w:p w14:paraId="6A69A362" w14:textId="77777777" w:rsidR="008B6DF1" w:rsidRDefault="008B6DF1" w:rsidP="00E54C0A"/>
                          <w:p w14:paraId="71ADD63E" w14:textId="77777777" w:rsidR="008B6DF1" w:rsidRDefault="008B6DF1" w:rsidP="00E54C0A"/>
                          <w:p w14:paraId="3500FB17" w14:textId="77777777" w:rsidR="008B6DF1" w:rsidRDefault="008B6DF1" w:rsidP="00E54C0A"/>
                          <w:p w14:paraId="01AD70DC" w14:textId="77777777" w:rsidR="008B6DF1" w:rsidRDefault="008B6DF1" w:rsidP="00E54C0A"/>
                          <w:p w14:paraId="75CF50AE" w14:textId="77777777" w:rsidR="008B6DF1" w:rsidRDefault="008B6DF1" w:rsidP="00E54C0A"/>
                          <w:p w14:paraId="2D571C39" w14:textId="77777777" w:rsidR="008B6DF1" w:rsidRDefault="008B6DF1" w:rsidP="00E54C0A"/>
                          <w:p w14:paraId="01E28E9A" w14:textId="77777777" w:rsidR="008B6DF1" w:rsidRDefault="008B6DF1" w:rsidP="00E54C0A"/>
                          <w:p w14:paraId="6B855FE4" w14:textId="77777777" w:rsidR="008B6DF1" w:rsidRDefault="008B6DF1" w:rsidP="00E54C0A"/>
                          <w:p w14:paraId="76BCA5A3" w14:textId="77777777" w:rsidR="008B6DF1" w:rsidRDefault="008B6DF1" w:rsidP="00E54C0A"/>
                          <w:p w14:paraId="3E2B6011" w14:textId="77777777" w:rsidR="008B6DF1" w:rsidRDefault="008B6DF1" w:rsidP="00E54C0A"/>
                          <w:p w14:paraId="21113DC6" w14:textId="77777777" w:rsidR="008B6DF1" w:rsidRDefault="008B6DF1" w:rsidP="00E54C0A"/>
                          <w:p w14:paraId="2D7BA75A" w14:textId="77777777" w:rsidR="008B6DF1" w:rsidRDefault="008B6DF1" w:rsidP="00E54C0A"/>
                          <w:p w14:paraId="7BCFFA0A" w14:textId="77777777" w:rsidR="008B6DF1" w:rsidRDefault="008B6DF1" w:rsidP="00E54C0A"/>
                          <w:p w14:paraId="74B8435F" w14:textId="77777777" w:rsidR="008B6DF1" w:rsidRDefault="008B6DF1" w:rsidP="00E54C0A"/>
                          <w:p w14:paraId="5BFD8986" w14:textId="77777777" w:rsidR="008B6DF1" w:rsidRDefault="008B6DF1" w:rsidP="00E54C0A"/>
                          <w:p w14:paraId="2891B6D1" w14:textId="77777777" w:rsidR="008B6DF1" w:rsidRDefault="008B6DF1" w:rsidP="00E54C0A"/>
                          <w:p w14:paraId="791F414B" w14:textId="77777777" w:rsidR="008B6DF1" w:rsidRDefault="008B6DF1" w:rsidP="00E54C0A"/>
                          <w:p w14:paraId="3F18E47D" w14:textId="77777777" w:rsidR="008B6DF1" w:rsidRDefault="008B6DF1" w:rsidP="00E54C0A"/>
                          <w:p w14:paraId="39026E32" w14:textId="77777777" w:rsidR="008B6DF1" w:rsidRDefault="008B6DF1" w:rsidP="00E54C0A"/>
                          <w:p w14:paraId="2D4A4563" w14:textId="77777777" w:rsidR="008B6DF1" w:rsidRDefault="008B6DF1" w:rsidP="00E54C0A"/>
                          <w:p w14:paraId="1554BCE9" w14:textId="77777777" w:rsidR="008B6DF1" w:rsidRDefault="008B6DF1" w:rsidP="00E54C0A"/>
                          <w:p w14:paraId="6EDFF73B" w14:textId="77777777" w:rsidR="008B6DF1" w:rsidRDefault="008B6DF1" w:rsidP="00E54C0A"/>
                          <w:p w14:paraId="211C824E" w14:textId="77777777" w:rsidR="008B6DF1" w:rsidRDefault="008B6DF1" w:rsidP="00E54C0A"/>
                          <w:p w14:paraId="5DBFA527" w14:textId="77777777" w:rsidR="008B6DF1" w:rsidRDefault="008B6DF1" w:rsidP="00E54C0A"/>
                          <w:p w14:paraId="1C2FB990" w14:textId="77777777" w:rsidR="008B6DF1" w:rsidRDefault="008B6DF1" w:rsidP="00E54C0A"/>
                          <w:p w14:paraId="6DEE8E78" w14:textId="77777777" w:rsidR="008B6DF1" w:rsidRDefault="008B6DF1" w:rsidP="00E54C0A"/>
                          <w:p w14:paraId="73DC8488" w14:textId="77777777" w:rsidR="008B6DF1" w:rsidRDefault="008B6DF1" w:rsidP="00E54C0A"/>
                          <w:p w14:paraId="6DD547D2" w14:textId="77777777" w:rsidR="008B6DF1" w:rsidRDefault="008B6DF1" w:rsidP="00E54C0A"/>
                          <w:p w14:paraId="2A312B37" w14:textId="77777777" w:rsidR="008B6DF1" w:rsidRDefault="008B6DF1" w:rsidP="00E54C0A"/>
                          <w:p w14:paraId="3B53B46C" w14:textId="77777777" w:rsidR="008B6DF1" w:rsidRDefault="008B6DF1" w:rsidP="00E54C0A"/>
                          <w:p w14:paraId="153D6C1A" w14:textId="77777777" w:rsidR="008B6DF1" w:rsidRDefault="008B6DF1" w:rsidP="00E54C0A"/>
                          <w:p w14:paraId="7068E541" w14:textId="77777777" w:rsidR="008B6DF1" w:rsidRDefault="008B6DF1" w:rsidP="00E54C0A"/>
                          <w:p w14:paraId="032FD738" w14:textId="77777777" w:rsidR="008B6DF1" w:rsidRDefault="008B6DF1" w:rsidP="00E54C0A"/>
                          <w:p w14:paraId="5D602255" w14:textId="77777777" w:rsidR="008B6DF1" w:rsidRDefault="008B6DF1" w:rsidP="00E54C0A"/>
                          <w:p w14:paraId="4C12106A" w14:textId="77777777" w:rsidR="008B6DF1" w:rsidRDefault="008B6DF1" w:rsidP="00E54C0A"/>
                          <w:p w14:paraId="6C0C94D0" w14:textId="77777777" w:rsidR="008B6DF1" w:rsidRDefault="008B6DF1" w:rsidP="00E54C0A"/>
                          <w:p w14:paraId="39B5D564" w14:textId="77777777" w:rsidR="008B6DF1" w:rsidRDefault="008B6DF1" w:rsidP="00E54C0A"/>
                          <w:p w14:paraId="0FC8317A" w14:textId="77777777" w:rsidR="008B6DF1" w:rsidRDefault="008B6DF1" w:rsidP="00E54C0A"/>
                          <w:p w14:paraId="0E1EC820" w14:textId="77777777" w:rsidR="008B6DF1" w:rsidRDefault="008B6DF1" w:rsidP="00E54C0A"/>
                          <w:p w14:paraId="4DF02CF2" w14:textId="77777777" w:rsidR="008B6DF1" w:rsidRDefault="008B6DF1" w:rsidP="00E54C0A"/>
                          <w:p w14:paraId="11F91808" w14:textId="77777777" w:rsidR="008B6DF1" w:rsidRDefault="008B6DF1" w:rsidP="00E54C0A"/>
                          <w:p w14:paraId="1C1BB5C3" w14:textId="77777777" w:rsidR="008B6DF1" w:rsidRDefault="008B6DF1" w:rsidP="00E54C0A"/>
                          <w:p w14:paraId="6E18BEEC" w14:textId="77777777" w:rsidR="008B6DF1" w:rsidRDefault="008B6DF1" w:rsidP="00E54C0A"/>
                          <w:p w14:paraId="46614FB5" w14:textId="77777777" w:rsidR="008B6DF1" w:rsidRDefault="008B6DF1" w:rsidP="00E54C0A"/>
                          <w:p w14:paraId="1E3BA2DB" w14:textId="77777777" w:rsidR="008B6DF1" w:rsidRDefault="008B6DF1" w:rsidP="00E54C0A"/>
                          <w:p w14:paraId="70E365B3" w14:textId="77777777" w:rsidR="008B6DF1" w:rsidRDefault="008B6DF1" w:rsidP="00E54C0A"/>
                          <w:p w14:paraId="5EC1826E" w14:textId="77777777" w:rsidR="008B6DF1" w:rsidRDefault="008B6DF1" w:rsidP="00E54C0A"/>
                          <w:p w14:paraId="40B5A049" w14:textId="77777777" w:rsidR="008B6DF1" w:rsidRDefault="008B6DF1" w:rsidP="00E54C0A"/>
                          <w:p w14:paraId="12D2E0B2" w14:textId="77777777" w:rsidR="008B6DF1" w:rsidRDefault="008B6DF1" w:rsidP="00E54C0A"/>
                          <w:p w14:paraId="3F02CDC7" w14:textId="77777777" w:rsidR="008B6DF1" w:rsidRDefault="008B6DF1" w:rsidP="00E54C0A"/>
                          <w:p w14:paraId="699D1F36" w14:textId="77777777" w:rsidR="008B6DF1" w:rsidRDefault="008B6DF1" w:rsidP="00E54C0A"/>
                          <w:p w14:paraId="4BC3453D" w14:textId="77777777" w:rsidR="008B6DF1" w:rsidRDefault="008B6DF1" w:rsidP="00E54C0A"/>
                          <w:p w14:paraId="1D442136" w14:textId="77777777" w:rsidR="008B6DF1" w:rsidRDefault="008B6DF1" w:rsidP="00E54C0A"/>
                          <w:p w14:paraId="59BAC53F" w14:textId="77777777" w:rsidR="008B6DF1" w:rsidRDefault="008B6DF1" w:rsidP="00E54C0A"/>
                          <w:p w14:paraId="6D2DD74D" w14:textId="77777777" w:rsidR="008B6DF1" w:rsidRDefault="008B6DF1" w:rsidP="00E54C0A"/>
                          <w:p w14:paraId="12A9A7E0" w14:textId="77777777" w:rsidR="008B6DF1" w:rsidRDefault="008B6DF1" w:rsidP="00E54C0A"/>
                          <w:p w14:paraId="1199FC71" w14:textId="77777777" w:rsidR="008B6DF1" w:rsidRDefault="008B6DF1" w:rsidP="00E54C0A"/>
                          <w:p w14:paraId="5B763A24" w14:textId="77777777" w:rsidR="008B6DF1" w:rsidRDefault="008B6DF1" w:rsidP="00E54C0A"/>
                          <w:p w14:paraId="61A14EAB" w14:textId="77777777" w:rsidR="008B6DF1" w:rsidRDefault="008B6DF1" w:rsidP="00E54C0A"/>
                          <w:p w14:paraId="0453DCED" w14:textId="77777777" w:rsidR="008B6DF1" w:rsidRDefault="008B6DF1" w:rsidP="00E54C0A"/>
                          <w:p w14:paraId="204F2BAB" w14:textId="77777777" w:rsidR="008B6DF1" w:rsidRDefault="008B6DF1" w:rsidP="00E54C0A"/>
                          <w:p w14:paraId="184B021C" w14:textId="77777777" w:rsidR="008B6DF1" w:rsidRDefault="008B6DF1" w:rsidP="00E54C0A"/>
                          <w:p w14:paraId="109CAE7D" w14:textId="77777777" w:rsidR="008B6DF1" w:rsidRDefault="008B6DF1" w:rsidP="00E54C0A"/>
                          <w:p w14:paraId="65DE9B5E" w14:textId="77777777" w:rsidR="008B6DF1" w:rsidRDefault="008B6DF1" w:rsidP="00E54C0A"/>
                          <w:p w14:paraId="27FB5A90" w14:textId="77777777" w:rsidR="008B6DF1" w:rsidRDefault="008B6DF1" w:rsidP="00E54C0A"/>
                          <w:p w14:paraId="70CE11FD" w14:textId="77777777" w:rsidR="008B6DF1" w:rsidRDefault="008B6DF1" w:rsidP="00E54C0A"/>
                          <w:p w14:paraId="2C950249" w14:textId="77777777" w:rsidR="008B6DF1" w:rsidRDefault="008B6DF1" w:rsidP="00E54C0A"/>
                          <w:p w14:paraId="6B85693B" w14:textId="77777777" w:rsidR="008B6DF1" w:rsidRDefault="008B6DF1" w:rsidP="00E54C0A"/>
                          <w:p w14:paraId="7822FDE8" w14:textId="77777777" w:rsidR="008B6DF1" w:rsidRDefault="008B6DF1" w:rsidP="00E54C0A"/>
                          <w:p w14:paraId="7173A8AF" w14:textId="77777777" w:rsidR="008B6DF1" w:rsidRDefault="008B6DF1" w:rsidP="00E54C0A"/>
                          <w:p w14:paraId="7D1B4811" w14:textId="77777777" w:rsidR="008B6DF1" w:rsidRDefault="008B6DF1" w:rsidP="00E54C0A"/>
                          <w:p w14:paraId="1AA8B62E" w14:textId="77777777" w:rsidR="008B6DF1" w:rsidRDefault="008B6DF1" w:rsidP="00E54C0A"/>
                          <w:p w14:paraId="5561BBE1" w14:textId="77777777" w:rsidR="008B6DF1" w:rsidRDefault="008B6DF1" w:rsidP="00E54C0A"/>
                          <w:p w14:paraId="21719748" w14:textId="77777777" w:rsidR="008B6DF1" w:rsidRDefault="008B6DF1" w:rsidP="00E54C0A"/>
                          <w:p w14:paraId="1DC57841" w14:textId="77777777" w:rsidR="008B6DF1" w:rsidRDefault="008B6DF1" w:rsidP="00E54C0A"/>
                          <w:p w14:paraId="3BA319F3" w14:textId="77777777" w:rsidR="008B6DF1" w:rsidRDefault="008B6DF1" w:rsidP="00E54C0A"/>
                          <w:p w14:paraId="7B274BED" w14:textId="77777777" w:rsidR="008B6DF1" w:rsidRDefault="008B6DF1" w:rsidP="00E54C0A"/>
                          <w:p w14:paraId="2D98BC55" w14:textId="77777777" w:rsidR="008B6DF1" w:rsidRDefault="008B6DF1" w:rsidP="00E54C0A"/>
                          <w:p w14:paraId="577DDED2" w14:textId="77777777" w:rsidR="008B6DF1" w:rsidRDefault="008B6DF1" w:rsidP="00E54C0A"/>
                          <w:p w14:paraId="12DA053E" w14:textId="77777777" w:rsidR="008B6DF1" w:rsidRDefault="008B6DF1" w:rsidP="00E54C0A"/>
                          <w:p w14:paraId="5107E507" w14:textId="77777777" w:rsidR="008B6DF1" w:rsidRDefault="008B6DF1" w:rsidP="00E54C0A"/>
                          <w:p w14:paraId="36EA1EA7" w14:textId="77777777" w:rsidR="008B6DF1" w:rsidRDefault="008B6DF1" w:rsidP="00E54C0A"/>
                          <w:p w14:paraId="4EA6AFBA" w14:textId="77777777" w:rsidR="008B6DF1" w:rsidRDefault="008B6DF1" w:rsidP="00E54C0A"/>
                          <w:p w14:paraId="6BB06236" w14:textId="77777777" w:rsidR="008B6DF1" w:rsidRDefault="008B6DF1" w:rsidP="00E54C0A"/>
                          <w:p w14:paraId="68B4A42E" w14:textId="77777777" w:rsidR="008B6DF1" w:rsidRDefault="008B6DF1" w:rsidP="00E54C0A"/>
                          <w:p w14:paraId="750B6E92" w14:textId="77777777" w:rsidR="008B6DF1" w:rsidRDefault="008B6DF1" w:rsidP="00E54C0A"/>
                          <w:p w14:paraId="529DCC87" w14:textId="77777777" w:rsidR="008B6DF1" w:rsidRDefault="008B6DF1" w:rsidP="00E54C0A"/>
                          <w:p w14:paraId="0ABC29B1" w14:textId="77777777" w:rsidR="008B6DF1" w:rsidRDefault="008B6DF1" w:rsidP="00E54C0A"/>
                          <w:p w14:paraId="6F982C30" w14:textId="77777777" w:rsidR="008B6DF1" w:rsidRDefault="008B6DF1" w:rsidP="00E54C0A"/>
                          <w:p w14:paraId="3BE412D1" w14:textId="77777777" w:rsidR="008B6DF1" w:rsidRDefault="008B6DF1" w:rsidP="00E54C0A"/>
                          <w:p w14:paraId="37B2ACA0" w14:textId="77777777" w:rsidR="008B6DF1" w:rsidRDefault="008B6DF1" w:rsidP="00E54C0A"/>
                          <w:p w14:paraId="5C9541A7" w14:textId="77777777" w:rsidR="008B6DF1" w:rsidRDefault="008B6DF1" w:rsidP="00E54C0A"/>
                          <w:p w14:paraId="6504811A" w14:textId="77777777" w:rsidR="008B6DF1" w:rsidRDefault="008B6DF1" w:rsidP="00E54C0A"/>
                          <w:p w14:paraId="78D9AFB0" w14:textId="77777777" w:rsidR="008B6DF1" w:rsidRDefault="008B6DF1" w:rsidP="00E54C0A"/>
                          <w:p w14:paraId="5235ECB2" w14:textId="77777777" w:rsidR="008B6DF1" w:rsidRDefault="008B6DF1" w:rsidP="00E54C0A"/>
                          <w:p w14:paraId="79C648F2" w14:textId="77777777" w:rsidR="008B6DF1" w:rsidRDefault="008B6DF1" w:rsidP="00E54C0A"/>
                          <w:p w14:paraId="46E9556A" w14:textId="77777777" w:rsidR="008B6DF1" w:rsidRDefault="008B6DF1" w:rsidP="00E54C0A"/>
                          <w:p w14:paraId="007E93C3" w14:textId="77777777" w:rsidR="008B6DF1" w:rsidRDefault="008B6DF1" w:rsidP="00E54C0A"/>
                          <w:p w14:paraId="12F74190" w14:textId="77777777" w:rsidR="008B6DF1" w:rsidRDefault="008B6DF1" w:rsidP="00E54C0A"/>
                          <w:p w14:paraId="329ADAC0" w14:textId="77777777" w:rsidR="008B6DF1" w:rsidRDefault="008B6DF1" w:rsidP="00E54C0A"/>
                          <w:p w14:paraId="79C6C7E2" w14:textId="77777777" w:rsidR="008B6DF1" w:rsidRDefault="008B6DF1" w:rsidP="00E54C0A"/>
                          <w:p w14:paraId="59EF2046" w14:textId="77777777" w:rsidR="008B6DF1" w:rsidRDefault="008B6DF1" w:rsidP="00E54C0A"/>
                          <w:p w14:paraId="45B606B4" w14:textId="77777777" w:rsidR="008B6DF1" w:rsidRDefault="008B6DF1" w:rsidP="00E54C0A"/>
                          <w:p w14:paraId="732C0918" w14:textId="77777777" w:rsidR="008B6DF1" w:rsidRDefault="008B6DF1" w:rsidP="00E54C0A"/>
                          <w:p w14:paraId="7B65D886" w14:textId="77777777" w:rsidR="008B6DF1" w:rsidRDefault="008B6DF1" w:rsidP="00E54C0A"/>
                          <w:p w14:paraId="0D3081CC" w14:textId="77777777" w:rsidR="008B6DF1" w:rsidRDefault="008B6DF1" w:rsidP="00E54C0A"/>
                          <w:p w14:paraId="18F01EFE" w14:textId="77777777" w:rsidR="008B6DF1" w:rsidRDefault="008B6DF1" w:rsidP="00E54C0A"/>
                          <w:p w14:paraId="4EE1AC5F" w14:textId="77777777" w:rsidR="008B6DF1" w:rsidRDefault="008B6DF1" w:rsidP="00E54C0A"/>
                          <w:p w14:paraId="429E97E5" w14:textId="77777777" w:rsidR="008B6DF1" w:rsidRDefault="008B6DF1" w:rsidP="00E54C0A"/>
                          <w:p w14:paraId="59360ECC" w14:textId="77777777" w:rsidR="008B6DF1" w:rsidRDefault="008B6DF1" w:rsidP="00E54C0A"/>
                          <w:p w14:paraId="09E28373" w14:textId="77777777" w:rsidR="008B6DF1" w:rsidRDefault="008B6DF1" w:rsidP="00E54C0A"/>
                          <w:p w14:paraId="51D9965D" w14:textId="77777777" w:rsidR="008B6DF1" w:rsidRDefault="008B6DF1" w:rsidP="00E54C0A"/>
                          <w:p w14:paraId="236A417B" w14:textId="77777777" w:rsidR="008B6DF1" w:rsidRDefault="008B6DF1" w:rsidP="00E54C0A"/>
                          <w:p w14:paraId="3E5EE167" w14:textId="77777777" w:rsidR="008B6DF1" w:rsidRDefault="008B6DF1" w:rsidP="00E54C0A"/>
                          <w:p w14:paraId="58F9FE77" w14:textId="77777777" w:rsidR="008B6DF1" w:rsidRDefault="008B6DF1" w:rsidP="00E54C0A"/>
                          <w:p w14:paraId="09A3F11A" w14:textId="77777777" w:rsidR="008B6DF1" w:rsidRDefault="008B6DF1" w:rsidP="00E54C0A"/>
                          <w:p w14:paraId="71652C10" w14:textId="77777777" w:rsidR="008B6DF1" w:rsidRDefault="008B6DF1" w:rsidP="00E54C0A"/>
                          <w:p w14:paraId="515855CD" w14:textId="77777777" w:rsidR="008B6DF1" w:rsidRDefault="008B6DF1" w:rsidP="00E54C0A"/>
                          <w:p w14:paraId="44E07A35" w14:textId="77777777" w:rsidR="008B6DF1" w:rsidRDefault="008B6DF1" w:rsidP="00E54C0A"/>
                          <w:p w14:paraId="72BD09D5" w14:textId="77777777" w:rsidR="008B6DF1" w:rsidRDefault="008B6DF1" w:rsidP="00E54C0A"/>
                          <w:p w14:paraId="592F34A0" w14:textId="77777777" w:rsidR="008B6DF1" w:rsidRDefault="008B6DF1" w:rsidP="00E54C0A"/>
                          <w:p w14:paraId="0302CEE5" w14:textId="77777777" w:rsidR="008B6DF1" w:rsidRDefault="008B6DF1" w:rsidP="00E54C0A"/>
                          <w:p w14:paraId="1DC7E8D5" w14:textId="77777777" w:rsidR="008B6DF1" w:rsidRDefault="008B6DF1" w:rsidP="00E54C0A"/>
                          <w:p w14:paraId="193BEB5B" w14:textId="77777777" w:rsidR="008B6DF1" w:rsidRDefault="008B6DF1" w:rsidP="00E54C0A"/>
                          <w:p w14:paraId="2AC0C07A" w14:textId="77777777" w:rsidR="008B6DF1" w:rsidRDefault="008B6DF1" w:rsidP="00E54C0A"/>
                          <w:p w14:paraId="3FA4C78F" w14:textId="77777777" w:rsidR="008B6DF1" w:rsidRDefault="008B6DF1" w:rsidP="00E54C0A"/>
                          <w:p w14:paraId="2F889E7A" w14:textId="77777777" w:rsidR="008B6DF1" w:rsidRDefault="008B6DF1" w:rsidP="00E54C0A"/>
                          <w:p w14:paraId="27348CE2" w14:textId="77777777" w:rsidR="008B6DF1" w:rsidRDefault="008B6DF1" w:rsidP="00E54C0A"/>
                          <w:p w14:paraId="260D766C" w14:textId="77777777" w:rsidR="008B6DF1" w:rsidRDefault="008B6DF1" w:rsidP="00E54C0A"/>
                          <w:p w14:paraId="6D84C92D" w14:textId="77777777" w:rsidR="008B6DF1" w:rsidRDefault="008B6DF1" w:rsidP="00E54C0A"/>
                          <w:p w14:paraId="1A26A92E" w14:textId="77777777" w:rsidR="008B6DF1" w:rsidRDefault="008B6DF1" w:rsidP="00E54C0A"/>
                          <w:p w14:paraId="5834F77E" w14:textId="77777777" w:rsidR="008B6DF1" w:rsidRDefault="008B6DF1" w:rsidP="00E54C0A"/>
                          <w:p w14:paraId="030775F1" w14:textId="77777777" w:rsidR="008B6DF1" w:rsidRDefault="008B6DF1" w:rsidP="00E54C0A"/>
                          <w:p w14:paraId="504457DF" w14:textId="77777777" w:rsidR="008B6DF1" w:rsidRDefault="008B6DF1" w:rsidP="00E54C0A"/>
                          <w:p w14:paraId="68EBDE21" w14:textId="77777777" w:rsidR="008B6DF1" w:rsidRDefault="008B6DF1" w:rsidP="00E54C0A"/>
                          <w:p w14:paraId="3BB579D8" w14:textId="77777777" w:rsidR="008B6DF1" w:rsidRDefault="008B6DF1" w:rsidP="00E54C0A"/>
                          <w:p w14:paraId="3C1035DA" w14:textId="77777777" w:rsidR="008B6DF1" w:rsidRDefault="008B6DF1" w:rsidP="00E54C0A"/>
                          <w:p w14:paraId="54EEB2A1" w14:textId="77777777" w:rsidR="008B6DF1" w:rsidRDefault="008B6DF1" w:rsidP="00E54C0A"/>
                          <w:p w14:paraId="64479A6F" w14:textId="77777777" w:rsidR="008B6DF1" w:rsidRDefault="008B6DF1" w:rsidP="00E54C0A"/>
                          <w:p w14:paraId="29FC8D43" w14:textId="77777777" w:rsidR="008B6DF1" w:rsidRDefault="008B6DF1" w:rsidP="00E54C0A"/>
                          <w:p w14:paraId="58C3FD42" w14:textId="77777777" w:rsidR="008B6DF1" w:rsidRDefault="008B6DF1" w:rsidP="00E54C0A"/>
                          <w:p w14:paraId="71D7B679" w14:textId="77777777" w:rsidR="008B6DF1" w:rsidRDefault="008B6DF1" w:rsidP="00E54C0A"/>
                          <w:p w14:paraId="7B803691" w14:textId="77777777" w:rsidR="008B6DF1" w:rsidRDefault="008B6DF1" w:rsidP="00E54C0A"/>
                          <w:p w14:paraId="00BA4733" w14:textId="77777777" w:rsidR="008B6DF1" w:rsidRDefault="008B6DF1" w:rsidP="00E54C0A"/>
                          <w:p w14:paraId="054A2003" w14:textId="77777777" w:rsidR="008B6DF1" w:rsidRDefault="008B6DF1" w:rsidP="00E54C0A"/>
                          <w:p w14:paraId="07BAB437" w14:textId="77777777" w:rsidR="008B6DF1" w:rsidRDefault="008B6DF1" w:rsidP="00E54C0A"/>
                          <w:p w14:paraId="20A04588" w14:textId="77777777" w:rsidR="008B6DF1" w:rsidRDefault="008B6DF1" w:rsidP="00E54C0A"/>
                          <w:p w14:paraId="3F9838AC" w14:textId="77777777" w:rsidR="008B6DF1" w:rsidRDefault="008B6DF1" w:rsidP="00E54C0A"/>
                          <w:p w14:paraId="4DC2E85D" w14:textId="77777777" w:rsidR="008B6DF1" w:rsidRDefault="008B6DF1" w:rsidP="00E54C0A"/>
                          <w:p w14:paraId="4959155F" w14:textId="77777777" w:rsidR="008B6DF1" w:rsidRDefault="008B6DF1" w:rsidP="00E54C0A"/>
                          <w:p w14:paraId="7995B254" w14:textId="77777777" w:rsidR="008B6DF1" w:rsidRDefault="008B6DF1" w:rsidP="00E54C0A"/>
                          <w:p w14:paraId="7EE73207" w14:textId="77777777" w:rsidR="008B6DF1" w:rsidRDefault="008B6DF1" w:rsidP="00E54C0A"/>
                          <w:p w14:paraId="06773DF1" w14:textId="77777777" w:rsidR="008B6DF1" w:rsidRDefault="008B6DF1" w:rsidP="00E54C0A"/>
                          <w:p w14:paraId="279002B8" w14:textId="77777777" w:rsidR="008B6DF1" w:rsidRDefault="008B6DF1" w:rsidP="00E54C0A"/>
                          <w:p w14:paraId="5AC52136" w14:textId="77777777" w:rsidR="008B6DF1" w:rsidRDefault="008B6DF1" w:rsidP="00E54C0A"/>
                          <w:p w14:paraId="579802B0" w14:textId="77777777" w:rsidR="008B6DF1" w:rsidRDefault="008B6DF1" w:rsidP="00E54C0A"/>
                          <w:p w14:paraId="7DABED41" w14:textId="77777777" w:rsidR="008B6DF1" w:rsidRDefault="008B6DF1" w:rsidP="00E54C0A"/>
                          <w:p w14:paraId="47B9D637" w14:textId="77777777" w:rsidR="008B6DF1" w:rsidRDefault="008B6DF1" w:rsidP="00E54C0A"/>
                          <w:p w14:paraId="3F5BE2B5" w14:textId="77777777" w:rsidR="008B6DF1" w:rsidRDefault="008B6DF1" w:rsidP="00E54C0A"/>
                          <w:p w14:paraId="431514B8" w14:textId="77777777" w:rsidR="008B6DF1" w:rsidRDefault="008B6DF1" w:rsidP="00E54C0A"/>
                          <w:p w14:paraId="1AC89DF4" w14:textId="77777777" w:rsidR="008B6DF1" w:rsidRDefault="008B6DF1" w:rsidP="00E54C0A"/>
                          <w:p w14:paraId="1D605B94" w14:textId="77777777" w:rsidR="008B6DF1" w:rsidRDefault="008B6DF1" w:rsidP="00E54C0A"/>
                          <w:p w14:paraId="14A6109D" w14:textId="77777777" w:rsidR="008B6DF1" w:rsidRDefault="008B6DF1" w:rsidP="00E54C0A"/>
                          <w:p w14:paraId="41D81454" w14:textId="77777777" w:rsidR="008B6DF1" w:rsidRDefault="008B6DF1" w:rsidP="00E54C0A"/>
                          <w:p w14:paraId="1990A453" w14:textId="77777777" w:rsidR="008B6DF1" w:rsidRDefault="008B6DF1" w:rsidP="00E54C0A"/>
                          <w:p w14:paraId="5CFCB468" w14:textId="77777777" w:rsidR="008B6DF1" w:rsidRDefault="008B6DF1" w:rsidP="00E54C0A"/>
                          <w:p w14:paraId="65A1D2B8" w14:textId="77777777" w:rsidR="008B6DF1" w:rsidRDefault="008B6DF1" w:rsidP="00E54C0A"/>
                          <w:p w14:paraId="0C1DCDFD" w14:textId="77777777" w:rsidR="008B6DF1" w:rsidRDefault="008B6DF1" w:rsidP="00E54C0A"/>
                          <w:p w14:paraId="6E742106" w14:textId="77777777" w:rsidR="008B6DF1" w:rsidRDefault="008B6DF1" w:rsidP="00E54C0A"/>
                          <w:p w14:paraId="7823D345" w14:textId="77777777" w:rsidR="008B6DF1" w:rsidRDefault="008B6DF1" w:rsidP="00E54C0A"/>
                          <w:p w14:paraId="116CF415" w14:textId="77777777" w:rsidR="008B6DF1" w:rsidRDefault="008B6DF1" w:rsidP="00E54C0A"/>
                          <w:p w14:paraId="1BDC8067" w14:textId="77777777" w:rsidR="008B6DF1" w:rsidRDefault="008B6DF1" w:rsidP="00E54C0A"/>
                          <w:p w14:paraId="7536C0CA" w14:textId="77777777" w:rsidR="008B6DF1" w:rsidRDefault="008B6DF1" w:rsidP="00E54C0A"/>
                          <w:p w14:paraId="508EE943" w14:textId="77777777" w:rsidR="008B6DF1" w:rsidRDefault="008B6DF1" w:rsidP="00E54C0A"/>
                          <w:p w14:paraId="15978E21" w14:textId="77777777" w:rsidR="008B6DF1" w:rsidRDefault="008B6DF1" w:rsidP="00E54C0A"/>
                          <w:p w14:paraId="723432D8" w14:textId="77777777" w:rsidR="008B6DF1" w:rsidRDefault="008B6DF1" w:rsidP="00E54C0A"/>
                          <w:p w14:paraId="578F84C6" w14:textId="77777777" w:rsidR="008B6DF1" w:rsidRDefault="008B6DF1" w:rsidP="00E54C0A"/>
                          <w:p w14:paraId="37E586F5" w14:textId="77777777" w:rsidR="008B6DF1" w:rsidRDefault="008B6DF1" w:rsidP="00E54C0A"/>
                          <w:p w14:paraId="7B773579" w14:textId="77777777" w:rsidR="008B6DF1" w:rsidRDefault="008B6DF1" w:rsidP="00E54C0A"/>
                          <w:p w14:paraId="274B664F" w14:textId="77777777" w:rsidR="008B6DF1" w:rsidRDefault="008B6DF1" w:rsidP="00E54C0A"/>
                          <w:p w14:paraId="12A0A836" w14:textId="77777777" w:rsidR="008B6DF1" w:rsidRDefault="008B6DF1" w:rsidP="00E54C0A"/>
                          <w:p w14:paraId="3861EC58" w14:textId="77777777" w:rsidR="008B6DF1" w:rsidRDefault="008B6DF1" w:rsidP="00E54C0A"/>
                          <w:p w14:paraId="1FB4C5CF" w14:textId="77777777" w:rsidR="008B6DF1" w:rsidRDefault="008B6DF1" w:rsidP="00E54C0A"/>
                          <w:p w14:paraId="751567DE" w14:textId="77777777" w:rsidR="008B6DF1" w:rsidRDefault="008B6DF1" w:rsidP="00E54C0A"/>
                          <w:p w14:paraId="513EAF67" w14:textId="77777777" w:rsidR="008B6DF1" w:rsidRDefault="008B6DF1" w:rsidP="00E54C0A"/>
                          <w:p w14:paraId="6CDBD0B7" w14:textId="77777777" w:rsidR="008B6DF1" w:rsidRDefault="008B6DF1" w:rsidP="00E54C0A"/>
                          <w:p w14:paraId="47E2F590" w14:textId="77777777" w:rsidR="008B6DF1" w:rsidRDefault="008B6DF1" w:rsidP="00E54C0A"/>
                          <w:p w14:paraId="68F38388" w14:textId="77777777" w:rsidR="008B6DF1" w:rsidRDefault="008B6DF1" w:rsidP="00E54C0A"/>
                          <w:p w14:paraId="6109D9A9" w14:textId="77777777" w:rsidR="008B6DF1" w:rsidRDefault="008B6DF1" w:rsidP="00E54C0A"/>
                          <w:p w14:paraId="51F01FC1" w14:textId="77777777" w:rsidR="008B6DF1" w:rsidRDefault="008B6DF1" w:rsidP="00E54C0A"/>
                          <w:p w14:paraId="03FF1685" w14:textId="77777777" w:rsidR="008B6DF1" w:rsidRDefault="008B6DF1" w:rsidP="00E54C0A"/>
                          <w:p w14:paraId="6C0F92E7" w14:textId="77777777" w:rsidR="008B6DF1" w:rsidRDefault="008B6DF1" w:rsidP="00E54C0A"/>
                          <w:p w14:paraId="2C8396AA" w14:textId="77777777" w:rsidR="008B6DF1" w:rsidRDefault="008B6DF1" w:rsidP="00E54C0A"/>
                          <w:p w14:paraId="4F37BD37" w14:textId="77777777" w:rsidR="008B6DF1" w:rsidRDefault="008B6DF1" w:rsidP="00E54C0A"/>
                          <w:p w14:paraId="2862CF6F" w14:textId="77777777" w:rsidR="008B6DF1" w:rsidRDefault="008B6DF1" w:rsidP="00E54C0A"/>
                          <w:p w14:paraId="71BC90BD" w14:textId="77777777" w:rsidR="008B6DF1" w:rsidRDefault="008B6DF1" w:rsidP="00E54C0A"/>
                          <w:p w14:paraId="6A09A46F" w14:textId="77777777" w:rsidR="008B6DF1" w:rsidRDefault="008B6DF1" w:rsidP="00E54C0A"/>
                          <w:p w14:paraId="0EF6273F" w14:textId="77777777" w:rsidR="008B6DF1" w:rsidRDefault="008B6DF1" w:rsidP="00E54C0A"/>
                          <w:p w14:paraId="144C451A" w14:textId="77777777" w:rsidR="008B6DF1" w:rsidRDefault="008B6DF1" w:rsidP="00E54C0A"/>
                          <w:p w14:paraId="4D03A62D" w14:textId="77777777" w:rsidR="008B6DF1" w:rsidRDefault="008B6DF1" w:rsidP="00E54C0A"/>
                          <w:p w14:paraId="200ADAE0" w14:textId="77777777" w:rsidR="008B6DF1" w:rsidRDefault="008B6DF1" w:rsidP="00E54C0A"/>
                          <w:p w14:paraId="5B7B84A3" w14:textId="77777777" w:rsidR="008B6DF1" w:rsidRDefault="008B6DF1" w:rsidP="00E54C0A"/>
                          <w:p w14:paraId="2C9C4313" w14:textId="77777777" w:rsidR="008B6DF1" w:rsidRDefault="008B6DF1" w:rsidP="00E54C0A"/>
                          <w:p w14:paraId="01C5EBED" w14:textId="77777777" w:rsidR="008B6DF1" w:rsidRDefault="008B6DF1" w:rsidP="00E54C0A"/>
                          <w:p w14:paraId="20F8832B" w14:textId="77777777" w:rsidR="008B6DF1" w:rsidRDefault="008B6DF1" w:rsidP="00E54C0A"/>
                          <w:p w14:paraId="78CCD892" w14:textId="77777777" w:rsidR="008B6DF1" w:rsidRDefault="008B6DF1" w:rsidP="00E54C0A"/>
                          <w:p w14:paraId="659D429C" w14:textId="77777777" w:rsidR="008B6DF1" w:rsidRDefault="008B6DF1" w:rsidP="00E54C0A"/>
                          <w:p w14:paraId="5D115853" w14:textId="77777777" w:rsidR="008B6DF1" w:rsidRDefault="008B6DF1" w:rsidP="00E54C0A"/>
                          <w:p w14:paraId="7D765971" w14:textId="77777777" w:rsidR="008B6DF1" w:rsidRDefault="008B6DF1" w:rsidP="00E54C0A"/>
                          <w:p w14:paraId="40523677" w14:textId="77777777" w:rsidR="008B6DF1" w:rsidRDefault="008B6DF1" w:rsidP="00E54C0A"/>
                          <w:p w14:paraId="2D005B28" w14:textId="77777777" w:rsidR="008B6DF1" w:rsidRDefault="008B6DF1" w:rsidP="00E54C0A"/>
                          <w:p w14:paraId="01B5E4E7" w14:textId="77777777" w:rsidR="008B6DF1" w:rsidRDefault="008B6DF1" w:rsidP="00E54C0A"/>
                          <w:p w14:paraId="3A1B1D74" w14:textId="77777777" w:rsidR="008B6DF1" w:rsidRDefault="008B6DF1" w:rsidP="00E54C0A"/>
                          <w:p w14:paraId="3D45B313" w14:textId="77777777" w:rsidR="008B6DF1" w:rsidRDefault="008B6DF1" w:rsidP="00E54C0A"/>
                          <w:p w14:paraId="35F3B8C5" w14:textId="77777777" w:rsidR="008B6DF1" w:rsidRDefault="008B6DF1" w:rsidP="00E54C0A"/>
                          <w:p w14:paraId="62042160" w14:textId="77777777" w:rsidR="008B6DF1" w:rsidRDefault="008B6DF1" w:rsidP="00E54C0A"/>
                          <w:p w14:paraId="53814879" w14:textId="77777777" w:rsidR="008B6DF1" w:rsidRDefault="008B6DF1" w:rsidP="00E54C0A"/>
                          <w:p w14:paraId="21C639AD" w14:textId="77777777" w:rsidR="008B6DF1" w:rsidRDefault="008B6DF1" w:rsidP="00E54C0A"/>
                          <w:p w14:paraId="4C9F7505" w14:textId="77777777" w:rsidR="008B6DF1" w:rsidRDefault="008B6DF1" w:rsidP="00E54C0A"/>
                          <w:p w14:paraId="1C590C1F" w14:textId="77777777" w:rsidR="008B6DF1" w:rsidRDefault="008B6DF1" w:rsidP="00E54C0A"/>
                          <w:p w14:paraId="1F32C9CB" w14:textId="77777777" w:rsidR="008B6DF1" w:rsidRDefault="008B6DF1" w:rsidP="00E54C0A"/>
                          <w:p w14:paraId="7A7443FD" w14:textId="77777777" w:rsidR="008B6DF1" w:rsidRDefault="008B6DF1" w:rsidP="00E54C0A"/>
                          <w:p w14:paraId="5961398B" w14:textId="77777777" w:rsidR="008B6DF1" w:rsidRDefault="008B6DF1" w:rsidP="00E54C0A"/>
                          <w:p w14:paraId="01E9746C" w14:textId="77777777" w:rsidR="008B6DF1" w:rsidRDefault="008B6DF1" w:rsidP="00E54C0A"/>
                          <w:p w14:paraId="74240E6D" w14:textId="77777777" w:rsidR="008B6DF1" w:rsidRDefault="008B6DF1" w:rsidP="00E54C0A"/>
                          <w:p w14:paraId="264A5879" w14:textId="77777777" w:rsidR="008B6DF1" w:rsidRDefault="008B6DF1" w:rsidP="00E54C0A"/>
                          <w:p w14:paraId="0D30E184" w14:textId="77777777" w:rsidR="008B6DF1" w:rsidRDefault="008B6DF1" w:rsidP="00E54C0A"/>
                          <w:p w14:paraId="27484A57" w14:textId="77777777" w:rsidR="008B6DF1" w:rsidRDefault="008B6DF1" w:rsidP="00E54C0A"/>
                          <w:p w14:paraId="1B58A6BA" w14:textId="77777777" w:rsidR="008B6DF1" w:rsidRDefault="008B6DF1" w:rsidP="00E54C0A"/>
                          <w:p w14:paraId="3300ED1C" w14:textId="77777777" w:rsidR="008B6DF1" w:rsidRDefault="008B6DF1" w:rsidP="00E54C0A"/>
                          <w:p w14:paraId="45952636" w14:textId="77777777" w:rsidR="008B6DF1" w:rsidRDefault="008B6DF1" w:rsidP="00E54C0A"/>
                          <w:p w14:paraId="05E7B3B2" w14:textId="77777777" w:rsidR="008B6DF1" w:rsidRDefault="008B6DF1" w:rsidP="00E54C0A"/>
                          <w:p w14:paraId="24E5717B" w14:textId="77777777" w:rsidR="008B6DF1" w:rsidRDefault="008B6DF1" w:rsidP="00E54C0A"/>
                          <w:p w14:paraId="113F4FE8" w14:textId="77777777" w:rsidR="008B6DF1" w:rsidRDefault="008B6DF1" w:rsidP="00E54C0A"/>
                          <w:p w14:paraId="44E9310D" w14:textId="77777777" w:rsidR="008B6DF1" w:rsidRDefault="008B6DF1" w:rsidP="00E54C0A"/>
                          <w:p w14:paraId="410B9B49" w14:textId="77777777" w:rsidR="008B6DF1" w:rsidRDefault="008B6DF1" w:rsidP="00E54C0A"/>
                          <w:p w14:paraId="75511802" w14:textId="77777777" w:rsidR="008B6DF1" w:rsidRDefault="008B6DF1" w:rsidP="00E54C0A"/>
                          <w:p w14:paraId="4312F26C" w14:textId="77777777" w:rsidR="008B6DF1" w:rsidRDefault="008B6DF1" w:rsidP="00E54C0A"/>
                          <w:p w14:paraId="48EAF013" w14:textId="77777777" w:rsidR="008B6DF1" w:rsidRDefault="008B6DF1" w:rsidP="00E54C0A"/>
                          <w:p w14:paraId="7808F6BE" w14:textId="77777777" w:rsidR="008B6DF1" w:rsidRDefault="008B6DF1" w:rsidP="00E54C0A"/>
                          <w:p w14:paraId="0AEEE22B" w14:textId="77777777" w:rsidR="008B6DF1" w:rsidRDefault="008B6DF1" w:rsidP="00E54C0A"/>
                          <w:p w14:paraId="09674AF0" w14:textId="77777777" w:rsidR="008B6DF1" w:rsidRDefault="008B6DF1" w:rsidP="00E54C0A"/>
                          <w:p w14:paraId="5AB29F52" w14:textId="77777777" w:rsidR="008B6DF1" w:rsidRDefault="008B6DF1" w:rsidP="00E54C0A"/>
                          <w:p w14:paraId="1196E73B" w14:textId="77777777" w:rsidR="008B6DF1" w:rsidRDefault="008B6DF1" w:rsidP="00E54C0A"/>
                          <w:p w14:paraId="65317F20" w14:textId="77777777" w:rsidR="008B6DF1" w:rsidRDefault="008B6DF1" w:rsidP="00E54C0A"/>
                          <w:p w14:paraId="36E6CD69" w14:textId="77777777" w:rsidR="008B6DF1" w:rsidRDefault="008B6DF1" w:rsidP="00E54C0A"/>
                          <w:p w14:paraId="4F63065E" w14:textId="77777777" w:rsidR="008B6DF1" w:rsidRDefault="008B6DF1" w:rsidP="00E54C0A"/>
                          <w:p w14:paraId="24F81A18" w14:textId="77777777" w:rsidR="008B6DF1" w:rsidRDefault="008B6DF1" w:rsidP="00E54C0A"/>
                          <w:p w14:paraId="5D0DCB4E" w14:textId="77777777" w:rsidR="008B6DF1" w:rsidRDefault="008B6DF1" w:rsidP="00E54C0A"/>
                          <w:p w14:paraId="753D5F33" w14:textId="77777777" w:rsidR="008B6DF1" w:rsidRDefault="008B6DF1" w:rsidP="00E54C0A"/>
                          <w:p w14:paraId="4E7A2EFF" w14:textId="77777777" w:rsidR="008B6DF1" w:rsidRDefault="008B6DF1" w:rsidP="00E54C0A"/>
                          <w:p w14:paraId="4069D610" w14:textId="77777777" w:rsidR="008B6DF1" w:rsidRDefault="008B6DF1" w:rsidP="00E54C0A"/>
                          <w:p w14:paraId="3745ED18" w14:textId="77777777" w:rsidR="008B6DF1" w:rsidRDefault="008B6DF1" w:rsidP="00E54C0A"/>
                          <w:p w14:paraId="10A57DED" w14:textId="77777777" w:rsidR="008B6DF1" w:rsidRDefault="008B6DF1" w:rsidP="00E54C0A"/>
                          <w:p w14:paraId="37DC9629" w14:textId="77777777" w:rsidR="008B6DF1" w:rsidRDefault="008B6DF1" w:rsidP="00E54C0A"/>
                          <w:p w14:paraId="24796B0D" w14:textId="77777777" w:rsidR="008B6DF1" w:rsidRDefault="008B6DF1" w:rsidP="00E54C0A"/>
                          <w:p w14:paraId="610CA87D" w14:textId="77777777" w:rsidR="008B6DF1" w:rsidRDefault="008B6DF1" w:rsidP="00E54C0A"/>
                          <w:p w14:paraId="3DA8AA4A" w14:textId="77777777" w:rsidR="008B6DF1" w:rsidRDefault="008B6DF1" w:rsidP="00E54C0A"/>
                          <w:p w14:paraId="0A999B6C" w14:textId="77777777" w:rsidR="008B6DF1" w:rsidRDefault="008B6DF1" w:rsidP="00E54C0A"/>
                          <w:p w14:paraId="41EC3D19" w14:textId="77777777" w:rsidR="008B6DF1" w:rsidRDefault="008B6DF1" w:rsidP="00E54C0A"/>
                          <w:p w14:paraId="1EF0D122" w14:textId="77777777" w:rsidR="008B6DF1" w:rsidRDefault="008B6DF1" w:rsidP="00E54C0A"/>
                          <w:p w14:paraId="1793D228" w14:textId="77777777" w:rsidR="008B6DF1" w:rsidRDefault="008B6DF1" w:rsidP="00E54C0A"/>
                          <w:p w14:paraId="1CF202FA" w14:textId="77777777" w:rsidR="008B6DF1" w:rsidRDefault="008B6DF1" w:rsidP="00E54C0A"/>
                          <w:p w14:paraId="0B68FE60" w14:textId="77777777" w:rsidR="008B6DF1" w:rsidRDefault="008B6DF1" w:rsidP="00E54C0A"/>
                          <w:p w14:paraId="55F35C46" w14:textId="77777777" w:rsidR="008B6DF1" w:rsidRDefault="008B6DF1" w:rsidP="00E54C0A"/>
                          <w:p w14:paraId="7427DA7E" w14:textId="77777777" w:rsidR="008B6DF1" w:rsidRDefault="008B6DF1" w:rsidP="00E54C0A"/>
                          <w:p w14:paraId="37F617A6" w14:textId="77777777" w:rsidR="008B6DF1" w:rsidRDefault="008B6DF1" w:rsidP="00E54C0A"/>
                          <w:p w14:paraId="76F60927" w14:textId="77777777" w:rsidR="008B6DF1" w:rsidRDefault="008B6DF1" w:rsidP="00E54C0A"/>
                          <w:p w14:paraId="57CA12CE" w14:textId="77777777" w:rsidR="008B6DF1" w:rsidRDefault="008B6DF1" w:rsidP="00E54C0A"/>
                          <w:p w14:paraId="7E404991" w14:textId="77777777" w:rsidR="008B6DF1" w:rsidRDefault="008B6DF1" w:rsidP="00E54C0A"/>
                          <w:p w14:paraId="03532CA0" w14:textId="77777777" w:rsidR="008B6DF1" w:rsidRDefault="008B6DF1" w:rsidP="00E54C0A"/>
                          <w:p w14:paraId="28E3ADCC" w14:textId="77777777" w:rsidR="008B6DF1" w:rsidRDefault="008B6DF1" w:rsidP="00E54C0A"/>
                          <w:p w14:paraId="418F4361" w14:textId="77777777" w:rsidR="008B6DF1" w:rsidRDefault="008B6DF1" w:rsidP="00E54C0A"/>
                          <w:p w14:paraId="3018A9AB" w14:textId="77777777" w:rsidR="008B6DF1" w:rsidRDefault="008B6DF1" w:rsidP="00E54C0A"/>
                          <w:p w14:paraId="3D31DF43" w14:textId="77777777" w:rsidR="008B6DF1" w:rsidRDefault="008B6DF1" w:rsidP="00E54C0A"/>
                          <w:p w14:paraId="3D4ED486" w14:textId="77777777" w:rsidR="008B6DF1" w:rsidRDefault="008B6DF1" w:rsidP="00E54C0A"/>
                          <w:p w14:paraId="143BE197" w14:textId="77777777" w:rsidR="008B6DF1" w:rsidRDefault="008B6DF1" w:rsidP="00E54C0A"/>
                          <w:p w14:paraId="584A0737" w14:textId="77777777" w:rsidR="008B6DF1" w:rsidRDefault="008B6DF1" w:rsidP="00E54C0A"/>
                          <w:p w14:paraId="2B03AD03" w14:textId="77777777" w:rsidR="008B6DF1" w:rsidRDefault="008B6DF1" w:rsidP="00E54C0A"/>
                          <w:p w14:paraId="4711125F" w14:textId="77777777" w:rsidR="008B6DF1" w:rsidRDefault="008B6DF1" w:rsidP="00E54C0A"/>
                          <w:p w14:paraId="74FAAEE2" w14:textId="77777777" w:rsidR="008B6DF1" w:rsidRDefault="008B6DF1" w:rsidP="00E54C0A"/>
                          <w:p w14:paraId="50141547" w14:textId="77777777" w:rsidR="008B6DF1" w:rsidRDefault="008B6DF1" w:rsidP="00E54C0A"/>
                          <w:p w14:paraId="2D812454" w14:textId="77777777" w:rsidR="008B6DF1" w:rsidRDefault="008B6DF1" w:rsidP="00E54C0A"/>
                          <w:p w14:paraId="4E5B74B2" w14:textId="77777777" w:rsidR="008B6DF1" w:rsidRDefault="008B6DF1" w:rsidP="00E54C0A"/>
                          <w:p w14:paraId="2598A3C3" w14:textId="77777777" w:rsidR="008B6DF1" w:rsidRDefault="008B6DF1" w:rsidP="00E54C0A"/>
                          <w:p w14:paraId="6BCF342C" w14:textId="77777777" w:rsidR="008B6DF1" w:rsidRDefault="008B6DF1" w:rsidP="00E54C0A"/>
                          <w:p w14:paraId="07116F01" w14:textId="77777777" w:rsidR="008B6DF1" w:rsidRDefault="008B6DF1" w:rsidP="00E54C0A"/>
                          <w:p w14:paraId="42DC25F2" w14:textId="77777777" w:rsidR="008B6DF1" w:rsidRDefault="008B6DF1" w:rsidP="00E54C0A"/>
                          <w:p w14:paraId="12A891AE" w14:textId="77777777" w:rsidR="008B6DF1" w:rsidRDefault="008B6DF1" w:rsidP="00E54C0A"/>
                          <w:p w14:paraId="67E96EBD" w14:textId="77777777" w:rsidR="008B6DF1" w:rsidRDefault="008B6DF1" w:rsidP="00E54C0A"/>
                          <w:p w14:paraId="014A4126" w14:textId="77777777" w:rsidR="008B6DF1" w:rsidRDefault="008B6DF1" w:rsidP="00E54C0A"/>
                          <w:p w14:paraId="18B20548" w14:textId="77777777" w:rsidR="008B6DF1" w:rsidRDefault="008B6DF1" w:rsidP="00E54C0A"/>
                          <w:p w14:paraId="008150A9" w14:textId="77777777" w:rsidR="008B6DF1" w:rsidRDefault="008B6DF1" w:rsidP="00E54C0A"/>
                          <w:p w14:paraId="7C001688" w14:textId="77777777" w:rsidR="008B6DF1" w:rsidRDefault="008B6DF1" w:rsidP="00E54C0A"/>
                          <w:p w14:paraId="2A6D4B45" w14:textId="77777777" w:rsidR="008B6DF1" w:rsidRDefault="008B6DF1" w:rsidP="00E54C0A"/>
                          <w:p w14:paraId="3DED5408" w14:textId="77777777" w:rsidR="008B6DF1" w:rsidRDefault="008B6DF1" w:rsidP="00E54C0A"/>
                          <w:p w14:paraId="54BD9910" w14:textId="77777777" w:rsidR="008B6DF1" w:rsidRDefault="008B6DF1" w:rsidP="00E54C0A"/>
                          <w:p w14:paraId="08A5D2B5" w14:textId="77777777" w:rsidR="008B6DF1" w:rsidRDefault="008B6DF1" w:rsidP="00E54C0A"/>
                          <w:p w14:paraId="5C911FB3" w14:textId="77777777" w:rsidR="008B6DF1" w:rsidRDefault="008B6DF1" w:rsidP="00E54C0A"/>
                          <w:p w14:paraId="467A0DD6" w14:textId="77777777" w:rsidR="008B6DF1" w:rsidRDefault="008B6DF1" w:rsidP="00E54C0A"/>
                          <w:p w14:paraId="5371B597" w14:textId="77777777" w:rsidR="008B6DF1" w:rsidRDefault="008B6DF1" w:rsidP="00E54C0A"/>
                          <w:p w14:paraId="4C503C71" w14:textId="77777777" w:rsidR="008B6DF1" w:rsidRDefault="008B6DF1" w:rsidP="00E54C0A"/>
                          <w:p w14:paraId="3D2BAC0B" w14:textId="77777777" w:rsidR="008B6DF1" w:rsidRDefault="008B6DF1" w:rsidP="00E54C0A"/>
                          <w:p w14:paraId="4F73F88A" w14:textId="77777777" w:rsidR="008B6DF1" w:rsidRDefault="008B6DF1" w:rsidP="00E54C0A"/>
                          <w:p w14:paraId="2F12981B" w14:textId="77777777" w:rsidR="008B6DF1" w:rsidRDefault="008B6DF1" w:rsidP="00E54C0A"/>
                          <w:p w14:paraId="776212B4" w14:textId="77777777" w:rsidR="008B6DF1" w:rsidRDefault="008B6DF1" w:rsidP="00E54C0A"/>
                          <w:p w14:paraId="08748DDD" w14:textId="77777777" w:rsidR="008B6DF1" w:rsidRDefault="008B6DF1" w:rsidP="00E54C0A"/>
                          <w:p w14:paraId="7A72FE2B" w14:textId="77777777" w:rsidR="008B6DF1" w:rsidRDefault="008B6DF1" w:rsidP="00E54C0A"/>
                          <w:p w14:paraId="288DC23D" w14:textId="77777777" w:rsidR="008B6DF1" w:rsidRDefault="008B6DF1" w:rsidP="00E54C0A"/>
                          <w:p w14:paraId="6161797F" w14:textId="77777777" w:rsidR="008B6DF1" w:rsidRDefault="008B6DF1" w:rsidP="00E54C0A"/>
                          <w:p w14:paraId="737EE715" w14:textId="77777777" w:rsidR="008B6DF1" w:rsidRDefault="008B6DF1" w:rsidP="00E54C0A"/>
                          <w:p w14:paraId="66740AAF" w14:textId="77777777" w:rsidR="008B6DF1" w:rsidRDefault="008B6DF1" w:rsidP="00E54C0A"/>
                          <w:p w14:paraId="0CCAD7BC" w14:textId="77777777" w:rsidR="008B6DF1" w:rsidRDefault="008B6DF1" w:rsidP="00E54C0A"/>
                          <w:p w14:paraId="5CC2F9F2" w14:textId="77777777" w:rsidR="008B6DF1" w:rsidRDefault="008B6DF1" w:rsidP="00E54C0A"/>
                          <w:p w14:paraId="3EFBB106" w14:textId="77777777" w:rsidR="008B6DF1" w:rsidRDefault="008B6DF1" w:rsidP="00E54C0A"/>
                          <w:p w14:paraId="58C31389" w14:textId="77777777" w:rsidR="008B6DF1" w:rsidRDefault="008B6DF1" w:rsidP="00E54C0A"/>
                          <w:p w14:paraId="4ED15F3C" w14:textId="77777777" w:rsidR="008B6DF1" w:rsidRDefault="008B6DF1" w:rsidP="00E54C0A"/>
                          <w:p w14:paraId="513F7349" w14:textId="77777777" w:rsidR="008B6DF1" w:rsidRDefault="008B6DF1" w:rsidP="00E54C0A"/>
                          <w:p w14:paraId="0A36A658" w14:textId="77777777" w:rsidR="008B6DF1" w:rsidRDefault="008B6DF1" w:rsidP="00E54C0A"/>
                          <w:p w14:paraId="6D9823E1" w14:textId="77777777" w:rsidR="008B6DF1" w:rsidRDefault="008B6DF1" w:rsidP="00E54C0A"/>
                          <w:p w14:paraId="00A56B80" w14:textId="77777777" w:rsidR="008B6DF1" w:rsidRDefault="008B6DF1" w:rsidP="00E54C0A"/>
                          <w:p w14:paraId="6519AB3F" w14:textId="77777777" w:rsidR="008B6DF1" w:rsidRDefault="008B6DF1" w:rsidP="00E54C0A"/>
                          <w:p w14:paraId="24CB6E00" w14:textId="77777777" w:rsidR="008B6DF1" w:rsidRDefault="008B6DF1" w:rsidP="00E54C0A"/>
                          <w:p w14:paraId="2B47BA56" w14:textId="77777777" w:rsidR="008B6DF1" w:rsidRDefault="008B6DF1" w:rsidP="00E54C0A"/>
                          <w:p w14:paraId="79C441E4" w14:textId="77777777" w:rsidR="008B6DF1" w:rsidRDefault="008B6DF1" w:rsidP="00E54C0A"/>
                          <w:p w14:paraId="7920C10F" w14:textId="77777777" w:rsidR="008B6DF1" w:rsidRDefault="008B6DF1" w:rsidP="00E54C0A"/>
                          <w:p w14:paraId="789B58C1" w14:textId="77777777" w:rsidR="008B6DF1" w:rsidRDefault="008B6DF1" w:rsidP="00E54C0A"/>
                          <w:p w14:paraId="7AA8CB23" w14:textId="77777777" w:rsidR="008B6DF1" w:rsidRDefault="008B6DF1" w:rsidP="00E54C0A"/>
                          <w:p w14:paraId="3885F4A0" w14:textId="77777777" w:rsidR="008B6DF1" w:rsidRDefault="008B6DF1" w:rsidP="00E54C0A"/>
                          <w:p w14:paraId="06068228" w14:textId="77777777" w:rsidR="008B6DF1" w:rsidRDefault="008B6DF1" w:rsidP="00E54C0A"/>
                          <w:p w14:paraId="42BBFED0" w14:textId="77777777" w:rsidR="008B6DF1" w:rsidRDefault="008B6DF1" w:rsidP="00E54C0A"/>
                          <w:p w14:paraId="412B59F0" w14:textId="77777777" w:rsidR="008B6DF1" w:rsidRDefault="008B6DF1" w:rsidP="00E54C0A"/>
                          <w:p w14:paraId="37262700" w14:textId="77777777" w:rsidR="008B6DF1" w:rsidRDefault="008B6DF1" w:rsidP="00E54C0A"/>
                          <w:p w14:paraId="4DB30A88" w14:textId="77777777" w:rsidR="008B6DF1" w:rsidRDefault="008B6DF1" w:rsidP="00E54C0A"/>
                          <w:p w14:paraId="68A7F3F2" w14:textId="77777777" w:rsidR="008B6DF1" w:rsidRDefault="008B6DF1" w:rsidP="00E54C0A"/>
                          <w:p w14:paraId="0E468460" w14:textId="77777777" w:rsidR="008B6DF1" w:rsidRDefault="008B6DF1" w:rsidP="00E54C0A"/>
                          <w:p w14:paraId="42511B36" w14:textId="77777777" w:rsidR="008B6DF1" w:rsidRDefault="008B6DF1" w:rsidP="00E54C0A"/>
                          <w:p w14:paraId="3C8DB345" w14:textId="77777777" w:rsidR="008B6DF1" w:rsidRDefault="008B6DF1" w:rsidP="00E54C0A"/>
                          <w:p w14:paraId="232330F0" w14:textId="77777777" w:rsidR="008B6DF1" w:rsidRDefault="008B6DF1" w:rsidP="00E54C0A"/>
                          <w:p w14:paraId="18193CFC" w14:textId="77777777" w:rsidR="008B6DF1" w:rsidRDefault="008B6DF1" w:rsidP="00E54C0A"/>
                          <w:p w14:paraId="1B454233" w14:textId="77777777" w:rsidR="008B6DF1" w:rsidRDefault="008B6DF1" w:rsidP="00E54C0A"/>
                          <w:p w14:paraId="4B097046" w14:textId="77777777" w:rsidR="008B6DF1" w:rsidRDefault="008B6DF1" w:rsidP="00E54C0A"/>
                          <w:p w14:paraId="44250DCA" w14:textId="77777777" w:rsidR="008B6DF1" w:rsidRDefault="008B6DF1" w:rsidP="00E54C0A"/>
                          <w:p w14:paraId="5C8EC87C" w14:textId="77777777" w:rsidR="008B6DF1" w:rsidRDefault="008B6DF1" w:rsidP="00E54C0A"/>
                          <w:p w14:paraId="6CAE2F89" w14:textId="77777777" w:rsidR="008B6DF1" w:rsidRDefault="008B6DF1" w:rsidP="00E54C0A"/>
                          <w:p w14:paraId="71628996" w14:textId="77777777" w:rsidR="008B6DF1" w:rsidRDefault="008B6DF1" w:rsidP="00E54C0A"/>
                          <w:p w14:paraId="6C453234" w14:textId="77777777" w:rsidR="008B6DF1" w:rsidRDefault="008B6DF1" w:rsidP="00E54C0A"/>
                          <w:p w14:paraId="35A3F8B1" w14:textId="77777777" w:rsidR="008B6DF1" w:rsidRDefault="008B6DF1" w:rsidP="00E54C0A"/>
                          <w:p w14:paraId="6E886541" w14:textId="77777777" w:rsidR="008B6DF1" w:rsidRDefault="008B6DF1" w:rsidP="00E54C0A"/>
                          <w:p w14:paraId="01A16F58" w14:textId="77777777" w:rsidR="008B6DF1" w:rsidRDefault="008B6DF1" w:rsidP="00E54C0A"/>
                          <w:p w14:paraId="293938D8" w14:textId="77777777" w:rsidR="008B6DF1" w:rsidRDefault="008B6DF1" w:rsidP="00E54C0A"/>
                          <w:p w14:paraId="134680F4" w14:textId="77777777" w:rsidR="008B6DF1" w:rsidRDefault="008B6DF1" w:rsidP="00E54C0A"/>
                          <w:p w14:paraId="12CDBE63" w14:textId="77777777" w:rsidR="008B6DF1" w:rsidRDefault="008B6DF1" w:rsidP="00E54C0A"/>
                          <w:p w14:paraId="7A0D9E76" w14:textId="77777777" w:rsidR="008B6DF1" w:rsidRDefault="008B6DF1" w:rsidP="00E54C0A"/>
                          <w:p w14:paraId="778509CA" w14:textId="77777777" w:rsidR="008B6DF1" w:rsidRDefault="008B6DF1" w:rsidP="00E54C0A"/>
                          <w:p w14:paraId="45D588C9" w14:textId="77777777" w:rsidR="008B6DF1" w:rsidRDefault="008B6DF1" w:rsidP="00E54C0A"/>
                          <w:p w14:paraId="2BED7158" w14:textId="77777777" w:rsidR="008B6DF1" w:rsidRDefault="008B6DF1" w:rsidP="00E54C0A"/>
                          <w:p w14:paraId="4F220D24" w14:textId="77777777" w:rsidR="008B6DF1" w:rsidRDefault="008B6DF1" w:rsidP="00E54C0A"/>
                          <w:p w14:paraId="685F058D" w14:textId="77777777" w:rsidR="008B6DF1" w:rsidRDefault="008B6DF1" w:rsidP="00E54C0A"/>
                          <w:p w14:paraId="2064EC82" w14:textId="77777777" w:rsidR="008B6DF1" w:rsidRDefault="008B6DF1" w:rsidP="00E54C0A"/>
                          <w:p w14:paraId="5AD1FB7C" w14:textId="77777777" w:rsidR="008B6DF1" w:rsidRDefault="008B6DF1" w:rsidP="00E54C0A"/>
                          <w:p w14:paraId="44A9B018" w14:textId="77777777" w:rsidR="008B6DF1" w:rsidRDefault="008B6DF1" w:rsidP="00E54C0A"/>
                          <w:p w14:paraId="3CD55FB6" w14:textId="77777777" w:rsidR="008B6DF1" w:rsidRDefault="008B6DF1" w:rsidP="00E54C0A"/>
                          <w:p w14:paraId="60C59E89" w14:textId="77777777" w:rsidR="008B6DF1" w:rsidRDefault="008B6DF1" w:rsidP="00E54C0A"/>
                          <w:p w14:paraId="185FCA4F" w14:textId="77777777" w:rsidR="008B6DF1" w:rsidRDefault="008B6DF1" w:rsidP="00E54C0A"/>
                          <w:p w14:paraId="2DE0F8B0" w14:textId="77777777" w:rsidR="008B6DF1" w:rsidRDefault="008B6DF1" w:rsidP="00E54C0A"/>
                          <w:p w14:paraId="2AB1566C" w14:textId="77777777" w:rsidR="008B6DF1" w:rsidRDefault="008B6DF1" w:rsidP="00E54C0A"/>
                          <w:p w14:paraId="704D48F2" w14:textId="77777777" w:rsidR="008B6DF1" w:rsidRDefault="008B6DF1" w:rsidP="00E54C0A"/>
                          <w:p w14:paraId="5FF45257" w14:textId="77777777" w:rsidR="008B6DF1" w:rsidRDefault="008B6DF1" w:rsidP="00E54C0A"/>
                          <w:p w14:paraId="3B07B922" w14:textId="77777777" w:rsidR="008B6DF1" w:rsidRDefault="008B6DF1" w:rsidP="00E54C0A"/>
                          <w:p w14:paraId="32562BEA" w14:textId="77777777" w:rsidR="008B6DF1" w:rsidRDefault="008B6DF1" w:rsidP="00E54C0A"/>
                          <w:p w14:paraId="2EDF6C54" w14:textId="77777777" w:rsidR="008B6DF1" w:rsidRDefault="008B6DF1" w:rsidP="00E54C0A"/>
                          <w:p w14:paraId="4C4B8E75" w14:textId="77777777" w:rsidR="008B6DF1" w:rsidRDefault="008B6DF1" w:rsidP="00E54C0A"/>
                          <w:p w14:paraId="09A50456" w14:textId="77777777" w:rsidR="008B6DF1" w:rsidRDefault="008B6DF1" w:rsidP="00E54C0A"/>
                          <w:p w14:paraId="1AA404F3" w14:textId="77777777" w:rsidR="008B6DF1" w:rsidRDefault="008B6DF1" w:rsidP="00E54C0A"/>
                          <w:p w14:paraId="215EB07A" w14:textId="77777777" w:rsidR="008B6DF1" w:rsidRDefault="008B6DF1" w:rsidP="00E54C0A"/>
                          <w:p w14:paraId="48A4F5C3" w14:textId="77777777" w:rsidR="008B6DF1" w:rsidRDefault="008B6DF1" w:rsidP="00E54C0A"/>
                          <w:p w14:paraId="7B751194" w14:textId="77777777" w:rsidR="008B6DF1" w:rsidRDefault="008B6DF1" w:rsidP="00E54C0A"/>
                          <w:p w14:paraId="55304F81" w14:textId="77777777" w:rsidR="008B6DF1" w:rsidRDefault="008B6DF1" w:rsidP="00E54C0A"/>
                          <w:p w14:paraId="3966E1B4" w14:textId="77777777" w:rsidR="008B6DF1" w:rsidRDefault="008B6DF1" w:rsidP="00E54C0A"/>
                          <w:p w14:paraId="3AED8810" w14:textId="77777777" w:rsidR="008B6DF1" w:rsidRDefault="008B6DF1" w:rsidP="00E54C0A"/>
                          <w:p w14:paraId="4589A734" w14:textId="77777777" w:rsidR="008B6DF1" w:rsidRDefault="008B6DF1" w:rsidP="00E54C0A"/>
                          <w:p w14:paraId="4CE0441E" w14:textId="77777777" w:rsidR="008B6DF1" w:rsidRDefault="008B6DF1" w:rsidP="00E54C0A"/>
                          <w:p w14:paraId="52A1FEA6" w14:textId="77777777" w:rsidR="008B6DF1" w:rsidRDefault="008B6DF1" w:rsidP="00E54C0A"/>
                          <w:p w14:paraId="2BB318A6" w14:textId="77777777" w:rsidR="008B6DF1" w:rsidRDefault="008B6DF1" w:rsidP="00E54C0A"/>
                          <w:p w14:paraId="10C552D4" w14:textId="77777777" w:rsidR="008B6DF1" w:rsidRDefault="008B6DF1" w:rsidP="00E54C0A"/>
                          <w:p w14:paraId="7D073D2B" w14:textId="77777777" w:rsidR="008B6DF1" w:rsidRDefault="008B6DF1" w:rsidP="00E54C0A"/>
                          <w:p w14:paraId="19C296A1" w14:textId="77777777" w:rsidR="008B6DF1" w:rsidRDefault="008B6DF1" w:rsidP="00E54C0A"/>
                          <w:p w14:paraId="591969A4" w14:textId="77777777" w:rsidR="008B6DF1" w:rsidRDefault="008B6DF1" w:rsidP="00E54C0A"/>
                          <w:p w14:paraId="3EF69989" w14:textId="77777777" w:rsidR="008B6DF1" w:rsidRDefault="008B6DF1" w:rsidP="00E54C0A"/>
                          <w:p w14:paraId="156CF843" w14:textId="77777777" w:rsidR="008B6DF1" w:rsidRDefault="008B6DF1" w:rsidP="00E54C0A"/>
                          <w:p w14:paraId="107CCD80" w14:textId="77777777" w:rsidR="008B6DF1" w:rsidRDefault="008B6DF1" w:rsidP="00E54C0A"/>
                          <w:p w14:paraId="1EE472F5" w14:textId="77777777" w:rsidR="008B6DF1" w:rsidRDefault="008B6DF1" w:rsidP="00E54C0A"/>
                          <w:p w14:paraId="3D1AD11C" w14:textId="77777777" w:rsidR="008B6DF1" w:rsidRDefault="008B6DF1" w:rsidP="00E54C0A"/>
                          <w:p w14:paraId="48D4EA2D" w14:textId="77777777" w:rsidR="008B6DF1" w:rsidRDefault="008B6DF1" w:rsidP="00E54C0A"/>
                          <w:p w14:paraId="2B28935F" w14:textId="77777777" w:rsidR="008B6DF1" w:rsidRDefault="008B6DF1" w:rsidP="00E54C0A"/>
                          <w:p w14:paraId="4EAA60E1" w14:textId="77777777" w:rsidR="008B6DF1" w:rsidRDefault="008B6DF1" w:rsidP="00E54C0A"/>
                          <w:p w14:paraId="79536882" w14:textId="77777777" w:rsidR="008B6DF1" w:rsidRDefault="008B6DF1" w:rsidP="00E54C0A"/>
                          <w:p w14:paraId="0FDD3C17" w14:textId="77777777" w:rsidR="008B6DF1" w:rsidRDefault="008B6DF1" w:rsidP="00E54C0A"/>
                          <w:p w14:paraId="3556F162" w14:textId="77777777" w:rsidR="008B6DF1" w:rsidRDefault="008B6DF1" w:rsidP="00E54C0A"/>
                          <w:p w14:paraId="63770AD3" w14:textId="77777777" w:rsidR="008B6DF1" w:rsidRDefault="008B6DF1" w:rsidP="00E54C0A"/>
                          <w:p w14:paraId="68E732C4" w14:textId="77777777" w:rsidR="008B6DF1" w:rsidRDefault="008B6DF1" w:rsidP="00E54C0A"/>
                          <w:p w14:paraId="08937B8C" w14:textId="77777777" w:rsidR="008B6DF1" w:rsidRDefault="008B6DF1" w:rsidP="00E54C0A"/>
                          <w:p w14:paraId="1CF76461" w14:textId="77777777" w:rsidR="008B6DF1" w:rsidRDefault="008B6DF1" w:rsidP="00E54C0A"/>
                          <w:p w14:paraId="59D2B1C2" w14:textId="77777777" w:rsidR="008B6DF1" w:rsidRDefault="008B6DF1" w:rsidP="00E54C0A"/>
                          <w:p w14:paraId="02FA3520" w14:textId="77777777" w:rsidR="008B6DF1" w:rsidRDefault="008B6DF1" w:rsidP="00E54C0A"/>
                          <w:p w14:paraId="53D4B157" w14:textId="77777777" w:rsidR="008B6DF1" w:rsidRDefault="008B6DF1" w:rsidP="00E54C0A"/>
                          <w:p w14:paraId="21A43099" w14:textId="77777777" w:rsidR="008B6DF1" w:rsidRDefault="008B6DF1" w:rsidP="00E54C0A"/>
                          <w:p w14:paraId="32E92DD5" w14:textId="77777777" w:rsidR="008B6DF1" w:rsidRDefault="008B6DF1" w:rsidP="00E54C0A"/>
                          <w:p w14:paraId="36900C76" w14:textId="77777777" w:rsidR="008B6DF1" w:rsidRDefault="008B6DF1" w:rsidP="00E54C0A"/>
                          <w:p w14:paraId="4F3ADAAA" w14:textId="77777777" w:rsidR="008B6DF1" w:rsidRDefault="008B6DF1" w:rsidP="00E54C0A"/>
                          <w:p w14:paraId="1FE396C2" w14:textId="77777777" w:rsidR="008B6DF1" w:rsidRDefault="008B6DF1" w:rsidP="00E54C0A"/>
                          <w:p w14:paraId="791B52A3" w14:textId="77777777" w:rsidR="008B6DF1" w:rsidRDefault="008B6DF1" w:rsidP="00E54C0A"/>
                          <w:p w14:paraId="283E1FF7" w14:textId="77777777" w:rsidR="008B6DF1" w:rsidRDefault="008B6DF1" w:rsidP="00E54C0A"/>
                          <w:p w14:paraId="725D1E2B" w14:textId="77777777" w:rsidR="008B6DF1" w:rsidRDefault="008B6DF1" w:rsidP="00E54C0A"/>
                          <w:p w14:paraId="795B56D9" w14:textId="77777777" w:rsidR="008B6DF1" w:rsidRDefault="008B6DF1" w:rsidP="00E54C0A"/>
                          <w:p w14:paraId="401FAD28" w14:textId="77777777" w:rsidR="008B6DF1" w:rsidRDefault="008B6DF1" w:rsidP="00E54C0A"/>
                          <w:p w14:paraId="1A42A7C8" w14:textId="77777777" w:rsidR="008B6DF1" w:rsidRDefault="008B6DF1" w:rsidP="00E54C0A"/>
                          <w:p w14:paraId="0A2B6BBE" w14:textId="77777777" w:rsidR="008B6DF1" w:rsidRDefault="008B6DF1" w:rsidP="00E54C0A"/>
                          <w:p w14:paraId="3ED10176" w14:textId="77777777" w:rsidR="008B6DF1" w:rsidRDefault="008B6DF1" w:rsidP="00E54C0A"/>
                          <w:p w14:paraId="7331D080" w14:textId="77777777" w:rsidR="008B6DF1" w:rsidRDefault="008B6DF1" w:rsidP="00E54C0A"/>
                          <w:p w14:paraId="5918A706" w14:textId="77777777" w:rsidR="008B6DF1" w:rsidRDefault="008B6DF1" w:rsidP="00E54C0A"/>
                          <w:p w14:paraId="21CC7A02" w14:textId="77777777" w:rsidR="008B6DF1" w:rsidRDefault="008B6DF1" w:rsidP="00E54C0A"/>
                          <w:p w14:paraId="3C7156A0" w14:textId="77777777" w:rsidR="008B6DF1" w:rsidRDefault="008B6DF1" w:rsidP="00E54C0A"/>
                          <w:p w14:paraId="6314FEEE" w14:textId="77777777" w:rsidR="008B6DF1" w:rsidRDefault="008B6DF1" w:rsidP="00E54C0A"/>
                          <w:p w14:paraId="3784E340" w14:textId="77777777" w:rsidR="008B6DF1" w:rsidRDefault="008B6DF1" w:rsidP="00E54C0A"/>
                          <w:p w14:paraId="000EF295" w14:textId="77777777" w:rsidR="008B6DF1" w:rsidRDefault="008B6DF1" w:rsidP="00E54C0A"/>
                          <w:p w14:paraId="587CF9EC" w14:textId="77777777" w:rsidR="008B6DF1" w:rsidRDefault="008B6DF1" w:rsidP="00E54C0A"/>
                          <w:p w14:paraId="4D8CAAA0" w14:textId="77777777" w:rsidR="008B6DF1" w:rsidRDefault="008B6DF1" w:rsidP="00E54C0A"/>
                          <w:p w14:paraId="287AA613" w14:textId="77777777" w:rsidR="008B6DF1" w:rsidRDefault="008B6DF1" w:rsidP="00E54C0A"/>
                          <w:p w14:paraId="0441FA9A" w14:textId="77777777" w:rsidR="008B6DF1" w:rsidRDefault="008B6DF1" w:rsidP="00E54C0A"/>
                          <w:p w14:paraId="7237954C" w14:textId="77777777" w:rsidR="008B6DF1" w:rsidRDefault="008B6DF1" w:rsidP="00E54C0A"/>
                          <w:p w14:paraId="59677D05" w14:textId="77777777" w:rsidR="008B6DF1" w:rsidRDefault="008B6DF1" w:rsidP="00E54C0A"/>
                          <w:p w14:paraId="7233FEC2" w14:textId="77777777" w:rsidR="008B6DF1" w:rsidRDefault="008B6DF1" w:rsidP="00E54C0A"/>
                          <w:p w14:paraId="4FC13F6D" w14:textId="77777777" w:rsidR="008B6DF1" w:rsidRDefault="008B6DF1" w:rsidP="00E54C0A"/>
                          <w:p w14:paraId="43AB289E" w14:textId="77777777" w:rsidR="008B6DF1" w:rsidRDefault="008B6DF1" w:rsidP="00E54C0A"/>
                          <w:p w14:paraId="1841FE15" w14:textId="77777777" w:rsidR="008B6DF1" w:rsidRDefault="008B6DF1" w:rsidP="00E54C0A"/>
                          <w:p w14:paraId="36BD2673" w14:textId="77777777" w:rsidR="008B6DF1" w:rsidRDefault="008B6DF1" w:rsidP="00E54C0A"/>
                          <w:p w14:paraId="1178D3CF" w14:textId="77777777" w:rsidR="008B6DF1" w:rsidRDefault="008B6DF1" w:rsidP="00E54C0A"/>
                          <w:p w14:paraId="6362715B" w14:textId="77777777" w:rsidR="008B6DF1" w:rsidRDefault="008B6DF1" w:rsidP="00E54C0A"/>
                          <w:p w14:paraId="52A3A2FF" w14:textId="77777777" w:rsidR="008B6DF1" w:rsidRDefault="008B6DF1" w:rsidP="00E54C0A"/>
                          <w:p w14:paraId="6AB102E6" w14:textId="77777777" w:rsidR="008B6DF1" w:rsidRDefault="008B6DF1" w:rsidP="00E54C0A"/>
                          <w:p w14:paraId="23C931D5" w14:textId="77777777" w:rsidR="008B6DF1" w:rsidRDefault="008B6DF1" w:rsidP="00E54C0A"/>
                          <w:p w14:paraId="78899104" w14:textId="77777777" w:rsidR="008B6DF1" w:rsidRDefault="008B6DF1" w:rsidP="00E54C0A"/>
                          <w:p w14:paraId="508D4216" w14:textId="77777777" w:rsidR="008B6DF1" w:rsidRDefault="008B6DF1" w:rsidP="00E54C0A"/>
                          <w:p w14:paraId="562D14BE" w14:textId="77777777" w:rsidR="008B6DF1" w:rsidRDefault="008B6DF1" w:rsidP="00E54C0A"/>
                          <w:p w14:paraId="1A819332" w14:textId="77777777" w:rsidR="008B6DF1" w:rsidRDefault="008B6DF1" w:rsidP="00E54C0A"/>
                          <w:p w14:paraId="77F8944A" w14:textId="77777777" w:rsidR="008B6DF1" w:rsidRDefault="008B6DF1" w:rsidP="00E54C0A"/>
                          <w:p w14:paraId="165DE4C1" w14:textId="77777777" w:rsidR="008B6DF1" w:rsidRDefault="008B6DF1" w:rsidP="00E54C0A"/>
                          <w:p w14:paraId="2B1D7BFC" w14:textId="77777777" w:rsidR="008B6DF1" w:rsidRDefault="008B6DF1" w:rsidP="00E54C0A"/>
                          <w:p w14:paraId="252A2B0B" w14:textId="77777777" w:rsidR="008B6DF1" w:rsidRDefault="008B6DF1" w:rsidP="00E54C0A"/>
                          <w:p w14:paraId="5DC21D2F" w14:textId="77777777" w:rsidR="008B6DF1" w:rsidRDefault="008B6DF1" w:rsidP="00E54C0A"/>
                          <w:p w14:paraId="7AE68C42" w14:textId="77777777" w:rsidR="008B6DF1" w:rsidRDefault="008B6DF1" w:rsidP="00E54C0A"/>
                          <w:p w14:paraId="799FA74D" w14:textId="77777777" w:rsidR="008B6DF1" w:rsidRDefault="008B6DF1" w:rsidP="00E54C0A"/>
                          <w:p w14:paraId="7CE22164" w14:textId="77777777" w:rsidR="008B6DF1" w:rsidRDefault="008B6DF1" w:rsidP="00E54C0A"/>
                          <w:p w14:paraId="0A27F33D" w14:textId="77777777" w:rsidR="008B6DF1" w:rsidRDefault="008B6DF1" w:rsidP="00E54C0A"/>
                          <w:p w14:paraId="39AB3304" w14:textId="77777777" w:rsidR="008B6DF1" w:rsidRDefault="008B6DF1" w:rsidP="00E54C0A"/>
                          <w:p w14:paraId="77D101B5" w14:textId="77777777" w:rsidR="008B6DF1" w:rsidRDefault="008B6DF1" w:rsidP="00E54C0A"/>
                          <w:p w14:paraId="283B741E" w14:textId="77777777" w:rsidR="008B6DF1" w:rsidRDefault="008B6DF1" w:rsidP="00E54C0A"/>
                          <w:p w14:paraId="0BE26404" w14:textId="77777777" w:rsidR="008B6DF1" w:rsidRDefault="008B6DF1" w:rsidP="00E54C0A"/>
                          <w:p w14:paraId="07239B03" w14:textId="77777777" w:rsidR="008B6DF1" w:rsidRDefault="008B6DF1" w:rsidP="00E54C0A"/>
                          <w:p w14:paraId="7BFE8659" w14:textId="77777777" w:rsidR="008B6DF1" w:rsidRDefault="008B6DF1" w:rsidP="00E54C0A"/>
                          <w:p w14:paraId="6E74F060" w14:textId="77777777" w:rsidR="008B6DF1" w:rsidRDefault="008B6DF1" w:rsidP="00E54C0A"/>
                          <w:p w14:paraId="17369062" w14:textId="77777777" w:rsidR="008B6DF1" w:rsidRDefault="008B6DF1" w:rsidP="00E54C0A"/>
                          <w:p w14:paraId="234DBCAC" w14:textId="77777777" w:rsidR="008B6DF1" w:rsidRDefault="008B6DF1" w:rsidP="00E54C0A"/>
                          <w:p w14:paraId="784BC761" w14:textId="77777777" w:rsidR="008B6DF1" w:rsidRDefault="008B6DF1" w:rsidP="00E54C0A"/>
                          <w:p w14:paraId="0E2CDD96" w14:textId="77777777" w:rsidR="008B6DF1" w:rsidRDefault="008B6DF1" w:rsidP="00E54C0A"/>
                          <w:p w14:paraId="6A3D7504" w14:textId="77777777" w:rsidR="008B6DF1" w:rsidRDefault="008B6DF1" w:rsidP="00E54C0A"/>
                          <w:p w14:paraId="52BF1D21" w14:textId="77777777" w:rsidR="008B6DF1" w:rsidRDefault="008B6DF1" w:rsidP="00E54C0A"/>
                          <w:p w14:paraId="08CD4C70" w14:textId="77777777" w:rsidR="008B6DF1" w:rsidRDefault="008B6DF1" w:rsidP="00E54C0A"/>
                          <w:p w14:paraId="46FA292C" w14:textId="77777777" w:rsidR="008B6DF1" w:rsidRDefault="008B6DF1" w:rsidP="00E54C0A"/>
                          <w:p w14:paraId="060A5794" w14:textId="77777777" w:rsidR="008B6DF1" w:rsidRDefault="008B6DF1" w:rsidP="00E54C0A"/>
                          <w:p w14:paraId="55CE6D08" w14:textId="77777777" w:rsidR="008B6DF1" w:rsidRDefault="008B6DF1" w:rsidP="00E54C0A"/>
                          <w:p w14:paraId="6B39A272" w14:textId="77777777" w:rsidR="008B6DF1" w:rsidRDefault="008B6DF1" w:rsidP="00E54C0A"/>
                          <w:p w14:paraId="1D19E7C0" w14:textId="77777777" w:rsidR="008B6DF1" w:rsidRDefault="008B6DF1" w:rsidP="00E54C0A"/>
                          <w:p w14:paraId="05DC7FCE" w14:textId="77777777" w:rsidR="008B6DF1" w:rsidRDefault="008B6DF1" w:rsidP="00E54C0A"/>
                          <w:p w14:paraId="771FA726" w14:textId="77777777" w:rsidR="008B6DF1" w:rsidRDefault="008B6DF1" w:rsidP="00E54C0A"/>
                          <w:p w14:paraId="145C482E" w14:textId="77777777" w:rsidR="008B6DF1" w:rsidRDefault="008B6DF1" w:rsidP="00E54C0A"/>
                          <w:p w14:paraId="3349CB6D" w14:textId="77777777" w:rsidR="008B6DF1" w:rsidRDefault="008B6DF1" w:rsidP="00E54C0A"/>
                          <w:p w14:paraId="310DEFB6" w14:textId="77777777" w:rsidR="008B6DF1" w:rsidRDefault="008B6DF1" w:rsidP="00E54C0A"/>
                          <w:p w14:paraId="7EB1EE28" w14:textId="77777777" w:rsidR="008B6DF1" w:rsidRDefault="008B6DF1" w:rsidP="00E54C0A"/>
                          <w:p w14:paraId="0B0A7AF5" w14:textId="77777777" w:rsidR="008B6DF1" w:rsidRDefault="008B6DF1" w:rsidP="00E54C0A"/>
                          <w:p w14:paraId="2C1BB763" w14:textId="77777777" w:rsidR="008B6DF1" w:rsidRDefault="008B6DF1" w:rsidP="00E54C0A"/>
                          <w:p w14:paraId="3E571526" w14:textId="77777777" w:rsidR="008B6DF1" w:rsidRDefault="008B6DF1" w:rsidP="00E54C0A"/>
                          <w:p w14:paraId="2DD337E2" w14:textId="77777777" w:rsidR="008B6DF1" w:rsidRDefault="008B6DF1" w:rsidP="00E54C0A"/>
                          <w:p w14:paraId="1B13B438" w14:textId="77777777" w:rsidR="008B6DF1" w:rsidRDefault="008B6DF1" w:rsidP="00E54C0A"/>
                          <w:p w14:paraId="5DF57706" w14:textId="77777777" w:rsidR="008B6DF1" w:rsidRDefault="008B6DF1" w:rsidP="00E54C0A"/>
                          <w:p w14:paraId="2CE4013D" w14:textId="77777777" w:rsidR="008B6DF1" w:rsidRDefault="008B6DF1" w:rsidP="00E54C0A"/>
                          <w:p w14:paraId="421055C1" w14:textId="77777777" w:rsidR="008B6DF1" w:rsidRDefault="008B6DF1" w:rsidP="00E54C0A"/>
                          <w:p w14:paraId="07B6A9BA" w14:textId="77777777" w:rsidR="008B6DF1" w:rsidRDefault="008B6DF1" w:rsidP="00E54C0A"/>
                          <w:p w14:paraId="059A0B88" w14:textId="77777777" w:rsidR="008B6DF1" w:rsidRDefault="008B6DF1" w:rsidP="00E54C0A"/>
                          <w:p w14:paraId="01B91469" w14:textId="77777777" w:rsidR="008B6DF1" w:rsidRDefault="008B6DF1" w:rsidP="00E54C0A"/>
                          <w:p w14:paraId="3450B5DF" w14:textId="77777777" w:rsidR="008B6DF1" w:rsidRDefault="008B6DF1" w:rsidP="00E54C0A"/>
                          <w:p w14:paraId="175DE88F" w14:textId="77777777" w:rsidR="008B6DF1" w:rsidRDefault="008B6DF1" w:rsidP="00E54C0A"/>
                          <w:p w14:paraId="08AF7771" w14:textId="77777777" w:rsidR="008B6DF1" w:rsidRDefault="008B6DF1" w:rsidP="00E54C0A"/>
                          <w:p w14:paraId="4E85D416" w14:textId="77777777" w:rsidR="008B6DF1" w:rsidRDefault="008B6DF1" w:rsidP="00E54C0A"/>
                          <w:p w14:paraId="7F262602" w14:textId="77777777" w:rsidR="008B6DF1" w:rsidRDefault="008B6DF1" w:rsidP="00E54C0A"/>
                          <w:p w14:paraId="758D08A5" w14:textId="77777777" w:rsidR="008B6DF1" w:rsidRDefault="008B6DF1" w:rsidP="00E54C0A"/>
                          <w:p w14:paraId="3E918DC3" w14:textId="77777777" w:rsidR="008B6DF1" w:rsidRDefault="008B6DF1" w:rsidP="00E54C0A"/>
                          <w:p w14:paraId="70F85A5D" w14:textId="77777777" w:rsidR="008B6DF1" w:rsidRDefault="008B6DF1" w:rsidP="00E54C0A"/>
                          <w:p w14:paraId="02AF8A8A" w14:textId="77777777" w:rsidR="008B6DF1" w:rsidRDefault="008B6DF1" w:rsidP="00E54C0A"/>
                          <w:p w14:paraId="23628137" w14:textId="77777777" w:rsidR="008B6DF1" w:rsidRDefault="008B6DF1" w:rsidP="00E54C0A"/>
                          <w:p w14:paraId="1503CD7D" w14:textId="77777777" w:rsidR="008B6DF1" w:rsidRDefault="008B6DF1" w:rsidP="00E54C0A"/>
                          <w:p w14:paraId="4DEEE8DC" w14:textId="77777777" w:rsidR="008B6DF1" w:rsidRDefault="008B6DF1" w:rsidP="00E54C0A"/>
                          <w:p w14:paraId="61681F74" w14:textId="77777777" w:rsidR="008B6DF1" w:rsidRDefault="008B6DF1" w:rsidP="00E54C0A"/>
                          <w:p w14:paraId="728B95AE" w14:textId="77777777" w:rsidR="008B6DF1" w:rsidRDefault="008B6DF1" w:rsidP="00E54C0A"/>
                          <w:p w14:paraId="6FFA2DAB" w14:textId="77777777" w:rsidR="008B6DF1" w:rsidRDefault="008B6DF1" w:rsidP="00E54C0A"/>
                          <w:p w14:paraId="6BB6E3E4" w14:textId="77777777" w:rsidR="008B6DF1" w:rsidRDefault="008B6DF1" w:rsidP="00E54C0A"/>
                          <w:p w14:paraId="62519BE2" w14:textId="77777777" w:rsidR="008B6DF1" w:rsidRDefault="008B6DF1" w:rsidP="00E54C0A"/>
                          <w:p w14:paraId="6FD62941" w14:textId="77777777" w:rsidR="008B6DF1" w:rsidRDefault="008B6DF1" w:rsidP="00E54C0A"/>
                          <w:p w14:paraId="05F9A1FF" w14:textId="77777777" w:rsidR="008B6DF1" w:rsidRDefault="008B6DF1" w:rsidP="00E54C0A"/>
                          <w:p w14:paraId="54C85F05" w14:textId="77777777" w:rsidR="008B6DF1" w:rsidRDefault="008B6DF1" w:rsidP="00E54C0A"/>
                          <w:p w14:paraId="25F2232D" w14:textId="77777777" w:rsidR="008B6DF1" w:rsidRDefault="008B6DF1" w:rsidP="00E54C0A"/>
                          <w:p w14:paraId="553C3F73" w14:textId="77777777" w:rsidR="008B6DF1" w:rsidRDefault="008B6DF1" w:rsidP="00E54C0A"/>
                          <w:p w14:paraId="035B1146" w14:textId="77777777" w:rsidR="008B6DF1" w:rsidRDefault="008B6DF1" w:rsidP="00E54C0A"/>
                          <w:p w14:paraId="57B24C85" w14:textId="77777777" w:rsidR="008B6DF1" w:rsidRDefault="008B6DF1" w:rsidP="00E54C0A"/>
                          <w:p w14:paraId="6E2E7CF4" w14:textId="77777777" w:rsidR="008B6DF1" w:rsidRDefault="008B6DF1" w:rsidP="00E54C0A"/>
                          <w:p w14:paraId="087C9966" w14:textId="77777777" w:rsidR="008B6DF1" w:rsidRDefault="008B6DF1" w:rsidP="00E54C0A"/>
                          <w:p w14:paraId="2F15A22A" w14:textId="77777777" w:rsidR="008B6DF1" w:rsidRDefault="008B6DF1" w:rsidP="00E54C0A"/>
                          <w:p w14:paraId="6BFB035E" w14:textId="77777777" w:rsidR="008B6DF1" w:rsidRDefault="008B6DF1" w:rsidP="00E54C0A"/>
                          <w:p w14:paraId="17BD0C63" w14:textId="77777777" w:rsidR="008B6DF1" w:rsidRDefault="008B6DF1" w:rsidP="00E54C0A"/>
                          <w:p w14:paraId="4A90E058" w14:textId="77777777" w:rsidR="008B6DF1" w:rsidRDefault="008B6DF1" w:rsidP="00E54C0A"/>
                          <w:p w14:paraId="32FB7A85" w14:textId="77777777" w:rsidR="008B6DF1" w:rsidRDefault="008B6DF1" w:rsidP="00E54C0A"/>
                          <w:p w14:paraId="7497FF07" w14:textId="77777777" w:rsidR="008B6DF1" w:rsidRDefault="008B6DF1" w:rsidP="00E54C0A"/>
                          <w:p w14:paraId="061FB106" w14:textId="77777777" w:rsidR="008B6DF1" w:rsidRDefault="008B6DF1" w:rsidP="00E54C0A"/>
                          <w:p w14:paraId="08D6E1DD" w14:textId="77777777" w:rsidR="008B6DF1" w:rsidRDefault="008B6DF1" w:rsidP="00E54C0A"/>
                          <w:p w14:paraId="36A394FB" w14:textId="77777777" w:rsidR="008B6DF1" w:rsidRDefault="008B6DF1" w:rsidP="00E54C0A"/>
                          <w:p w14:paraId="3C9735C7" w14:textId="77777777" w:rsidR="008B6DF1" w:rsidRDefault="008B6DF1" w:rsidP="00E54C0A"/>
                          <w:p w14:paraId="0FF6EFE8" w14:textId="77777777" w:rsidR="008B6DF1" w:rsidRDefault="008B6DF1" w:rsidP="00E54C0A"/>
                          <w:p w14:paraId="0F5E5E3E" w14:textId="77777777" w:rsidR="008B6DF1" w:rsidRDefault="008B6DF1" w:rsidP="00E54C0A"/>
                          <w:p w14:paraId="32522486" w14:textId="77777777" w:rsidR="008B6DF1" w:rsidRDefault="008B6DF1" w:rsidP="00E54C0A"/>
                          <w:p w14:paraId="145004C5" w14:textId="77777777" w:rsidR="008B6DF1" w:rsidRDefault="008B6DF1" w:rsidP="00E54C0A"/>
                          <w:p w14:paraId="5CD3B61B" w14:textId="77777777" w:rsidR="008B6DF1" w:rsidRDefault="008B6DF1" w:rsidP="00E54C0A"/>
                          <w:p w14:paraId="40FE2105" w14:textId="77777777" w:rsidR="008B6DF1" w:rsidRDefault="008B6DF1" w:rsidP="00E54C0A"/>
                          <w:p w14:paraId="70459647" w14:textId="77777777" w:rsidR="008B6DF1" w:rsidRDefault="008B6DF1" w:rsidP="00E54C0A"/>
                          <w:p w14:paraId="38A31D5A" w14:textId="77777777" w:rsidR="008B6DF1" w:rsidRDefault="008B6DF1" w:rsidP="00E54C0A"/>
                          <w:p w14:paraId="64A9CD66" w14:textId="77777777" w:rsidR="008B6DF1" w:rsidRDefault="008B6DF1" w:rsidP="00E54C0A"/>
                          <w:p w14:paraId="6139BBBD" w14:textId="77777777" w:rsidR="008B6DF1" w:rsidRDefault="008B6DF1" w:rsidP="00E54C0A"/>
                          <w:p w14:paraId="7EE41AE5" w14:textId="77777777" w:rsidR="008B6DF1" w:rsidRDefault="008B6DF1" w:rsidP="00E54C0A"/>
                          <w:p w14:paraId="0FE8D036" w14:textId="77777777" w:rsidR="008B6DF1" w:rsidRDefault="008B6DF1" w:rsidP="00E54C0A"/>
                          <w:p w14:paraId="71885565" w14:textId="77777777" w:rsidR="008B6DF1" w:rsidRDefault="008B6DF1" w:rsidP="00E54C0A"/>
                          <w:p w14:paraId="16410339" w14:textId="77777777" w:rsidR="008B6DF1" w:rsidRDefault="008B6DF1" w:rsidP="00E54C0A"/>
                          <w:p w14:paraId="57255B2D" w14:textId="77777777" w:rsidR="008B6DF1" w:rsidRDefault="008B6DF1" w:rsidP="00E54C0A"/>
                          <w:p w14:paraId="4F27B366" w14:textId="77777777" w:rsidR="008B6DF1" w:rsidRDefault="008B6DF1" w:rsidP="00E54C0A"/>
                          <w:p w14:paraId="411A3908" w14:textId="77777777" w:rsidR="008B6DF1" w:rsidRDefault="008B6DF1" w:rsidP="00E54C0A"/>
                          <w:p w14:paraId="260AADBE" w14:textId="77777777" w:rsidR="008B6DF1" w:rsidRDefault="008B6DF1" w:rsidP="00E54C0A"/>
                          <w:p w14:paraId="02B81098" w14:textId="77777777" w:rsidR="008B6DF1" w:rsidRDefault="008B6DF1" w:rsidP="00E54C0A"/>
                          <w:p w14:paraId="6A613E08" w14:textId="77777777" w:rsidR="008B6DF1" w:rsidRDefault="008B6DF1" w:rsidP="00E54C0A"/>
                          <w:p w14:paraId="2F959632" w14:textId="77777777" w:rsidR="008B6DF1" w:rsidRDefault="008B6DF1" w:rsidP="00E54C0A"/>
                          <w:p w14:paraId="18AFCC1E" w14:textId="77777777" w:rsidR="008B6DF1" w:rsidRDefault="008B6DF1" w:rsidP="00E54C0A"/>
                          <w:p w14:paraId="2B36471C" w14:textId="77777777" w:rsidR="008B6DF1" w:rsidRDefault="008B6DF1" w:rsidP="00E54C0A"/>
                          <w:p w14:paraId="5C52B717" w14:textId="77777777" w:rsidR="008B6DF1" w:rsidRDefault="008B6DF1" w:rsidP="00E54C0A"/>
                          <w:p w14:paraId="6C46D6DA" w14:textId="77777777" w:rsidR="008B6DF1" w:rsidRDefault="008B6DF1" w:rsidP="00E54C0A"/>
                          <w:p w14:paraId="74AD5FCE" w14:textId="77777777" w:rsidR="008B6DF1" w:rsidRDefault="008B6DF1" w:rsidP="00E54C0A"/>
                          <w:p w14:paraId="3A41505B" w14:textId="77777777" w:rsidR="008B6DF1" w:rsidRDefault="008B6DF1" w:rsidP="00E54C0A"/>
                          <w:p w14:paraId="76B489E6" w14:textId="77777777" w:rsidR="008B6DF1" w:rsidRDefault="008B6DF1" w:rsidP="00E54C0A"/>
                          <w:p w14:paraId="071B2A67" w14:textId="77777777" w:rsidR="008B6DF1" w:rsidRDefault="008B6DF1" w:rsidP="00E54C0A"/>
                          <w:p w14:paraId="38366FFC" w14:textId="77777777" w:rsidR="008B6DF1" w:rsidRDefault="008B6DF1" w:rsidP="00E54C0A"/>
                          <w:p w14:paraId="1B72E3BA" w14:textId="77777777" w:rsidR="008B6DF1" w:rsidRDefault="008B6DF1" w:rsidP="00E54C0A"/>
                          <w:p w14:paraId="21970D7F" w14:textId="77777777" w:rsidR="008B6DF1" w:rsidRDefault="008B6DF1" w:rsidP="00E54C0A"/>
                          <w:p w14:paraId="3AED7A15" w14:textId="77777777" w:rsidR="008B6DF1" w:rsidRDefault="008B6DF1" w:rsidP="00E54C0A"/>
                          <w:p w14:paraId="43715344" w14:textId="77777777" w:rsidR="008B6DF1" w:rsidRDefault="008B6DF1" w:rsidP="00E54C0A"/>
                          <w:p w14:paraId="6D943729" w14:textId="77777777" w:rsidR="008B6DF1" w:rsidRDefault="008B6DF1" w:rsidP="00E54C0A"/>
                          <w:p w14:paraId="6A150977" w14:textId="77777777" w:rsidR="008B6DF1" w:rsidRDefault="008B6DF1" w:rsidP="00E54C0A"/>
                          <w:p w14:paraId="441917E3" w14:textId="77777777" w:rsidR="008B6DF1" w:rsidRDefault="008B6DF1" w:rsidP="00E54C0A"/>
                          <w:p w14:paraId="11B62A65" w14:textId="77777777" w:rsidR="008B6DF1" w:rsidRDefault="008B6DF1" w:rsidP="00E54C0A"/>
                          <w:p w14:paraId="148530BF" w14:textId="77777777" w:rsidR="008B6DF1" w:rsidRDefault="008B6DF1" w:rsidP="00E54C0A"/>
                          <w:p w14:paraId="54ABD0E0" w14:textId="77777777" w:rsidR="008B6DF1" w:rsidRDefault="008B6DF1" w:rsidP="00E54C0A"/>
                          <w:p w14:paraId="5E78F1C6" w14:textId="77777777" w:rsidR="008B6DF1" w:rsidRDefault="008B6DF1" w:rsidP="00E54C0A"/>
                          <w:p w14:paraId="60E00EF2" w14:textId="77777777" w:rsidR="008B6DF1" w:rsidRDefault="008B6DF1" w:rsidP="00E54C0A"/>
                          <w:p w14:paraId="0EAA47D6" w14:textId="77777777" w:rsidR="008B6DF1" w:rsidRDefault="008B6DF1" w:rsidP="00E54C0A"/>
                          <w:p w14:paraId="3592A220" w14:textId="77777777" w:rsidR="008B6DF1" w:rsidRDefault="008B6DF1" w:rsidP="00E54C0A"/>
                          <w:p w14:paraId="5562871B" w14:textId="77777777" w:rsidR="008B6DF1" w:rsidRDefault="008B6DF1" w:rsidP="00E54C0A"/>
                          <w:p w14:paraId="3FE5FCB6" w14:textId="77777777" w:rsidR="008B6DF1" w:rsidRDefault="008B6DF1" w:rsidP="00E54C0A"/>
                          <w:p w14:paraId="751CAD27" w14:textId="77777777" w:rsidR="008B6DF1" w:rsidRDefault="008B6DF1" w:rsidP="00E54C0A"/>
                          <w:p w14:paraId="682BA59B" w14:textId="77777777" w:rsidR="008B6DF1" w:rsidRDefault="008B6DF1" w:rsidP="00E54C0A"/>
                          <w:p w14:paraId="6D7D0FA3" w14:textId="77777777" w:rsidR="008B6DF1" w:rsidRDefault="008B6DF1" w:rsidP="00E54C0A"/>
                          <w:p w14:paraId="71CDC25E" w14:textId="77777777" w:rsidR="008B6DF1" w:rsidRDefault="008B6DF1" w:rsidP="00E54C0A"/>
                          <w:p w14:paraId="7DA68E8D" w14:textId="77777777" w:rsidR="008B6DF1" w:rsidRDefault="008B6DF1" w:rsidP="00E54C0A"/>
                          <w:p w14:paraId="79B7A18B" w14:textId="77777777" w:rsidR="008B6DF1" w:rsidRDefault="008B6DF1" w:rsidP="00E54C0A"/>
                          <w:p w14:paraId="14BD481C" w14:textId="77777777" w:rsidR="008B6DF1" w:rsidRDefault="008B6DF1" w:rsidP="00E54C0A"/>
                          <w:p w14:paraId="3C842254" w14:textId="77777777" w:rsidR="008B6DF1" w:rsidRDefault="008B6DF1" w:rsidP="00E54C0A"/>
                          <w:p w14:paraId="3425C749" w14:textId="77777777" w:rsidR="008B6DF1" w:rsidRDefault="008B6DF1" w:rsidP="00E54C0A"/>
                          <w:p w14:paraId="285AFC09" w14:textId="77777777" w:rsidR="008B6DF1" w:rsidRDefault="008B6DF1" w:rsidP="00E54C0A"/>
                          <w:p w14:paraId="4583A7CE" w14:textId="77777777" w:rsidR="008B6DF1" w:rsidRDefault="008B6DF1" w:rsidP="00E54C0A"/>
                          <w:p w14:paraId="66C96F10" w14:textId="77777777" w:rsidR="008B6DF1" w:rsidRDefault="008B6DF1" w:rsidP="00E54C0A"/>
                          <w:p w14:paraId="58B6A1DC" w14:textId="77777777" w:rsidR="008B6DF1" w:rsidRDefault="008B6DF1" w:rsidP="00E54C0A"/>
                          <w:p w14:paraId="716C6815" w14:textId="77777777" w:rsidR="008B6DF1" w:rsidRDefault="008B6DF1" w:rsidP="00E54C0A"/>
                          <w:p w14:paraId="66E1F4CC" w14:textId="77777777" w:rsidR="008B6DF1" w:rsidRDefault="008B6DF1" w:rsidP="00E54C0A"/>
                          <w:p w14:paraId="05792A07" w14:textId="77777777" w:rsidR="008B6DF1" w:rsidRDefault="008B6DF1" w:rsidP="00E54C0A"/>
                          <w:p w14:paraId="144E01F2" w14:textId="77777777" w:rsidR="008B6DF1" w:rsidRDefault="008B6DF1" w:rsidP="00E54C0A"/>
                          <w:p w14:paraId="0FAD6B9F" w14:textId="77777777" w:rsidR="008B6DF1" w:rsidRDefault="008B6DF1" w:rsidP="00E54C0A"/>
                          <w:p w14:paraId="0B0669EA" w14:textId="77777777" w:rsidR="008B6DF1" w:rsidRDefault="008B6DF1" w:rsidP="00E54C0A"/>
                          <w:p w14:paraId="1019DD80" w14:textId="77777777" w:rsidR="008B6DF1" w:rsidRDefault="008B6DF1" w:rsidP="00E54C0A"/>
                          <w:p w14:paraId="4B532069" w14:textId="77777777" w:rsidR="008B6DF1" w:rsidRDefault="008B6DF1" w:rsidP="00E54C0A"/>
                          <w:p w14:paraId="4F0F3CBA" w14:textId="77777777" w:rsidR="008B6DF1" w:rsidRDefault="008B6DF1" w:rsidP="00E54C0A"/>
                          <w:p w14:paraId="16998A95" w14:textId="77777777" w:rsidR="008B6DF1" w:rsidRDefault="008B6DF1" w:rsidP="00E54C0A"/>
                          <w:p w14:paraId="1B6635E5" w14:textId="77777777" w:rsidR="008B6DF1" w:rsidRDefault="008B6DF1" w:rsidP="00E54C0A"/>
                          <w:p w14:paraId="3B2E5BC6" w14:textId="77777777" w:rsidR="008B6DF1" w:rsidRDefault="008B6DF1" w:rsidP="00E54C0A"/>
                          <w:p w14:paraId="7C837CA3" w14:textId="77777777" w:rsidR="008B6DF1" w:rsidRDefault="008B6DF1" w:rsidP="00E54C0A"/>
                          <w:p w14:paraId="5B5184E1" w14:textId="77777777" w:rsidR="008B6DF1" w:rsidRDefault="008B6DF1" w:rsidP="00E54C0A"/>
                          <w:p w14:paraId="61639BC1" w14:textId="77777777" w:rsidR="008B6DF1" w:rsidRDefault="008B6DF1" w:rsidP="00E54C0A"/>
                          <w:p w14:paraId="455B2A28" w14:textId="77777777" w:rsidR="008B6DF1" w:rsidRDefault="008B6DF1" w:rsidP="00E54C0A"/>
                          <w:p w14:paraId="556D21B6" w14:textId="77777777" w:rsidR="008B6DF1" w:rsidRDefault="008B6DF1" w:rsidP="00E54C0A"/>
                          <w:p w14:paraId="56B33382" w14:textId="77777777" w:rsidR="008B6DF1" w:rsidRDefault="008B6DF1" w:rsidP="00E54C0A"/>
                          <w:p w14:paraId="33CBEDC0" w14:textId="77777777" w:rsidR="008B6DF1" w:rsidRDefault="008B6DF1" w:rsidP="00E54C0A"/>
                          <w:p w14:paraId="316CAB54" w14:textId="77777777" w:rsidR="008B6DF1" w:rsidRDefault="008B6DF1" w:rsidP="00E54C0A"/>
                          <w:p w14:paraId="30F5816B" w14:textId="77777777" w:rsidR="008B6DF1" w:rsidRDefault="008B6DF1" w:rsidP="00E54C0A"/>
                          <w:p w14:paraId="5572BFC9" w14:textId="77777777" w:rsidR="008B6DF1" w:rsidRDefault="008B6DF1" w:rsidP="00E54C0A"/>
                          <w:p w14:paraId="2E345AA9" w14:textId="77777777" w:rsidR="008B6DF1" w:rsidRDefault="008B6DF1" w:rsidP="00E54C0A"/>
                          <w:p w14:paraId="2986DAAA" w14:textId="77777777" w:rsidR="008B6DF1" w:rsidRDefault="008B6DF1" w:rsidP="00E54C0A"/>
                          <w:p w14:paraId="357F7A5C" w14:textId="77777777" w:rsidR="008B6DF1" w:rsidRDefault="008B6DF1" w:rsidP="00E54C0A"/>
                          <w:p w14:paraId="7685E3A6" w14:textId="77777777" w:rsidR="008B6DF1" w:rsidRDefault="008B6DF1" w:rsidP="00E54C0A"/>
                          <w:p w14:paraId="097B5B68" w14:textId="77777777" w:rsidR="008B6DF1" w:rsidRDefault="008B6DF1" w:rsidP="00E54C0A"/>
                          <w:p w14:paraId="5C6E613F" w14:textId="77777777" w:rsidR="008B6DF1" w:rsidRDefault="008B6DF1" w:rsidP="00E54C0A"/>
                          <w:p w14:paraId="11959E22" w14:textId="77777777" w:rsidR="008B6DF1" w:rsidRDefault="008B6DF1" w:rsidP="00E54C0A"/>
                          <w:p w14:paraId="33E03593" w14:textId="77777777" w:rsidR="008B6DF1" w:rsidRDefault="008B6DF1" w:rsidP="00E54C0A"/>
                          <w:p w14:paraId="3B741D39" w14:textId="77777777" w:rsidR="008B6DF1" w:rsidRDefault="008B6DF1" w:rsidP="00E54C0A"/>
                          <w:p w14:paraId="7091DEDC" w14:textId="77777777" w:rsidR="008B6DF1" w:rsidRDefault="008B6DF1" w:rsidP="00E54C0A"/>
                          <w:p w14:paraId="271F7EE2" w14:textId="77777777" w:rsidR="008B6DF1" w:rsidRDefault="008B6DF1" w:rsidP="00E54C0A"/>
                          <w:p w14:paraId="7E53595F" w14:textId="77777777" w:rsidR="008B6DF1" w:rsidRDefault="008B6DF1" w:rsidP="00E54C0A"/>
                          <w:p w14:paraId="5E989755" w14:textId="77777777" w:rsidR="008B6DF1" w:rsidRDefault="008B6DF1" w:rsidP="00E54C0A"/>
                          <w:p w14:paraId="1EF2819B" w14:textId="77777777" w:rsidR="008B6DF1" w:rsidRDefault="008B6DF1" w:rsidP="00E54C0A"/>
                          <w:p w14:paraId="5862D619" w14:textId="77777777" w:rsidR="008B6DF1" w:rsidRDefault="008B6DF1" w:rsidP="00E54C0A"/>
                          <w:p w14:paraId="62BC5F29" w14:textId="77777777" w:rsidR="008B6DF1" w:rsidRDefault="008B6DF1" w:rsidP="00E54C0A"/>
                          <w:p w14:paraId="6F9B9F2E" w14:textId="77777777" w:rsidR="008B6DF1" w:rsidRDefault="008B6DF1" w:rsidP="00E54C0A"/>
                          <w:p w14:paraId="40368825" w14:textId="77777777" w:rsidR="008B6DF1" w:rsidRDefault="008B6DF1" w:rsidP="00E54C0A"/>
                          <w:p w14:paraId="0711C498" w14:textId="77777777" w:rsidR="008B6DF1" w:rsidRDefault="008B6DF1" w:rsidP="00E54C0A"/>
                          <w:p w14:paraId="4FAFA3D4" w14:textId="77777777" w:rsidR="008B6DF1" w:rsidRDefault="008B6DF1" w:rsidP="00E54C0A"/>
                          <w:p w14:paraId="202CE717" w14:textId="77777777" w:rsidR="008B6DF1" w:rsidRDefault="008B6DF1" w:rsidP="00E54C0A"/>
                          <w:p w14:paraId="75AA267C" w14:textId="77777777" w:rsidR="008B6DF1" w:rsidRDefault="008B6DF1" w:rsidP="00E54C0A"/>
                          <w:p w14:paraId="1B9347AE" w14:textId="77777777" w:rsidR="008B6DF1" w:rsidRDefault="008B6DF1" w:rsidP="00E54C0A"/>
                          <w:p w14:paraId="7C318F96" w14:textId="77777777" w:rsidR="008B6DF1" w:rsidRDefault="008B6DF1" w:rsidP="00E54C0A"/>
                          <w:p w14:paraId="145E623C" w14:textId="77777777" w:rsidR="008B6DF1" w:rsidRDefault="008B6DF1" w:rsidP="00E54C0A"/>
                          <w:p w14:paraId="03EB4B47" w14:textId="77777777" w:rsidR="008B6DF1" w:rsidRDefault="008B6DF1" w:rsidP="00E54C0A"/>
                          <w:p w14:paraId="74B38E19" w14:textId="77777777" w:rsidR="008B6DF1" w:rsidRDefault="008B6DF1" w:rsidP="00E54C0A"/>
                          <w:p w14:paraId="275F54D6" w14:textId="77777777" w:rsidR="008B6DF1" w:rsidRDefault="008B6DF1" w:rsidP="00E54C0A"/>
                          <w:p w14:paraId="0F46640C" w14:textId="77777777" w:rsidR="008B6DF1" w:rsidRDefault="008B6DF1" w:rsidP="00E54C0A"/>
                          <w:p w14:paraId="1A78CCB8" w14:textId="77777777" w:rsidR="008B6DF1" w:rsidRDefault="008B6DF1" w:rsidP="00E54C0A"/>
                          <w:p w14:paraId="275276B4" w14:textId="77777777" w:rsidR="008B6DF1" w:rsidRDefault="008B6DF1" w:rsidP="00E54C0A"/>
                          <w:p w14:paraId="21A09249" w14:textId="77777777" w:rsidR="008B6DF1" w:rsidRDefault="008B6DF1" w:rsidP="00E54C0A"/>
                          <w:p w14:paraId="2818CB85" w14:textId="77777777" w:rsidR="008B6DF1" w:rsidRDefault="008B6DF1" w:rsidP="00E54C0A"/>
                          <w:p w14:paraId="5A446E5A" w14:textId="77777777" w:rsidR="008B6DF1" w:rsidRDefault="008B6DF1" w:rsidP="00E54C0A"/>
                          <w:p w14:paraId="0E4A6603" w14:textId="77777777" w:rsidR="008B6DF1" w:rsidRDefault="008B6DF1" w:rsidP="00E54C0A"/>
                          <w:p w14:paraId="57384978" w14:textId="77777777" w:rsidR="008B6DF1" w:rsidRDefault="008B6DF1" w:rsidP="00E54C0A"/>
                          <w:p w14:paraId="25676C45" w14:textId="77777777" w:rsidR="008B6DF1" w:rsidRDefault="008B6DF1" w:rsidP="00E54C0A"/>
                          <w:p w14:paraId="0BB14738" w14:textId="77777777" w:rsidR="008B6DF1" w:rsidRDefault="008B6DF1" w:rsidP="00E54C0A"/>
                          <w:p w14:paraId="2B05F301" w14:textId="77777777" w:rsidR="008B6DF1" w:rsidRDefault="008B6DF1" w:rsidP="00E54C0A"/>
                          <w:p w14:paraId="1E484807" w14:textId="77777777" w:rsidR="008B6DF1" w:rsidRDefault="008B6DF1" w:rsidP="00E54C0A"/>
                          <w:p w14:paraId="56000624" w14:textId="77777777" w:rsidR="008B6DF1" w:rsidRDefault="008B6DF1" w:rsidP="00E54C0A"/>
                          <w:p w14:paraId="59F8657F" w14:textId="77777777" w:rsidR="008B6DF1" w:rsidRDefault="008B6DF1" w:rsidP="00E54C0A"/>
                          <w:p w14:paraId="295AB1D9" w14:textId="77777777" w:rsidR="008B6DF1" w:rsidRDefault="008B6DF1" w:rsidP="00E54C0A"/>
                          <w:p w14:paraId="17659D36" w14:textId="77777777" w:rsidR="008B6DF1" w:rsidRDefault="008B6DF1" w:rsidP="00E54C0A"/>
                          <w:p w14:paraId="304CF01E" w14:textId="77777777" w:rsidR="008B6DF1" w:rsidRDefault="008B6DF1" w:rsidP="00E54C0A"/>
                          <w:p w14:paraId="12A47E07" w14:textId="77777777" w:rsidR="008B6DF1" w:rsidRDefault="008B6DF1" w:rsidP="00E54C0A"/>
                          <w:p w14:paraId="4B837ED3" w14:textId="77777777" w:rsidR="008B6DF1" w:rsidRDefault="008B6DF1" w:rsidP="00E54C0A"/>
                          <w:p w14:paraId="0EA54BE8" w14:textId="77777777" w:rsidR="008B6DF1" w:rsidRDefault="008B6DF1" w:rsidP="00E54C0A"/>
                          <w:p w14:paraId="765DC24B" w14:textId="77777777" w:rsidR="008B6DF1" w:rsidRDefault="008B6DF1" w:rsidP="00E54C0A"/>
                          <w:p w14:paraId="05F3AE3C" w14:textId="77777777" w:rsidR="008B6DF1" w:rsidRDefault="008B6DF1" w:rsidP="00E54C0A"/>
                          <w:p w14:paraId="706FF85B" w14:textId="77777777" w:rsidR="008B6DF1" w:rsidRDefault="008B6DF1" w:rsidP="00E54C0A"/>
                          <w:p w14:paraId="12979C9E" w14:textId="77777777" w:rsidR="008B6DF1" w:rsidRDefault="008B6DF1" w:rsidP="00E54C0A"/>
                          <w:p w14:paraId="5D60200E" w14:textId="77777777" w:rsidR="008B6DF1" w:rsidRDefault="008B6DF1" w:rsidP="00E54C0A"/>
                          <w:p w14:paraId="4BBA9DF0" w14:textId="77777777" w:rsidR="008B6DF1" w:rsidRDefault="008B6DF1" w:rsidP="00E54C0A"/>
                          <w:p w14:paraId="5149ECC2" w14:textId="77777777" w:rsidR="008B6DF1" w:rsidRDefault="008B6DF1" w:rsidP="00E54C0A"/>
                          <w:p w14:paraId="1C0CAFE3" w14:textId="77777777" w:rsidR="008B6DF1" w:rsidRDefault="008B6DF1" w:rsidP="00E54C0A"/>
                          <w:p w14:paraId="2DC4500A" w14:textId="77777777" w:rsidR="008B6DF1" w:rsidRDefault="008B6DF1" w:rsidP="00E54C0A"/>
                          <w:p w14:paraId="5F3F486D" w14:textId="77777777" w:rsidR="008B6DF1" w:rsidRDefault="008B6DF1" w:rsidP="00E54C0A"/>
                          <w:p w14:paraId="19CA71AA" w14:textId="77777777" w:rsidR="008B6DF1" w:rsidRDefault="008B6DF1" w:rsidP="00E54C0A"/>
                          <w:p w14:paraId="06774819" w14:textId="77777777" w:rsidR="008B6DF1" w:rsidRDefault="008B6DF1" w:rsidP="00E54C0A"/>
                          <w:p w14:paraId="2915A98C" w14:textId="77777777" w:rsidR="008B6DF1" w:rsidRDefault="008B6DF1" w:rsidP="00E54C0A"/>
                          <w:p w14:paraId="3F1617C2" w14:textId="77777777" w:rsidR="008B6DF1" w:rsidRDefault="008B6DF1" w:rsidP="00E54C0A"/>
                          <w:p w14:paraId="4D9A3449" w14:textId="77777777" w:rsidR="008B6DF1" w:rsidRDefault="008B6DF1" w:rsidP="00E54C0A"/>
                          <w:p w14:paraId="2FD4A0F3" w14:textId="77777777" w:rsidR="008B6DF1" w:rsidRDefault="008B6DF1" w:rsidP="00E54C0A"/>
                          <w:p w14:paraId="0B2F483F" w14:textId="77777777" w:rsidR="008B6DF1" w:rsidRDefault="008B6DF1" w:rsidP="00E54C0A"/>
                          <w:p w14:paraId="2FF354AE" w14:textId="77777777" w:rsidR="008B6DF1" w:rsidRDefault="008B6DF1" w:rsidP="00E54C0A"/>
                          <w:p w14:paraId="25046F1B" w14:textId="77777777" w:rsidR="008B6DF1" w:rsidRDefault="008B6DF1" w:rsidP="00E54C0A"/>
                          <w:p w14:paraId="362714C2" w14:textId="77777777" w:rsidR="008B6DF1" w:rsidRDefault="008B6DF1" w:rsidP="00E54C0A"/>
                          <w:p w14:paraId="145427ED" w14:textId="77777777" w:rsidR="008B6DF1" w:rsidRDefault="008B6DF1" w:rsidP="00E54C0A"/>
                          <w:p w14:paraId="7B8C7394" w14:textId="77777777" w:rsidR="008B6DF1" w:rsidRDefault="008B6DF1" w:rsidP="00E54C0A"/>
                          <w:p w14:paraId="563AF5B7" w14:textId="77777777" w:rsidR="008B6DF1" w:rsidRDefault="008B6DF1" w:rsidP="00E54C0A"/>
                          <w:p w14:paraId="2EF15E8C" w14:textId="77777777" w:rsidR="008B6DF1" w:rsidRDefault="008B6DF1" w:rsidP="00E54C0A"/>
                          <w:p w14:paraId="7CC4FE5E" w14:textId="77777777" w:rsidR="008B6DF1" w:rsidRDefault="008B6DF1" w:rsidP="00E54C0A"/>
                          <w:p w14:paraId="2C5F505D" w14:textId="77777777" w:rsidR="008B6DF1" w:rsidRDefault="008B6DF1" w:rsidP="00E54C0A"/>
                          <w:p w14:paraId="5F9ACF22" w14:textId="77777777" w:rsidR="008B6DF1" w:rsidRDefault="008B6DF1" w:rsidP="00E54C0A"/>
                          <w:p w14:paraId="510932E7" w14:textId="77777777" w:rsidR="008B6DF1" w:rsidRDefault="008B6DF1" w:rsidP="00E54C0A"/>
                          <w:p w14:paraId="68F2A2CE" w14:textId="77777777" w:rsidR="008B6DF1" w:rsidRDefault="008B6DF1" w:rsidP="00E54C0A"/>
                          <w:p w14:paraId="3F5C9F57" w14:textId="77777777" w:rsidR="008B6DF1" w:rsidRDefault="008B6DF1" w:rsidP="00E54C0A"/>
                          <w:p w14:paraId="5F5992A9" w14:textId="77777777" w:rsidR="008B6DF1" w:rsidRDefault="008B6DF1" w:rsidP="00E54C0A"/>
                          <w:p w14:paraId="0A5C573B" w14:textId="77777777" w:rsidR="008B6DF1" w:rsidRDefault="008B6DF1" w:rsidP="00E54C0A"/>
                          <w:p w14:paraId="138B3340" w14:textId="77777777" w:rsidR="008B6DF1" w:rsidRDefault="008B6DF1" w:rsidP="00E54C0A"/>
                          <w:p w14:paraId="5E39D64B" w14:textId="77777777" w:rsidR="008B6DF1" w:rsidRDefault="008B6DF1" w:rsidP="00E54C0A"/>
                          <w:p w14:paraId="6BDEF65A" w14:textId="77777777" w:rsidR="008B6DF1" w:rsidRDefault="008B6DF1" w:rsidP="00E54C0A"/>
                          <w:p w14:paraId="639DC53E" w14:textId="77777777" w:rsidR="008B6DF1" w:rsidRDefault="008B6DF1" w:rsidP="00E54C0A"/>
                          <w:p w14:paraId="36A4C0C1" w14:textId="77777777" w:rsidR="008B6DF1" w:rsidRDefault="008B6DF1" w:rsidP="00E54C0A"/>
                          <w:p w14:paraId="69836ECC" w14:textId="77777777" w:rsidR="008B6DF1" w:rsidRDefault="008B6DF1" w:rsidP="00E54C0A"/>
                          <w:p w14:paraId="723E7B45" w14:textId="77777777" w:rsidR="008B6DF1" w:rsidRDefault="008B6DF1" w:rsidP="00E54C0A"/>
                          <w:p w14:paraId="620C0D3C" w14:textId="77777777" w:rsidR="008B6DF1" w:rsidRDefault="008B6DF1" w:rsidP="00E54C0A"/>
                          <w:p w14:paraId="0364AAB7" w14:textId="77777777" w:rsidR="008B6DF1" w:rsidRDefault="008B6DF1" w:rsidP="00E54C0A"/>
                          <w:p w14:paraId="47F5E1E2" w14:textId="77777777" w:rsidR="008B6DF1" w:rsidRDefault="008B6DF1" w:rsidP="00E54C0A"/>
                          <w:p w14:paraId="3EE765CE" w14:textId="77777777" w:rsidR="008B6DF1" w:rsidRDefault="008B6DF1" w:rsidP="00E54C0A"/>
                          <w:p w14:paraId="4E396D59" w14:textId="77777777" w:rsidR="008B6DF1" w:rsidRDefault="008B6DF1" w:rsidP="00E54C0A"/>
                          <w:p w14:paraId="0C24BD30" w14:textId="77777777" w:rsidR="008B6DF1" w:rsidRDefault="008B6DF1" w:rsidP="00E54C0A"/>
                          <w:p w14:paraId="787A8358" w14:textId="77777777" w:rsidR="008B6DF1" w:rsidRDefault="008B6DF1" w:rsidP="00E54C0A"/>
                          <w:p w14:paraId="0F0DCDEB" w14:textId="77777777" w:rsidR="008B6DF1" w:rsidRDefault="008B6DF1" w:rsidP="00E54C0A"/>
                          <w:p w14:paraId="1FA16918" w14:textId="77777777" w:rsidR="008B6DF1" w:rsidRDefault="008B6DF1" w:rsidP="00E54C0A"/>
                          <w:p w14:paraId="0E498474" w14:textId="77777777" w:rsidR="008B6DF1" w:rsidRDefault="008B6DF1" w:rsidP="00E54C0A"/>
                          <w:p w14:paraId="356B1B9A" w14:textId="77777777" w:rsidR="008B6DF1" w:rsidRDefault="008B6DF1" w:rsidP="00E54C0A"/>
                          <w:p w14:paraId="690EA508" w14:textId="77777777" w:rsidR="008B6DF1" w:rsidRDefault="008B6DF1" w:rsidP="00E54C0A"/>
                          <w:p w14:paraId="71DE05AF" w14:textId="77777777" w:rsidR="008B6DF1" w:rsidRDefault="008B6DF1" w:rsidP="00E54C0A"/>
                          <w:p w14:paraId="6D8D0C59" w14:textId="77777777" w:rsidR="008B6DF1" w:rsidRDefault="008B6DF1" w:rsidP="00E54C0A"/>
                          <w:p w14:paraId="571FA33F" w14:textId="77777777" w:rsidR="008B6DF1" w:rsidRDefault="008B6DF1" w:rsidP="00E54C0A"/>
                          <w:p w14:paraId="73C69DE5" w14:textId="77777777" w:rsidR="008B6DF1" w:rsidRDefault="008B6DF1" w:rsidP="00E54C0A"/>
                          <w:p w14:paraId="25A45D9E" w14:textId="77777777" w:rsidR="008B6DF1" w:rsidRDefault="008B6DF1" w:rsidP="00E54C0A"/>
                          <w:p w14:paraId="2DA840F4" w14:textId="77777777" w:rsidR="008B6DF1" w:rsidRDefault="008B6DF1" w:rsidP="00E54C0A"/>
                          <w:p w14:paraId="2AD0A037" w14:textId="77777777" w:rsidR="008B6DF1" w:rsidRDefault="008B6DF1" w:rsidP="00E54C0A"/>
                          <w:p w14:paraId="209F3413" w14:textId="77777777" w:rsidR="008B6DF1" w:rsidRDefault="008B6DF1" w:rsidP="00E54C0A"/>
                          <w:p w14:paraId="169D8B6E" w14:textId="77777777" w:rsidR="008B6DF1" w:rsidRDefault="008B6DF1" w:rsidP="00E54C0A"/>
                          <w:p w14:paraId="34FABC39" w14:textId="77777777" w:rsidR="008B6DF1" w:rsidRDefault="008B6DF1" w:rsidP="00E54C0A"/>
                          <w:p w14:paraId="1213B891" w14:textId="77777777" w:rsidR="008B6DF1" w:rsidRDefault="008B6DF1" w:rsidP="00E54C0A"/>
                          <w:p w14:paraId="199C4EB2" w14:textId="77777777" w:rsidR="008B6DF1" w:rsidRDefault="008B6DF1" w:rsidP="00E54C0A"/>
                          <w:p w14:paraId="1C83C919" w14:textId="77777777" w:rsidR="008B6DF1" w:rsidRDefault="008B6DF1" w:rsidP="00E54C0A"/>
                          <w:p w14:paraId="06C69409" w14:textId="77777777" w:rsidR="008B6DF1" w:rsidRDefault="008B6DF1" w:rsidP="00E54C0A"/>
                          <w:p w14:paraId="0B29C97B" w14:textId="77777777" w:rsidR="008B6DF1" w:rsidRDefault="008B6DF1" w:rsidP="00E54C0A"/>
                          <w:p w14:paraId="5D232D9A" w14:textId="77777777" w:rsidR="008B6DF1" w:rsidRDefault="008B6DF1" w:rsidP="00E54C0A"/>
                          <w:p w14:paraId="29995672" w14:textId="77777777" w:rsidR="008B6DF1" w:rsidRDefault="008B6DF1" w:rsidP="00E54C0A"/>
                          <w:p w14:paraId="7A9623A9" w14:textId="77777777" w:rsidR="008B6DF1" w:rsidRDefault="008B6DF1" w:rsidP="00E54C0A"/>
                          <w:p w14:paraId="6CE2F8D6" w14:textId="77777777" w:rsidR="008B6DF1" w:rsidRDefault="008B6DF1" w:rsidP="00E54C0A"/>
                          <w:p w14:paraId="5A71200D" w14:textId="77777777" w:rsidR="008B6DF1" w:rsidRDefault="008B6DF1" w:rsidP="00E54C0A"/>
                          <w:p w14:paraId="40E78BBB" w14:textId="77777777" w:rsidR="008B6DF1" w:rsidRDefault="008B6DF1" w:rsidP="00E54C0A"/>
                          <w:p w14:paraId="0DE86C30" w14:textId="77777777" w:rsidR="008B6DF1" w:rsidRDefault="008B6DF1" w:rsidP="00E54C0A"/>
                          <w:p w14:paraId="288B2C74" w14:textId="77777777" w:rsidR="008B6DF1" w:rsidRDefault="008B6DF1" w:rsidP="00E54C0A"/>
                          <w:p w14:paraId="7E352EC3" w14:textId="77777777" w:rsidR="008B6DF1" w:rsidRDefault="008B6DF1" w:rsidP="00E54C0A"/>
                          <w:p w14:paraId="594FD9C3" w14:textId="77777777" w:rsidR="008B6DF1" w:rsidRDefault="008B6DF1" w:rsidP="00E54C0A"/>
                          <w:p w14:paraId="6761EF78" w14:textId="77777777" w:rsidR="008B6DF1" w:rsidRDefault="008B6DF1" w:rsidP="00E54C0A"/>
                          <w:p w14:paraId="332CC26F" w14:textId="77777777" w:rsidR="008B6DF1" w:rsidRDefault="008B6DF1" w:rsidP="00E54C0A"/>
                          <w:p w14:paraId="572BEF1E" w14:textId="77777777" w:rsidR="008B6DF1" w:rsidRDefault="008B6DF1" w:rsidP="00E54C0A"/>
                          <w:p w14:paraId="4B814716" w14:textId="77777777" w:rsidR="008B6DF1" w:rsidRDefault="008B6DF1" w:rsidP="00E54C0A"/>
                          <w:p w14:paraId="3990F421" w14:textId="77777777" w:rsidR="008B6DF1" w:rsidRDefault="008B6DF1" w:rsidP="00E54C0A"/>
                          <w:p w14:paraId="08F2675D" w14:textId="77777777" w:rsidR="008B6DF1" w:rsidRDefault="008B6DF1" w:rsidP="00E54C0A"/>
                          <w:p w14:paraId="5674184D" w14:textId="77777777" w:rsidR="008B6DF1" w:rsidRDefault="008B6DF1" w:rsidP="00E54C0A"/>
                          <w:p w14:paraId="3ED520AF" w14:textId="77777777" w:rsidR="008B6DF1" w:rsidRDefault="008B6DF1" w:rsidP="00E54C0A"/>
                          <w:p w14:paraId="1153A3D5" w14:textId="77777777" w:rsidR="008B6DF1" w:rsidRDefault="008B6DF1" w:rsidP="00E54C0A"/>
                          <w:p w14:paraId="50C0D614" w14:textId="77777777" w:rsidR="008B6DF1" w:rsidRDefault="008B6DF1" w:rsidP="00E54C0A"/>
                          <w:p w14:paraId="10E1A3D8" w14:textId="77777777" w:rsidR="008B6DF1" w:rsidRDefault="008B6DF1" w:rsidP="00E54C0A"/>
                          <w:p w14:paraId="3B57627F" w14:textId="77777777" w:rsidR="008B6DF1" w:rsidRDefault="008B6DF1" w:rsidP="00E54C0A"/>
                          <w:p w14:paraId="226A717D" w14:textId="77777777" w:rsidR="008B6DF1" w:rsidRDefault="008B6DF1" w:rsidP="00E54C0A"/>
                          <w:p w14:paraId="68908998" w14:textId="77777777" w:rsidR="008B6DF1" w:rsidRDefault="008B6DF1" w:rsidP="00E54C0A"/>
                          <w:p w14:paraId="0BFB8D79" w14:textId="77777777" w:rsidR="008B6DF1" w:rsidRDefault="008B6DF1" w:rsidP="00E54C0A"/>
                          <w:p w14:paraId="4C6F1B18" w14:textId="77777777" w:rsidR="008B6DF1" w:rsidRDefault="008B6DF1" w:rsidP="00E54C0A"/>
                          <w:p w14:paraId="5D6F5423" w14:textId="77777777" w:rsidR="008B6DF1" w:rsidRDefault="008B6DF1" w:rsidP="00E54C0A"/>
                          <w:p w14:paraId="12FBBC8D" w14:textId="77777777" w:rsidR="008B6DF1" w:rsidRDefault="008B6DF1" w:rsidP="00E54C0A"/>
                          <w:p w14:paraId="5E7D2E09" w14:textId="77777777" w:rsidR="008B6DF1" w:rsidRDefault="008B6DF1" w:rsidP="00E54C0A"/>
                          <w:p w14:paraId="035BEDAF" w14:textId="77777777" w:rsidR="008B6DF1" w:rsidRDefault="008B6DF1" w:rsidP="00E54C0A"/>
                          <w:p w14:paraId="78BA00F4" w14:textId="77777777" w:rsidR="008B6DF1" w:rsidRDefault="008B6DF1" w:rsidP="00E54C0A"/>
                          <w:p w14:paraId="12C37B31" w14:textId="77777777" w:rsidR="008B6DF1" w:rsidRDefault="008B6DF1" w:rsidP="00E54C0A"/>
                          <w:p w14:paraId="7059C5AA" w14:textId="77777777" w:rsidR="008B6DF1" w:rsidRDefault="008B6DF1" w:rsidP="00E54C0A"/>
                          <w:p w14:paraId="3F00F3CF" w14:textId="77777777" w:rsidR="008B6DF1" w:rsidRDefault="008B6DF1" w:rsidP="00E54C0A"/>
                          <w:p w14:paraId="22961927" w14:textId="77777777" w:rsidR="008B6DF1" w:rsidRDefault="008B6DF1" w:rsidP="00E54C0A"/>
                          <w:p w14:paraId="734FB58C" w14:textId="77777777" w:rsidR="008B6DF1" w:rsidRDefault="008B6DF1" w:rsidP="00E54C0A"/>
                          <w:p w14:paraId="53F4A788" w14:textId="77777777" w:rsidR="008B6DF1" w:rsidRDefault="008B6DF1" w:rsidP="00E54C0A"/>
                          <w:p w14:paraId="6BCBE6FE" w14:textId="77777777" w:rsidR="008B6DF1" w:rsidRDefault="008B6DF1" w:rsidP="00E54C0A"/>
                          <w:p w14:paraId="08698F45" w14:textId="77777777" w:rsidR="008B6DF1" w:rsidRDefault="008B6DF1" w:rsidP="00E54C0A"/>
                          <w:p w14:paraId="54A9FA3F" w14:textId="77777777" w:rsidR="008B6DF1" w:rsidRDefault="008B6DF1" w:rsidP="00E54C0A"/>
                          <w:p w14:paraId="17F214DC" w14:textId="77777777" w:rsidR="008B6DF1" w:rsidRDefault="008B6DF1" w:rsidP="00E54C0A"/>
                          <w:p w14:paraId="3D170AD2" w14:textId="77777777" w:rsidR="008B6DF1" w:rsidRDefault="008B6DF1" w:rsidP="00E54C0A"/>
                          <w:p w14:paraId="3806FE65" w14:textId="77777777" w:rsidR="008B6DF1" w:rsidRDefault="008B6DF1" w:rsidP="00E54C0A"/>
                          <w:p w14:paraId="7F5A35F0" w14:textId="77777777" w:rsidR="008B6DF1" w:rsidRDefault="008B6DF1" w:rsidP="00E54C0A"/>
                          <w:p w14:paraId="42D442CE" w14:textId="77777777" w:rsidR="008B6DF1" w:rsidRDefault="008B6DF1" w:rsidP="00E54C0A"/>
                          <w:p w14:paraId="6413B42C" w14:textId="77777777" w:rsidR="008B6DF1" w:rsidRDefault="008B6DF1" w:rsidP="00E54C0A"/>
                          <w:p w14:paraId="62F3E5EE" w14:textId="77777777" w:rsidR="008B6DF1" w:rsidRDefault="008B6DF1" w:rsidP="00E54C0A"/>
                          <w:p w14:paraId="41C8D585" w14:textId="77777777" w:rsidR="008B6DF1" w:rsidRDefault="008B6DF1" w:rsidP="00E54C0A"/>
                          <w:p w14:paraId="50B42509" w14:textId="77777777" w:rsidR="008B6DF1" w:rsidRDefault="008B6DF1" w:rsidP="00E54C0A"/>
                          <w:p w14:paraId="29FD9C51" w14:textId="77777777" w:rsidR="008B6DF1" w:rsidRDefault="008B6DF1" w:rsidP="00E54C0A"/>
                          <w:p w14:paraId="0162A54C" w14:textId="77777777" w:rsidR="008B6DF1" w:rsidRDefault="008B6DF1" w:rsidP="00E54C0A"/>
                          <w:p w14:paraId="406C0E3B" w14:textId="77777777" w:rsidR="008B6DF1" w:rsidRDefault="008B6DF1" w:rsidP="00E54C0A"/>
                          <w:p w14:paraId="0C6ABB10" w14:textId="77777777" w:rsidR="008B6DF1" w:rsidRDefault="008B6DF1" w:rsidP="00E54C0A"/>
                          <w:p w14:paraId="75971AA5" w14:textId="77777777" w:rsidR="008B6DF1" w:rsidRDefault="008B6DF1" w:rsidP="00E54C0A"/>
                          <w:p w14:paraId="40E610DF" w14:textId="77777777" w:rsidR="008B6DF1" w:rsidRDefault="008B6DF1" w:rsidP="00E54C0A"/>
                          <w:p w14:paraId="55220843" w14:textId="77777777" w:rsidR="008B6DF1" w:rsidRDefault="008B6DF1" w:rsidP="00E54C0A"/>
                          <w:p w14:paraId="15A3D699" w14:textId="77777777" w:rsidR="008B6DF1" w:rsidRDefault="008B6DF1" w:rsidP="00E54C0A"/>
                          <w:p w14:paraId="496C6068" w14:textId="77777777" w:rsidR="008B6DF1" w:rsidRDefault="008B6DF1" w:rsidP="00E54C0A"/>
                          <w:p w14:paraId="5DBB51CB" w14:textId="77777777" w:rsidR="008B6DF1" w:rsidRDefault="008B6DF1" w:rsidP="00E54C0A"/>
                          <w:p w14:paraId="763DB4AE" w14:textId="77777777" w:rsidR="008B6DF1" w:rsidRDefault="008B6DF1" w:rsidP="00E54C0A"/>
                          <w:p w14:paraId="3849728B" w14:textId="77777777" w:rsidR="008B6DF1" w:rsidRDefault="008B6DF1" w:rsidP="00E54C0A"/>
                          <w:p w14:paraId="74BC17BC" w14:textId="77777777" w:rsidR="008B6DF1" w:rsidRDefault="008B6DF1" w:rsidP="00E54C0A"/>
                          <w:p w14:paraId="6EE76DF2" w14:textId="77777777" w:rsidR="008B6DF1" w:rsidRDefault="008B6DF1" w:rsidP="00E54C0A"/>
                          <w:p w14:paraId="3F71D76C" w14:textId="77777777" w:rsidR="008B6DF1" w:rsidRDefault="008B6DF1" w:rsidP="00E54C0A"/>
                          <w:p w14:paraId="0D62237A" w14:textId="77777777" w:rsidR="008B6DF1" w:rsidRDefault="008B6DF1" w:rsidP="00E54C0A"/>
                          <w:p w14:paraId="08F7BF9D" w14:textId="77777777" w:rsidR="008B6DF1" w:rsidRDefault="008B6DF1" w:rsidP="00E54C0A"/>
                          <w:p w14:paraId="237E97AB" w14:textId="77777777" w:rsidR="008B6DF1" w:rsidRDefault="008B6DF1" w:rsidP="00E54C0A"/>
                          <w:p w14:paraId="4A8D4659" w14:textId="77777777" w:rsidR="008B6DF1" w:rsidRDefault="008B6DF1" w:rsidP="00E54C0A"/>
                          <w:p w14:paraId="28D0AC42" w14:textId="77777777" w:rsidR="008B6DF1" w:rsidRDefault="008B6DF1" w:rsidP="00E54C0A"/>
                          <w:p w14:paraId="686D3757" w14:textId="77777777" w:rsidR="008B6DF1" w:rsidRDefault="008B6DF1" w:rsidP="00E54C0A"/>
                          <w:p w14:paraId="40F0FCDE" w14:textId="77777777" w:rsidR="008B6DF1" w:rsidRDefault="008B6DF1" w:rsidP="00E54C0A"/>
                          <w:p w14:paraId="78219894" w14:textId="77777777" w:rsidR="008B6DF1" w:rsidRDefault="008B6DF1" w:rsidP="00E54C0A"/>
                          <w:p w14:paraId="3BE74DFE" w14:textId="77777777" w:rsidR="008B6DF1" w:rsidRDefault="008B6DF1" w:rsidP="00E54C0A"/>
                          <w:p w14:paraId="33A7D63A" w14:textId="77777777" w:rsidR="008B6DF1" w:rsidRDefault="008B6DF1" w:rsidP="00E54C0A"/>
                          <w:p w14:paraId="48D23773" w14:textId="77777777" w:rsidR="008B6DF1" w:rsidRDefault="008B6DF1" w:rsidP="00E54C0A"/>
                          <w:p w14:paraId="43A62273" w14:textId="77777777" w:rsidR="008B6DF1" w:rsidRDefault="008B6DF1" w:rsidP="00E54C0A"/>
                          <w:p w14:paraId="5784704A" w14:textId="77777777" w:rsidR="008B6DF1" w:rsidRDefault="008B6DF1" w:rsidP="00E54C0A"/>
                          <w:p w14:paraId="0ED4B0E9" w14:textId="77777777" w:rsidR="008B6DF1" w:rsidRDefault="008B6DF1" w:rsidP="00E54C0A"/>
                          <w:p w14:paraId="10938EF3" w14:textId="77777777" w:rsidR="008B6DF1" w:rsidRDefault="008B6DF1" w:rsidP="00E54C0A"/>
                          <w:p w14:paraId="07DFAB84" w14:textId="77777777" w:rsidR="008B6DF1" w:rsidRDefault="008B6DF1" w:rsidP="00E54C0A"/>
                          <w:p w14:paraId="2AC39303" w14:textId="77777777" w:rsidR="008B6DF1" w:rsidRDefault="008B6DF1" w:rsidP="00E54C0A"/>
                          <w:p w14:paraId="2BEBAC70" w14:textId="77777777" w:rsidR="008B6DF1" w:rsidRDefault="008B6DF1" w:rsidP="00E54C0A"/>
                          <w:p w14:paraId="0B431012" w14:textId="77777777" w:rsidR="008B6DF1" w:rsidRDefault="008B6DF1" w:rsidP="00E54C0A"/>
                          <w:p w14:paraId="26CC2BAD" w14:textId="77777777" w:rsidR="008B6DF1" w:rsidRDefault="008B6DF1" w:rsidP="00E54C0A"/>
                          <w:p w14:paraId="01B45AFA" w14:textId="77777777" w:rsidR="008B6DF1" w:rsidRDefault="008B6DF1" w:rsidP="00E54C0A"/>
                          <w:p w14:paraId="7F12D519" w14:textId="77777777" w:rsidR="008B6DF1" w:rsidRDefault="008B6DF1" w:rsidP="00E54C0A"/>
                          <w:p w14:paraId="10862DB4" w14:textId="77777777" w:rsidR="008B6DF1" w:rsidRDefault="008B6DF1" w:rsidP="00E54C0A"/>
                          <w:p w14:paraId="06940220" w14:textId="77777777" w:rsidR="008B6DF1" w:rsidRDefault="008B6DF1" w:rsidP="00E54C0A"/>
                          <w:p w14:paraId="77222DC9" w14:textId="77777777" w:rsidR="008B6DF1" w:rsidRDefault="008B6DF1" w:rsidP="00E54C0A"/>
                          <w:p w14:paraId="75435FA4" w14:textId="77777777" w:rsidR="008B6DF1" w:rsidRDefault="008B6DF1" w:rsidP="00E54C0A"/>
                          <w:p w14:paraId="34B91EE0" w14:textId="77777777" w:rsidR="008B6DF1" w:rsidRDefault="008B6DF1" w:rsidP="00E54C0A"/>
                          <w:p w14:paraId="3CE23A70" w14:textId="77777777" w:rsidR="008B6DF1" w:rsidRDefault="008B6DF1" w:rsidP="00E54C0A"/>
                          <w:p w14:paraId="4DE8A3F8" w14:textId="77777777" w:rsidR="008B6DF1" w:rsidRDefault="008B6DF1" w:rsidP="00E54C0A"/>
                          <w:p w14:paraId="70E72D4B" w14:textId="77777777" w:rsidR="008B6DF1" w:rsidRDefault="008B6DF1" w:rsidP="00E54C0A"/>
                          <w:p w14:paraId="6FC18C08" w14:textId="77777777" w:rsidR="008B6DF1" w:rsidRDefault="008B6DF1" w:rsidP="00E54C0A"/>
                          <w:p w14:paraId="6F25FD6C" w14:textId="77777777" w:rsidR="008B6DF1" w:rsidRDefault="008B6DF1" w:rsidP="00E54C0A"/>
                          <w:p w14:paraId="1F781571" w14:textId="77777777" w:rsidR="008B6DF1" w:rsidRDefault="008B6DF1" w:rsidP="00E54C0A"/>
                          <w:p w14:paraId="5CDB579B" w14:textId="77777777" w:rsidR="008B6DF1" w:rsidRDefault="008B6DF1" w:rsidP="00E54C0A"/>
                          <w:p w14:paraId="65BCC10E" w14:textId="77777777" w:rsidR="008B6DF1" w:rsidRDefault="008B6DF1" w:rsidP="00E54C0A"/>
                          <w:p w14:paraId="15471792" w14:textId="77777777" w:rsidR="008B6DF1" w:rsidRDefault="008B6DF1" w:rsidP="00E54C0A"/>
                          <w:p w14:paraId="635FFB94" w14:textId="77777777" w:rsidR="008B6DF1" w:rsidRDefault="008B6DF1" w:rsidP="00E54C0A"/>
                          <w:p w14:paraId="744337CD" w14:textId="77777777" w:rsidR="008B6DF1" w:rsidRDefault="008B6DF1" w:rsidP="00E54C0A"/>
                          <w:p w14:paraId="51C0A7E9" w14:textId="77777777" w:rsidR="008B6DF1" w:rsidRDefault="008B6DF1" w:rsidP="00E54C0A"/>
                          <w:p w14:paraId="66F679F9" w14:textId="77777777" w:rsidR="008B6DF1" w:rsidRDefault="008B6DF1" w:rsidP="00E54C0A"/>
                          <w:p w14:paraId="18B2279E" w14:textId="77777777" w:rsidR="008B6DF1" w:rsidRDefault="008B6DF1" w:rsidP="00E54C0A"/>
                          <w:p w14:paraId="05A689EE" w14:textId="77777777" w:rsidR="008B6DF1" w:rsidRDefault="008B6DF1" w:rsidP="00E54C0A"/>
                          <w:p w14:paraId="61062568" w14:textId="77777777" w:rsidR="008B6DF1" w:rsidRDefault="008B6DF1" w:rsidP="00E54C0A"/>
                          <w:p w14:paraId="43D5FE97" w14:textId="77777777" w:rsidR="008B6DF1" w:rsidRDefault="008B6DF1" w:rsidP="00E54C0A"/>
                          <w:p w14:paraId="0394D1B5" w14:textId="77777777" w:rsidR="008B6DF1" w:rsidRDefault="008B6DF1" w:rsidP="00E54C0A"/>
                          <w:p w14:paraId="7F3DC0FA" w14:textId="77777777" w:rsidR="008B6DF1" w:rsidRDefault="008B6DF1" w:rsidP="00E54C0A"/>
                          <w:p w14:paraId="7F2127CF" w14:textId="77777777" w:rsidR="008B6DF1" w:rsidRDefault="008B6DF1" w:rsidP="00E54C0A"/>
                          <w:p w14:paraId="36012D1B" w14:textId="77777777" w:rsidR="008B6DF1" w:rsidRDefault="008B6DF1" w:rsidP="00E54C0A"/>
                          <w:p w14:paraId="662C36DA" w14:textId="77777777" w:rsidR="008B6DF1" w:rsidRDefault="008B6DF1" w:rsidP="00E54C0A"/>
                          <w:p w14:paraId="4941456D" w14:textId="77777777" w:rsidR="008B6DF1" w:rsidRDefault="008B6DF1" w:rsidP="00E54C0A"/>
                          <w:p w14:paraId="68114694" w14:textId="77777777" w:rsidR="008B6DF1" w:rsidRDefault="008B6DF1" w:rsidP="00E54C0A"/>
                          <w:p w14:paraId="79CD8FC0" w14:textId="77777777" w:rsidR="008B6DF1" w:rsidRDefault="008B6DF1" w:rsidP="00E54C0A"/>
                          <w:p w14:paraId="5E10BFD8" w14:textId="77777777" w:rsidR="008B6DF1" w:rsidRDefault="008B6DF1" w:rsidP="00E54C0A"/>
                          <w:p w14:paraId="439CAE7D" w14:textId="77777777" w:rsidR="008B6DF1" w:rsidRDefault="008B6DF1" w:rsidP="00E54C0A"/>
                          <w:p w14:paraId="6CDED643" w14:textId="77777777" w:rsidR="008B6DF1" w:rsidRDefault="008B6DF1" w:rsidP="00E54C0A"/>
                          <w:p w14:paraId="3BCEB4E9" w14:textId="77777777" w:rsidR="008B6DF1" w:rsidRDefault="008B6DF1" w:rsidP="00E54C0A"/>
                          <w:p w14:paraId="03FF3021" w14:textId="77777777" w:rsidR="008B6DF1" w:rsidRDefault="008B6DF1" w:rsidP="00E54C0A"/>
                          <w:p w14:paraId="6FE62186" w14:textId="77777777" w:rsidR="008B6DF1" w:rsidRDefault="008B6DF1" w:rsidP="00E54C0A"/>
                          <w:p w14:paraId="6AA11314" w14:textId="77777777" w:rsidR="008B6DF1" w:rsidRDefault="008B6DF1" w:rsidP="00E54C0A"/>
                          <w:p w14:paraId="4065DAC8" w14:textId="77777777" w:rsidR="008B6DF1" w:rsidRDefault="008B6DF1" w:rsidP="00E54C0A"/>
                          <w:p w14:paraId="1E86EF71" w14:textId="77777777" w:rsidR="008B6DF1" w:rsidRDefault="008B6DF1" w:rsidP="00E54C0A"/>
                          <w:p w14:paraId="399C9226" w14:textId="77777777" w:rsidR="008B6DF1" w:rsidRDefault="008B6DF1" w:rsidP="00E54C0A"/>
                          <w:p w14:paraId="469F9C50" w14:textId="77777777" w:rsidR="008B6DF1" w:rsidRDefault="008B6DF1" w:rsidP="00E54C0A"/>
                          <w:p w14:paraId="743C811A" w14:textId="77777777" w:rsidR="008B6DF1" w:rsidRDefault="008B6DF1" w:rsidP="00E54C0A"/>
                          <w:p w14:paraId="5031ACB1" w14:textId="77777777" w:rsidR="008B6DF1" w:rsidRDefault="008B6DF1" w:rsidP="00E54C0A"/>
                          <w:p w14:paraId="1CBAF205" w14:textId="77777777" w:rsidR="008B6DF1" w:rsidRDefault="008B6DF1" w:rsidP="00E54C0A"/>
                          <w:p w14:paraId="4AE37CFD" w14:textId="77777777" w:rsidR="008B6DF1" w:rsidRDefault="008B6DF1" w:rsidP="00E54C0A"/>
                          <w:p w14:paraId="143EC137" w14:textId="77777777" w:rsidR="008B6DF1" w:rsidRDefault="008B6DF1" w:rsidP="00E54C0A"/>
                          <w:p w14:paraId="46872383" w14:textId="77777777" w:rsidR="008B6DF1" w:rsidRDefault="008B6DF1" w:rsidP="00E54C0A"/>
                          <w:p w14:paraId="496A2BD6" w14:textId="77777777" w:rsidR="008B6DF1" w:rsidRDefault="008B6DF1" w:rsidP="00E54C0A"/>
                          <w:p w14:paraId="09208304" w14:textId="77777777" w:rsidR="008B6DF1" w:rsidRDefault="008B6DF1" w:rsidP="00E54C0A"/>
                          <w:p w14:paraId="3F4EF4DD" w14:textId="77777777" w:rsidR="008B6DF1" w:rsidRDefault="008B6DF1" w:rsidP="00E54C0A"/>
                          <w:p w14:paraId="531495E7" w14:textId="77777777" w:rsidR="008B6DF1" w:rsidRDefault="008B6DF1" w:rsidP="00E54C0A"/>
                          <w:p w14:paraId="57C7B408" w14:textId="77777777" w:rsidR="008B6DF1" w:rsidRDefault="008B6DF1" w:rsidP="00E54C0A"/>
                          <w:p w14:paraId="23526D13" w14:textId="77777777" w:rsidR="008B6DF1" w:rsidRDefault="008B6DF1" w:rsidP="00E54C0A"/>
                          <w:p w14:paraId="2C2F4766" w14:textId="77777777" w:rsidR="008B6DF1" w:rsidRDefault="008B6DF1" w:rsidP="00E54C0A"/>
                          <w:p w14:paraId="2CD2D133" w14:textId="77777777" w:rsidR="008B6DF1" w:rsidRDefault="008B6DF1" w:rsidP="00E54C0A"/>
                          <w:p w14:paraId="2EB04D65" w14:textId="77777777" w:rsidR="008B6DF1" w:rsidRDefault="008B6DF1" w:rsidP="00E54C0A"/>
                          <w:p w14:paraId="3C95FA8D" w14:textId="77777777" w:rsidR="008B6DF1" w:rsidRDefault="008B6DF1" w:rsidP="00E54C0A"/>
                          <w:p w14:paraId="60B9CB69" w14:textId="77777777" w:rsidR="008B6DF1" w:rsidRDefault="008B6DF1" w:rsidP="00E54C0A"/>
                          <w:p w14:paraId="52BD7354" w14:textId="77777777" w:rsidR="008B6DF1" w:rsidRDefault="008B6DF1" w:rsidP="00E54C0A"/>
                          <w:p w14:paraId="48FE44D7" w14:textId="77777777" w:rsidR="008B6DF1" w:rsidRDefault="008B6DF1" w:rsidP="00E54C0A"/>
                          <w:p w14:paraId="5DA3D873" w14:textId="77777777" w:rsidR="008B6DF1" w:rsidRDefault="008B6DF1" w:rsidP="00E54C0A"/>
                          <w:p w14:paraId="71B3A6A4" w14:textId="77777777" w:rsidR="008B6DF1" w:rsidRDefault="008B6DF1" w:rsidP="00E54C0A"/>
                          <w:p w14:paraId="140CCCE1" w14:textId="77777777" w:rsidR="008B6DF1" w:rsidRDefault="008B6DF1" w:rsidP="00E54C0A"/>
                          <w:p w14:paraId="4A1C8B69" w14:textId="77777777" w:rsidR="008B6DF1" w:rsidRDefault="008B6DF1" w:rsidP="00E54C0A"/>
                          <w:p w14:paraId="441D1369" w14:textId="77777777" w:rsidR="008B6DF1" w:rsidRDefault="008B6DF1" w:rsidP="00E54C0A"/>
                          <w:p w14:paraId="2A7E7BF0" w14:textId="77777777" w:rsidR="008B6DF1" w:rsidRDefault="008B6DF1" w:rsidP="00E54C0A"/>
                          <w:p w14:paraId="51656307" w14:textId="77777777" w:rsidR="008B6DF1" w:rsidRDefault="008B6DF1" w:rsidP="00E54C0A"/>
                          <w:p w14:paraId="3994F044" w14:textId="77777777" w:rsidR="008B6DF1" w:rsidRDefault="008B6DF1" w:rsidP="00E54C0A"/>
                          <w:p w14:paraId="21D229AF" w14:textId="77777777" w:rsidR="008B6DF1" w:rsidRDefault="008B6DF1" w:rsidP="00E54C0A"/>
                          <w:p w14:paraId="1695F545" w14:textId="77777777" w:rsidR="008B6DF1" w:rsidRDefault="008B6DF1" w:rsidP="00E54C0A"/>
                          <w:p w14:paraId="11EF119D" w14:textId="77777777" w:rsidR="008B6DF1" w:rsidRDefault="008B6DF1" w:rsidP="00E54C0A"/>
                          <w:p w14:paraId="1B837AB2" w14:textId="77777777" w:rsidR="008B6DF1" w:rsidRDefault="008B6DF1" w:rsidP="00E54C0A"/>
                          <w:p w14:paraId="1E06BD28" w14:textId="77777777" w:rsidR="008B6DF1" w:rsidRDefault="008B6DF1" w:rsidP="00E54C0A"/>
                          <w:p w14:paraId="03936DBE" w14:textId="77777777" w:rsidR="008B6DF1" w:rsidRDefault="008B6DF1" w:rsidP="00E54C0A"/>
                          <w:p w14:paraId="49E5CD11" w14:textId="77777777" w:rsidR="008B6DF1" w:rsidRDefault="008B6DF1" w:rsidP="00E54C0A"/>
                          <w:p w14:paraId="0FF8E41D" w14:textId="77777777" w:rsidR="008B6DF1" w:rsidRDefault="008B6DF1" w:rsidP="00E54C0A"/>
                          <w:p w14:paraId="5A53E554" w14:textId="77777777" w:rsidR="008B6DF1" w:rsidRDefault="008B6DF1" w:rsidP="00E54C0A"/>
                          <w:p w14:paraId="5F91BB94" w14:textId="77777777" w:rsidR="008B6DF1" w:rsidRDefault="008B6DF1" w:rsidP="00E54C0A"/>
                          <w:p w14:paraId="74D60477" w14:textId="77777777" w:rsidR="008B6DF1" w:rsidRDefault="008B6DF1" w:rsidP="00E54C0A"/>
                          <w:p w14:paraId="5176320E" w14:textId="77777777" w:rsidR="008B6DF1" w:rsidRDefault="008B6DF1" w:rsidP="00E54C0A"/>
                          <w:p w14:paraId="3E6B216C" w14:textId="77777777" w:rsidR="008B6DF1" w:rsidRDefault="008B6DF1" w:rsidP="00E54C0A"/>
                          <w:p w14:paraId="2EEDFA03" w14:textId="77777777" w:rsidR="008B6DF1" w:rsidRDefault="008B6DF1" w:rsidP="00E54C0A"/>
                          <w:p w14:paraId="7A9D0D64" w14:textId="77777777" w:rsidR="008B6DF1" w:rsidRDefault="008B6DF1" w:rsidP="00E54C0A"/>
                          <w:p w14:paraId="7617C064" w14:textId="77777777" w:rsidR="008B6DF1" w:rsidRDefault="008B6DF1" w:rsidP="00E54C0A"/>
                          <w:p w14:paraId="083CC154" w14:textId="77777777" w:rsidR="008B6DF1" w:rsidRDefault="008B6DF1" w:rsidP="00E54C0A"/>
                          <w:p w14:paraId="1DD176E1" w14:textId="77777777" w:rsidR="008B6DF1" w:rsidRDefault="008B6DF1" w:rsidP="00E54C0A"/>
                          <w:p w14:paraId="07CA5488" w14:textId="77777777" w:rsidR="008B6DF1" w:rsidRDefault="008B6DF1" w:rsidP="00E54C0A"/>
                          <w:p w14:paraId="7819A11F" w14:textId="77777777" w:rsidR="008B6DF1" w:rsidRDefault="008B6DF1" w:rsidP="00E54C0A"/>
                          <w:p w14:paraId="0A47198D" w14:textId="77777777" w:rsidR="008B6DF1" w:rsidRDefault="008B6DF1" w:rsidP="00E54C0A"/>
                          <w:p w14:paraId="64ABF04A" w14:textId="77777777" w:rsidR="008B6DF1" w:rsidRDefault="008B6DF1" w:rsidP="00E54C0A"/>
                          <w:p w14:paraId="332E3E52" w14:textId="77777777" w:rsidR="008B6DF1" w:rsidRDefault="008B6DF1" w:rsidP="00E54C0A"/>
                          <w:p w14:paraId="101997CC" w14:textId="77777777" w:rsidR="008B6DF1" w:rsidRDefault="008B6DF1" w:rsidP="00E54C0A"/>
                          <w:p w14:paraId="40E135F1" w14:textId="77777777" w:rsidR="008B6DF1" w:rsidRDefault="008B6DF1" w:rsidP="00E54C0A"/>
                          <w:p w14:paraId="1ADF274F" w14:textId="77777777" w:rsidR="008B6DF1" w:rsidRDefault="008B6DF1" w:rsidP="00E54C0A"/>
                          <w:p w14:paraId="7DF3C37C" w14:textId="77777777" w:rsidR="008B6DF1" w:rsidRDefault="008B6DF1" w:rsidP="00E54C0A"/>
                          <w:p w14:paraId="0B9F5852" w14:textId="77777777" w:rsidR="008B6DF1" w:rsidRDefault="008B6DF1" w:rsidP="00E54C0A"/>
                          <w:p w14:paraId="7B0C0765" w14:textId="77777777" w:rsidR="008B6DF1" w:rsidRDefault="008B6DF1" w:rsidP="00E54C0A"/>
                          <w:p w14:paraId="1784A415" w14:textId="77777777" w:rsidR="008B6DF1" w:rsidRDefault="008B6DF1" w:rsidP="00E54C0A"/>
                          <w:p w14:paraId="56976CCE" w14:textId="77777777" w:rsidR="008B6DF1" w:rsidRDefault="008B6DF1" w:rsidP="00E54C0A"/>
                          <w:p w14:paraId="0A35F700" w14:textId="77777777" w:rsidR="008B6DF1" w:rsidRDefault="008B6DF1" w:rsidP="00E54C0A"/>
                          <w:p w14:paraId="53517E82" w14:textId="77777777" w:rsidR="008B6DF1" w:rsidRDefault="008B6DF1" w:rsidP="00E54C0A"/>
                          <w:p w14:paraId="786F3450" w14:textId="77777777" w:rsidR="008B6DF1" w:rsidRDefault="008B6DF1" w:rsidP="00E54C0A"/>
                          <w:p w14:paraId="5D36E143" w14:textId="77777777" w:rsidR="008B6DF1" w:rsidRDefault="008B6DF1" w:rsidP="00E54C0A"/>
                          <w:p w14:paraId="1D6CBF74" w14:textId="77777777" w:rsidR="008B6DF1" w:rsidRDefault="008B6DF1" w:rsidP="00E54C0A"/>
                          <w:p w14:paraId="6FF97F22" w14:textId="77777777" w:rsidR="008B6DF1" w:rsidRDefault="008B6DF1" w:rsidP="00E54C0A"/>
                          <w:p w14:paraId="518F2BD1" w14:textId="77777777" w:rsidR="008B6DF1" w:rsidRDefault="008B6DF1" w:rsidP="00E54C0A"/>
                          <w:p w14:paraId="7C90E37D" w14:textId="77777777" w:rsidR="008B6DF1" w:rsidRDefault="008B6DF1" w:rsidP="00E54C0A"/>
                          <w:p w14:paraId="5D742832" w14:textId="77777777" w:rsidR="008B6DF1" w:rsidRDefault="008B6DF1" w:rsidP="00E54C0A"/>
                          <w:p w14:paraId="4C36F4AF" w14:textId="77777777" w:rsidR="008B6DF1" w:rsidRDefault="008B6DF1" w:rsidP="00E54C0A"/>
                          <w:p w14:paraId="7355B457" w14:textId="77777777" w:rsidR="008B6DF1" w:rsidRDefault="008B6DF1" w:rsidP="00E54C0A"/>
                          <w:p w14:paraId="39F4547C" w14:textId="77777777" w:rsidR="008B6DF1" w:rsidRDefault="008B6DF1" w:rsidP="00E54C0A"/>
                          <w:p w14:paraId="6D59DBA8" w14:textId="77777777" w:rsidR="008B6DF1" w:rsidRDefault="008B6DF1" w:rsidP="00E54C0A"/>
                          <w:p w14:paraId="2B4CA83B" w14:textId="77777777" w:rsidR="008B6DF1" w:rsidRDefault="008B6DF1" w:rsidP="00E54C0A"/>
                          <w:p w14:paraId="36DE9E00" w14:textId="77777777" w:rsidR="008B6DF1" w:rsidRDefault="008B6DF1" w:rsidP="00E54C0A"/>
                          <w:p w14:paraId="1560332E" w14:textId="77777777" w:rsidR="008B6DF1" w:rsidRDefault="008B6DF1" w:rsidP="00E54C0A"/>
                          <w:p w14:paraId="269822A3" w14:textId="77777777" w:rsidR="008B6DF1" w:rsidRDefault="008B6DF1" w:rsidP="00E54C0A"/>
                          <w:p w14:paraId="35758029" w14:textId="77777777" w:rsidR="008B6DF1" w:rsidRDefault="008B6DF1" w:rsidP="00E54C0A"/>
                          <w:p w14:paraId="77C28087" w14:textId="77777777" w:rsidR="008B6DF1" w:rsidRDefault="008B6DF1" w:rsidP="00E54C0A"/>
                          <w:p w14:paraId="7BC9C0DD" w14:textId="77777777" w:rsidR="008B6DF1" w:rsidRDefault="008B6DF1" w:rsidP="00E54C0A"/>
                          <w:p w14:paraId="05F8C803" w14:textId="77777777" w:rsidR="008B6DF1" w:rsidRDefault="008B6DF1" w:rsidP="00E54C0A"/>
                          <w:p w14:paraId="341DD9F5" w14:textId="77777777" w:rsidR="008B6DF1" w:rsidRDefault="008B6DF1" w:rsidP="00E54C0A"/>
                          <w:p w14:paraId="783F4EB0" w14:textId="77777777" w:rsidR="008B6DF1" w:rsidRDefault="008B6DF1" w:rsidP="00E54C0A"/>
                          <w:p w14:paraId="2FBAA91B" w14:textId="77777777" w:rsidR="008B6DF1" w:rsidRDefault="008B6DF1" w:rsidP="00E54C0A"/>
                          <w:p w14:paraId="26F62B54" w14:textId="77777777" w:rsidR="008B6DF1" w:rsidRDefault="008B6DF1" w:rsidP="00E54C0A"/>
                          <w:p w14:paraId="4CE90A09" w14:textId="77777777" w:rsidR="008B6DF1" w:rsidRDefault="008B6DF1" w:rsidP="00E54C0A"/>
                          <w:p w14:paraId="2332D0EA" w14:textId="77777777" w:rsidR="008B6DF1" w:rsidRDefault="008B6DF1" w:rsidP="00E54C0A"/>
                          <w:p w14:paraId="6F856C15" w14:textId="77777777" w:rsidR="008B6DF1" w:rsidRDefault="008B6DF1" w:rsidP="00E54C0A"/>
                          <w:p w14:paraId="6C9061FB" w14:textId="77777777" w:rsidR="008B6DF1" w:rsidRDefault="008B6DF1" w:rsidP="00E54C0A"/>
                          <w:p w14:paraId="7A0BB9DD" w14:textId="77777777" w:rsidR="008B6DF1" w:rsidRDefault="008B6DF1" w:rsidP="00E54C0A"/>
                          <w:p w14:paraId="2EE651D7" w14:textId="77777777" w:rsidR="008B6DF1" w:rsidRDefault="008B6DF1" w:rsidP="00E54C0A"/>
                          <w:p w14:paraId="54DE7700" w14:textId="77777777" w:rsidR="008B6DF1" w:rsidRDefault="008B6DF1" w:rsidP="00E54C0A"/>
                          <w:p w14:paraId="7588294B" w14:textId="77777777" w:rsidR="008B6DF1" w:rsidRDefault="008B6DF1" w:rsidP="00E54C0A"/>
                          <w:p w14:paraId="03A50A7A" w14:textId="77777777" w:rsidR="008B6DF1" w:rsidRDefault="008B6DF1" w:rsidP="00E54C0A"/>
                          <w:p w14:paraId="6D8F90E8" w14:textId="77777777" w:rsidR="008B6DF1" w:rsidRDefault="008B6DF1" w:rsidP="00E54C0A"/>
                          <w:p w14:paraId="37B70307" w14:textId="77777777" w:rsidR="008B6DF1" w:rsidRDefault="008B6DF1" w:rsidP="00E54C0A"/>
                          <w:p w14:paraId="02FBE901" w14:textId="77777777" w:rsidR="008B6DF1" w:rsidRDefault="008B6DF1" w:rsidP="00E54C0A"/>
                          <w:p w14:paraId="15268D74" w14:textId="77777777" w:rsidR="008B6DF1" w:rsidRDefault="008B6DF1" w:rsidP="00E54C0A"/>
                          <w:p w14:paraId="030D5691" w14:textId="77777777" w:rsidR="008B6DF1" w:rsidRDefault="008B6DF1" w:rsidP="00E54C0A"/>
                          <w:p w14:paraId="31BE9E5E" w14:textId="77777777" w:rsidR="008B6DF1" w:rsidRDefault="008B6DF1" w:rsidP="00E54C0A"/>
                          <w:p w14:paraId="78CE3DA3" w14:textId="77777777" w:rsidR="008B6DF1" w:rsidRDefault="008B6DF1" w:rsidP="00E54C0A"/>
                          <w:p w14:paraId="1B1F7D9E" w14:textId="77777777" w:rsidR="008B6DF1" w:rsidRDefault="008B6DF1" w:rsidP="00E54C0A"/>
                          <w:p w14:paraId="2222E35A" w14:textId="77777777" w:rsidR="008B6DF1" w:rsidRDefault="008B6DF1" w:rsidP="00E54C0A"/>
                          <w:p w14:paraId="2F78BC14" w14:textId="77777777" w:rsidR="008B6DF1" w:rsidRDefault="008B6DF1" w:rsidP="00E54C0A"/>
                          <w:p w14:paraId="45D41093" w14:textId="77777777" w:rsidR="008B6DF1" w:rsidRDefault="008B6DF1" w:rsidP="00E54C0A"/>
                          <w:p w14:paraId="738CB1EA" w14:textId="77777777" w:rsidR="008B6DF1" w:rsidRDefault="008B6DF1" w:rsidP="00E54C0A"/>
                          <w:p w14:paraId="77924807" w14:textId="77777777" w:rsidR="008B6DF1" w:rsidRDefault="008B6DF1" w:rsidP="00E54C0A"/>
                          <w:p w14:paraId="41E235A5" w14:textId="77777777" w:rsidR="008B6DF1" w:rsidRDefault="008B6DF1" w:rsidP="00E54C0A"/>
                          <w:p w14:paraId="1E30D395" w14:textId="77777777" w:rsidR="008B6DF1" w:rsidRDefault="008B6DF1" w:rsidP="00E54C0A"/>
                          <w:p w14:paraId="5231D066" w14:textId="77777777" w:rsidR="008B6DF1" w:rsidRDefault="008B6DF1" w:rsidP="00E54C0A"/>
                          <w:p w14:paraId="5C14A7A7" w14:textId="77777777" w:rsidR="008B6DF1" w:rsidRDefault="008B6DF1" w:rsidP="00E54C0A"/>
                          <w:p w14:paraId="1F70A044" w14:textId="77777777" w:rsidR="008B6DF1" w:rsidRDefault="008B6DF1" w:rsidP="00E54C0A"/>
                          <w:p w14:paraId="3EC10813" w14:textId="77777777" w:rsidR="008B6DF1" w:rsidRDefault="008B6DF1" w:rsidP="00E54C0A"/>
                          <w:p w14:paraId="0E5FA3A9" w14:textId="77777777" w:rsidR="008B6DF1" w:rsidRDefault="008B6DF1" w:rsidP="00E54C0A"/>
                          <w:p w14:paraId="06164D4F" w14:textId="77777777" w:rsidR="008B6DF1" w:rsidRDefault="008B6DF1" w:rsidP="00E54C0A"/>
                          <w:p w14:paraId="20A08B0B" w14:textId="77777777" w:rsidR="008B6DF1" w:rsidRDefault="008B6DF1" w:rsidP="00E54C0A"/>
                          <w:p w14:paraId="4A02F971" w14:textId="77777777" w:rsidR="008B6DF1" w:rsidRDefault="008B6DF1" w:rsidP="00E54C0A"/>
                          <w:p w14:paraId="6F2832B9" w14:textId="77777777" w:rsidR="008B6DF1" w:rsidRDefault="008B6DF1" w:rsidP="00E54C0A"/>
                          <w:p w14:paraId="742ED8C4" w14:textId="77777777" w:rsidR="008B6DF1" w:rsidRDefault="008B6DF1" w:rsidP="00E54C0A"/>
                          <w:p w14:paraId="443ED741" w14:textId="77777777" w:rsidR="008B6DF1" w:rsidRDefault="008B6DF1" w:rsidP="00E54C0A"/>
                          <w:p w14:paraId="39D4C2CA" w14:textId="77777777" w:rsidR="008B6DF1" w:rsidRDefault="008B6DF1" w:rsidP="00E54C0A"/>
                          <w:p w14:paraId="3241819F" w14:textId="77777777" w:rsidR="008B6DF1" w:rsidRDefault="008B6DF1" w:rsidP="00E54C0A"/>
                          <w:p w14:paraId="16167A1F" w14:textId="77777777" w:rsidR="008B6DF1" w:rsidRDefault="008B6DF1" w:rsidP="00E54C0A"/>
                          <w:p w14:paraId="7757A411" w14:textId="77777777" w:rsidR="008B6DF1" w:rsidRDefault="008B6DF1" w:rsidP="00E54C0A"/>
                          <w:p w14:paraId="783E11D7" w14:textId="77777777" w:rsidR="008B6DF1" w:rsidRDefault="008B6DF1" w:rsidP="00E54C0A"/>
                          <w:p w14:paraId="003F5414" w14:textId="77777777" w:rsidR="008B6DF1" w:rsidRDefault="008B6DF1" w:rsidP="00E54C0A"/>
                          <w:p w14:paraId="18893732" w14:textId="77777777" w:rsidR="008B6DF1" w:rsidRDefault="008B6DF1" w:rsidP="00E54C0A"/>
                          <w:p w14:paraId="631727EB" w14:textId="77777777" w:rsidR="008B6DF1" w:rsidRDefault="008B6DF1" w:rsidP="00E54C0A"/>
                          <w:p w14:paraId="0A6357C5" w14:textId="77777777" w:rsidR="008B6DF1" w:rsidRDefault="008B6DF1" w:rsidP="00E54C0A"/>
                          <w:p w14:paraId="202ACDC0" w14:textId="77777777" w:rsidR="008B6DF1" w:rsidRDefault="008B6DF1" w:rsidP="00E54C0A"/>
                          <w:p w14:paraId="25240689" w14:textId="77777777" w:rsidR="008B6DF1" w:rsidRDefault="008B6DF1" w:rsidP="00E54C0A"/>
                          <w:p w14:paraId="721B69B1" w14:textId="77777777" w:rsidR="008B6DF1" w:rsidRDefault="008B6DF1" w:rsidP="00E54C0A"/>
                          <w:p w14:paraId="20B2A6C9" w14:textId="77777777" w:rsidR="008B6DF1" w:rsidRDefault="008B6DF1" w:rsidP="00E54C0A"/>
                          <w:p w14:paraId="00B52DB0" w14:textId="77777777" w:rsidR="008B6DF1" w:rsidRDefault="008B6DF1" w:rsidP="00E54C0A"/>
                          <w:p w14:paraId="41A6630C" w14:textId="77777777" w:rsidR="008B6DF1" w:rsidRDefault="008B6DF1" w:rsidP="00E54C0A"/>
                          <w:p w14:paraId="2732A059" w14:textId="77777777" w:rsidR="008B6DF1" w:rsidRDefault="008B6DF1" w:rsidP="00E54C0A"/>
                          <w:p w14:paraId="5C3E453B" w14:textId="77777777" w:rsidR="008B6DF1" w:rsidRDefault="008B6DF1" w:rsidP="00E54C0A"/>
                          <w:p w14:paraId="5BF2CC89" w14:textId="77777777" w:rsidR="008B6DF1" w:rsidRDefault="008B6DF1" w:rsidP="00E54C0A"/>
                          <w:p w14:paraId="0C9D9763" w14:textId="77777777" w:rsidR="008B6DF1" w:rsidRDefault="008B6DF1" w:rsidP="00E54C0A"/>
                          <w:p w14:paraId="14C56EDC" w14:textId="77777777" w:rsidR="008B6DF1" w:rsidRDefault="008B6DF1" w:rsidP="00E54C0A"/>
                          <w:p w14:paraId="753AA2BE" w14:textId="77777777" w:rsidR="008B6DF1" w:rsidRDefault="008B6DF1" w:rsidP="00E54C0A"/>
                          <w:p w14:paraId="65825566" w14:textId="77777777" w:rsidR="008B6DF1" w:rsidRDefault="008B6DF1" w:rsidP="00E54C0A"/>
                          <w:p w14:paraId="541305FE" w14:textId="77777777" w:rsidR="008B6DF1" w:rsidRDefault="008B6DF1" w:rsidP="00E54C0A"/>
                          <w:p w14:paraId="78D9B63D" w14:textId="77777777" w:rsidR="008B6DF1" w:rsidRDefault="008B6DF1" w:rsidP="00E54C0A"/>
                          <w:p w14:paraId="5331419D" w14:textId="77777777" w:rsidR="008B6DF1" w:rsidRDefault="008B6DF1" w:rsidP="00E54C0A"/>
                          <w:p w14:paraId="23AEFCD4" w14:textId="77777777" w:rsidR="008B6DF1" w:rsidRDefault="008B6DF1" w:rsidP="00E54C0A"/>
                          <w:p w14:paraId="0B260DDC" w14:textId="77777777" w:rsidR="008B6DF1" w:rsidRDefault="008B6DF1" w:rsidP="00E54C0A"/>
                          <w:p w14:paraId="4DEE7747" w14:textId="77777777" w:rsidR="008B6DF1" w:rsidRDefault="008B6DF1" w:rsidP="00E54C0A"/>
                          <w:p w14:paraId="5062CE23" w14:textId="77777777" w:rsidR="008B6DF1" w:rsidRDefault="008B6DF1" w:rsidP="00E54C0A"/>
                          <w:p w14:paraId="798AEB67" w14:textId="77777777" w:rsidR="008B6DF1" w:rsidRDefault="008B6DF1" w:rsidP="00E54C0A"/>
                          <w:p w14:paraId="6175D4B0" w14:textId="77777777" w:rsidR="008B6DF1" w:rsidRDefault="008B6DF1" w:rsidP="00E54C0A"/>
                          <w:p w14:paraId="006D50F6" w14:textId="77777777" w:rsidR="008B6DF1" w:rsidRDefault="008B6DF1" w:rsidP="00E54C0A"/>
                          <w:p w14:paraId="7CC7ABDB" w14:textId="77777777" w:rsidR="008B6DF1" w:rsidRDefault="008B6DF1" w:rsidP="00E54C0A"/>
                          <w:p w14:paraId="1318DD22" w14:textId="77777777" w:rsidR="008B6DF1" w:rsidRDefault="008B6DF1" w:rsidP="00E54C0A"/>
                          <w:p w14:paraId="3BE82802" w14:textId="77777777" w:rsidR="008B6DF1" w:rsidRDefault="008B6DF1" w:rsidP="00E54C0A"/>
                          <w:p w14:paraId="5453B994" w14:textId="77777777" w:rsidR="008B6DF1" w:rsidRDefault="008B6DF1" w:rsidP="00E54C0A"/>
                          <w:p w14:paraId="2B034F57" w14:textId="77777777" w:rsidR="008B6DF1" w:rsidRDefault="008B6DF1" w:rsidP="00E54C0A"/>
                          <w:p w14:paraId="390777A6" w14:textId="77777777" w:rsidR="008B6DF1" w:rsidRDefault="008B6DF1" w:rsidP="00E54C0A"/>
                          <w:p w14:paraId="6E85FA3C" w14:textId="77777777" w:rsidR="008B6DF1" w:rsidRDefault="008B6DF1" w:rsidP="00E54C0A"/>
                          <w:p w14:paraId="24DDD552" w14:textId="77777777" w:rsidR="008B6DF1" w:rsidRDefault="008B6DF1" w:rsidP="00E54C0A"/>
                          <w:p w14:paraId="6D4D78A3" w14:textId="77777777" w:rsidR="008B6DF1" w:rsidRDefault="008B6DF1" w:rsidP="00E54C0A"/>
                          <w:p w14:paraId="5019FADA" w14:textId="77777777" w:rsidR="008B6DF1" w:rsidRDefault="008B6DF1" w:rsidP="00E54C0A"/>
                          <w:p w14:paraId="0FB95DEE" w14:textId="77777777" w:rsidR="008B6DF1" w:rsidRDefault="008B6DF1" w:rsidP="00E54C0A"/>
                          <w:p w14:paraId="55553A0B" w14:textId="77777777" w:rsidR="008B6DF1" w:rsidRDefault="008B6DF1" w:rsidP="00E54C0A"/>
                          <w:p w14:paraId="41A095E2" w14:textId="77777777" w:rsidR="008B6DF1" w:rsidRDefault="008B6DF1" w:rsidP="00E54C0A"/>
                          <w:p w14:paraId="48A2C96E" w14:textId="77777777" w:rsidR="008B6DF1" w:rsidRDefault="008B6DF1" w:rsidP="00E54C0A"/>
                          <w:p w14:paraId="281661FF" w14:textId="77777777" w:rsidR="008B6DF1" w:rsidRDefault="008B6DF1" w:rsidP="00E54C0A"/>
                          <w:p w14:paraId="7DBA2FBA" w14:textId="77777777" w:rsidR="008B6DF1" w:rsidRDefault="008B6DF1" w:rsidP="00E54C0A"/>
                          <w:p w14:paraId="6AC5E655" w14:textId="77777777" w:rsidR="008B6DF1" w:rsidRDefault="008B6DF1" w:rsidP="00E54C0A"/>
                          <w:p w14:paraId="45223D25" w14:textId="77777777" w:rsidR="008B6DF1" w:rsidRDefault="008B6DF1" w:rsidP="00E54C0A"/>
                          <w:p w14:paraId="4D908E6E" w14:textId="77777777" w:rsidR="008B6DF1" w:rsidRDefault="008B6DF1" w:rsidP="00E54C0A"/>
                          <w:p w14:paraId="3DB4F192" w14:textId="77777777" w:rsidR="008B6DF1" w:rsidRDefault="008B6DF1" w:rsidP="00E54C0A"/>
                          <w:p w14:paraId="61A43F2F" w14:textId="77777777" w:rsidR="008B6DF1" w:rsidRDefault="008B6DF1" w:rsidP="00E54C0A"/>
                          <w:p w14:paraId="7518E369" w14:textId="77777777" w:rsidR="008B6DF1" w:rsidRDefault="008B6DF1" w:rsidP="00E54C0A"/>
                          <w:p w14:paraId="56D91E37" w14:textId="77777777" w:rsidR="008B6DF1" w:rsidRDefault="008B6DF1" w:rsidP="00E54C0A"/>
                          <w:p w14:paraId="6269138C" w14:textId="77777777" w:rsidR="008B6DF1" w:rsidRDefault="008B6DF1" w:rsidP="00E54C0A"/>
                          <w:p w14:paraId="741FCD74" w14:textId="77777777" w:rsidR="008B6DF1" w:rsidRDefault="008B6DF1" w:rsidP="00E54C0A"/>
                          <w:p w14:paraId="0319D50E" w14:textId="77777777" w:rsidR="008B6DF1" w:rsidRDefault="008B6DF1" w:rsidP="00E54C0A"/>
                          <w:p w14:paraId="110F1B95" w14:textId="77777777" w:rsidR="008B6DF1" w:rsidRDefault="008B6DF1" w:rsidP="00E54C0A"/>
                          <w:p w14:paraId="0BA1DE07" w14:textId="77777777" w:rsidR="008B6DF1" w:rsidRDefault="008B6DF1" w:rsidP="00E54C0A"/>
                          <w:p w14:paraId="5BCF742E" w14:textId="77777777" w:rsidR="008B6DF1" w:rsidRDefault="008B6DF1" w:rsidP="00E54C0A"/>
                          <w:p w14:paraId="40A8E70C" w14:textId="77777777" w:rsidR="008B6DF1" w:rsidRDefault="008B6DF1" w:rsidP="00E54C0A"/>
                          <w:p w14:paraId="2AB48523" w14:textId="77777777" w:rsidR="008B6DF1" w:rsidRDefault="008B6DF1" w:rsidP="00E54C0A"/>
                          <w:p w14:paraId="6A645805" w14:textId="77777777" w:rsidR="008B6DF1" w:rsidRDefault="008B6DF1" w:rsidP="00E54C0A"/>
                          <w:p w14:paraId="26919C86" w14:textId="77777777" w:rsidR="008B6DF1" w:rsidRDefault="008B6DF1" w:rsidP="00E54C0A"/>
                          <w:p w14:paraId="3B2E78F4" w14:textId="77777777" w:rsidR="008B6DF1" w:rsidRDefault="008B6DF1" w:rsidP="00E54C0A"/>
                          <w:p w14:paraId="00E2EBEE" w14:textId="77777777" w:rsidR="008B6DF1" w:rsidRDefault="008B6DF1" w:rsidP="00E54C0A"/>
                          <w:p w14:paraId="1C81C149" w14:textId="77777777" w:rsidR="008B6DF1" w:rsidRDefault="008B6DF1" w:rsidP="00E54C0A"/>
                          <w:p w14:paraId="38E0CD5C" w14:textId="77777777" w:rsidR="008B6DF1" w:rsidRDefault="008B6DF1" w:rsidP="00E54C0A"/>
                          <w:p w14:paraId="23331E79" w14:textId="77777777" w:rsidR="008B6DF1" w:rsidRDefault="008B6DF1" w:rsidP="00E54C0A"/>
                          <w:p w14:paraId="7B24D43B" w14:textId="77777777" w:rsidR="008B6DF1" w:rsidRDefault="008B6DF1" w:rsidP="00E54C0A"/>
                          <w:p w14:paraId="4EEED830" w14:textId="77777777" w:rsidR="008B6DF1" w:rsidRDefault="008B6DF1" w:rsidP="00E54C0A"/>
                          <w:p w14:paraId="3BE893E9" w14:textId="77777777" w:rsidR="008B6DF1" w:rsidRDefault="008B6DF1" w:rsidP="00E54C0A"/>
                          <w:p w14:paraId="647F2FC1" w14:textId="77777777" w:rsidR="008B6DF1" w:rsidRDefault="008B6DF1" w:rsidP="00E54C0A"/>
                          <w:p w14:paraId="7E57DE58" w14:textId="77777777" w:rsidR="008B6DF1" w:rsidRDefault="008B6DF1" w:rsidP="00E54C0A"/>
                          <w:p w14:paraId="0BF9D101" w14:textId="77777777" w:rsidR="008B6DF1" w:rsidRDefault="008B6DF1" w:rsidP="00E54C0A"/>
                          <w:p w14:paraId="09D3D0BC" w14:textId="77777777" w:rsidR="008B6DF1" w:rsidRDefault="008B6DF1" w:rsidP="00E54C0A"/>
                          <w:p w14:paraId="1DFB66B5" w14:textId="77777777" w:rsidR="008B6DF1" w:rsidRDefault="008B6DF1" w:rsidP="00E54C0A"/>
                          <w:p w14:paraId="50A00040" w14:textId="77777777" w:rsidR="008B6DF1" w:rsidRDefault="008B6DF1" w:rsidP="00E54C0A"/>
                          <w:p w14:paraId="25367091" w14:textId="77777777" w:rsidR="008B6DF1" w:rsidRDefault="008B6DF1" w:rsidP="00E54C0A"/>
                          <w:p w14:paraId="348931EF" w14:textId="77777777" w:rsidR="008B6DF1" w:rsidRDefault="008B6DF1" w:rsidP="00E54C0A"/>
                          <w:p w14:paraId="0E4D6DB3" w14:textId="77777777" w:rsidR="008B6DF1" w:rsidRDefault="008B6DF1" w:rsidP="00E54C0A"/>
                          <w:p w14:paraId="4B7637A1" w14:textId="77777777" w:rsidR="008B6DF1" w:rsidRDefault="008B6DF1" w:rsidP="00E54C0A"/>
                          <w:p w14:paraId="1140FFE5" w14:textId="77777777" w:rsidR="008B6DF1" w:rsidRDefault="008B6DF1" w:rsidP="00E54C0A"/>
                          <w:p w14:paraId="05A5B6F5" w14:textId="77777777" w:rsidR="008B6DF1" w:rsidRDefault="008B6DF1" w:rsidP="00E54C0A"/>
                          <w:p w14:paraId="41688269" w14:textId="77777777" w:rsidR="008B6DF1" w:rsidRDefault="008B6DF1" w:rsidP="00E54C0A"/>
                          <w:p w14:paraId="615FD2D4" w14:textId="77777777" w:rsidR="008B6DF1" w:rsidRDefault="008B6DF1" w:rsidP="00E54C0A"/>
                          <w:p w14:paraId="3428034E" w14:textId="77777777" w:rsidR="008B6DF1" w:rsidRDefault="008B6DF1" w:rsidP="00E54C0A"/>
                          <w:p w14:paraId="7E139D93" w14:textId="77777777" w:rsidR="008B6DF1" w:rsidRDefault="008B6DF1" w:rsidP="00E54C0A"/>
                          <w:p w14:paraId="5191133A" w14:textId="77777777" w:rsidR="008B6DF1" w:rsidRDefault="008B6DF1" w:rsidP="00E54C0A"/>
                          <w:p w14:paraId="459B779B" w14:textId="77777777" w:rsidR="008B6DF1" w:rsidRDefault="008B6DF1" w:rsidP="00E54C0A"/>
                          <w:p w14:paraId="78483F7C" w14:textId="77777777" w:rsidR="008B6DF1" w:rsidRDefault="008B6DF1" w:rsidP="00E54C0A"/>
                          <w:p w14:paraId="06B87182" w14:textId="77777777" w:rsidR="008B6DF1" w:rsidRDefault="008B6DF1" w:rsidP="00E54C0A"/>
                          <w:p w14:paraId="6CE74CA2" w14:textId="77777777" w:rsidR="008B6DF1" w:rsidRDefault="008B6DF1" w:rsidP="00E54C0A"/>
                          <w:p w14:paraId="0073DCD7" w14:textId="77777777" w:rsidR="008B6DF1" w:rsidRDefault="008B6DF1" w:rsidP="00E54C0A"/>
                          <w:p w14:paraId="77EBCC7D" w14:textId="77777777" w:rsidR="008B6DF1" w:rsidRDefault="008B6DF1" w:rsidP="00E54C0A"/>
                          <w:p w14:paraId="2C10D3F2" w14:textId="77777777" w:rsidR="008B6DF1" w:rsidRDefault="008B6DF1" w:rsidP="00E54C0A"/>
                          <w:p w14:paraId="1C9FA596" w14:textId="77777777" w:rsidR="008B6DF1" w:rsidRDefault="008B6DF1" w:rsidP="00E54C0A"/>
                          <w:p w14:paraId="33A02796" w14:textId="77777777" w:rsidR="008B6DF1" w:rsidRDefault="008B6DF1" w:rsidP="00E54C0A"/>
                          <w:p w14:paraId="221B72E5" w14:textId="77777777" w:rsidR="008B6DF1" w:rsidRDefault="008B6DF1" w:rsidP="00E54C0A"/>
                          <w:p w14:paraId="12138706" w14:textId="77777777" w:rsidR="008B6DF1" w:rsidRDefault="008B6DF1" w:rsidP="00E54C0A"/>
                          <w:p w14:paraId="122F9DC4" w14:textId="77777777" w:rsidR="008B6DF1" w:rsidRDefault="008B6DF1" w:rsidP="00E54C0A"/>
                          <w:p w14:paraId="47C41E9A" w14:textId="77777777" w:rsidR="008B6DF1" w:rsidRDefault="008B6DF1" w:rsidP="00E54C0A"/>
                          <w:p w14:paraId="49D6CED7" w14:textId="77777777" w:rsidR="008B6DF1" w:rsidRDefault="008B6DF1" w:rsidP="00E54C0A"/>
                          <w:p w14:paraId="50C9E03A" w14:textId="77777777" w:rsidR="008B6DF1" w:rsidRDefault="008B6DF1" w:rsidP="00E54C0A"/>
                          <w:p w14:paraId="6BABEDE7" w14:textId="77777777" w:rsidR="008B6DF1" w:rsidRDefault="008B6DF1" w:rsidP="00E54C0A"/>
                          <w:p w14:paraId="3DD2B925" w14:textId="77777777" w:rsidR="008B6DF1" w:rsidRDefault="008B6DF1" w:rsidP="00E54C0A"/>
                          <w:p w14:paraId="58158E97" w14:textId="77777777" w:rsidR="008B6DF1" w:rsidRDefault="008B6DF1" w:rsidP="00E54C0A"/>
                          <w:p w14:paraId="4E0C2201" w14:textId="77777777" w:rsidR="008B6DF1" w:rsidRDefault="008B6DF1" w:rsidP="00E54C0A"/>
                          <w:p w14:paraId="42815076" w14:textId="77777777" w:rsidR="008B6DF1" w:rsidRDefault="008B6DF1" w:rsidP="00E54C0A"/>
                          <w:p w14:paraId="75F89F5F" w14:textId="77777777" w:rsidR="008B6DF1" w:rsidRDefault="008B6DF1" w:rsidP="00E54C0A"/>
                          <w:p w14:paraId="5E06FDEA" w14:textId="77777777" w:rsidR="008B6DF1" w:rsidRDefault="008B6DF1" w:rsidP="00E54C0A"/>
                          <w:p w14:paraId="4D47E455" w14:textId="77777777" w:rsidR="008B6DF1" w:rsidRDefault="008B6DF1" w:rsidP="00E54C0A"/>
                          <w:p w14:paraId="5A0F610D" w14:textId="77777777" w:rsidR="008B6DF1" w:rsidRDefault="008B6DF1" w:rsidP="00E54C0A"/>
                          <w:p w14:paraId="1B0B1734" w14:textId="77777777" w:rsidR="008B6DF1" w:rsidRDefault="008B6DF1" w:rsidP="00E54C0A"/>
                          <w:p w14:paraId="1385D373" w14:textId="77777777" w:rsidR="008B6DF1" w:rsidRDefault="008B6DF1" w:rsidP="00E54C0A"/>
                          <w:p w14:paraId="100DA70A" w14:textId="77777777" w:rsidR="008B6DF1" w:rsidRDefault="008B6DF1" w:rsidP="00E54C0A"/>
                          <w:p w14:paraId="76CDF050" w14:textId="77777777" w:rsidR="008B6DF1" w:rsidRDefault="008B6DF1" w:rsidP="00E54C0A"/>
                          <w:p w14:paraId="55892A6B" w14:textId="77777777" w:rsidR="008B6DF1" w:rsidRDefault="008B6DF1" w:rsidP="00E54C0A"/>
                          <w:p w14:paraId="0A2D205E" w14:textId="77777777" w:rsidR="008B6DF1" w:rsidRDefault="008B6DF1" w:rsidP="00E54C0A"/>
                          <w:p w14:paraId="003F734B" w14:textId="77777777" w:rsidR="008B6DF1" w:rsidRDefault="008B6DF1" w:rsidP="00E54C0A"/>
                          <w:p w14:paraId="1D36C01E" w14:textId="77777777" w:rsidR="008B6DF1" w:rsidRDefault="008B6DF1" w:rsidP="00E54C0A"/>
                          <w:p w14:paraId="5874F765" w14:textId="77777777" w:rsidR="008B6DF1" w:rsidRDefault="008B6DF1" w:rsidP="00E54C0A"/>
                          <w:p w14:paraId="1A43C445" w14:textId="77777777" w:rsidR="008B6DF1" w:rsidRDefault="008B6DF1" w:rsidP="00E54C0A"/>
                          <w:p w14:paraId="34CD5818" w14:textId="77777777" w:rsidR="008B6DF1" w:rsidRDefault="008B6DF1" w:rsidP="00E54C0A"/>
                          <w:p w14:paraId="44B96011" w14:textId="77777777" w:rsidR="008B6DF1" w:rsidRDefault="008B6DF1" w:rsidP="00E54C0A"/>
                          <w:p w14:paraId="16A753BB" w14:textId="77777777" w:rsidR="008B6DF1" w:rsidRDefault="008B6DF1" w:rsidP="00E54C0A"/>
                          <w:p w14:paraId="2C43E176" w14:textId="77777777" w:rsidR="008B6DF1" w:rsidRDefault="008B6DF1" w:rsidP="00E54C0A"/>
                          <w:p w14:paraId="432D2C02" w14:textId="77777777" w:rsidR="008B6DF1" w:rsidRDefault="008B6DF1" w:rsidP="00E54C0A"/>
                          <w:p w14:paraId="36FE0EC9" w14:textId="77777777" w:rsidR="008B6DF1" w:rsidRDefault="008B6DF1" w:rsidP="00E54C0A"/>
                          <w:p w14:paraId="4B8A087D" w14:textId="77777777" w:rsidR="008B6DF1" w:rsidRDefault="008B6DF1" w:rsidP="00E54C0A"/>
                          <w:p w14:paraId="09748A97" w14:textId="77777777" w:rsidR="008B6DF1" w:rsidRDefault="008B6DF1" w:rsidP="00E54C0A"/>
                          <w:p w14:paraId="56F57AE7" w14:textId="77777777" w:rsidR="008B6DF1" w:rsidRDefault="008B6DF1" w:rsidP="00E54C0A"/>
                          <w:p w14:paraId="2278C4AA" w14:textId="77777777" w:rsidR="008B6DF1" w:rsidRDefault="008B6DF1" w:rsidP="00E54C0A"/>
                          <w:p w14:paraId="0E1D71F2" w14:textId="77777777" w:rsidR="008B6DF1" w:rsidRDefault="008B6DF1" w:rsidP="00E54C0A"/>
                          <w:p w14:paraId="1AA90FA2" w14:textId="77777777" w:rsidR="008B6DF1" w:rsidRDefault="008B6DF1" w:rsidP="00E54C0A"/>
                          <w:p w14:paraId="62C96E99" w14:textId="77777777" w:rsidR="008B6DF1" w:rsidRDefault="008B6DF1" w:rsidP="00E54C0A"/>
                          <w:p w14:paraId="64A4DEFD" w14:textId="77777777" w:rsidR="008B6DF1" w:rsidRDefault="008B6DF1" w:rsidP="00E54C0A"/>
                          <w:p w14:paraId="240B6FF8" w14:textId="77777777" w:rsidR="008B6DF1" w:rsidRDefault="008B6DF1" w:rsidP="00E54C0A"/>
                          <w:p w14:paraId="65D351B0" w14:textId="77777777" w:rsidR="008B6DF1" w:rsidRDefault="008B6DF1" w:rsidP="00E54C0A"/>
                          <w:p w14:paraId="76F1A98C" w14:textId="77777777" w:rsidR="008B6DF1" w:rsidRDefault="008B6DF1" w:rsidP="00E54C0A"/>
                          <w:p w14:paraId="30024D2E" w14:textId="77777777" w:rsidR="008B6DF1" w:rsidRDefault="008B6DF1" w:rsidP="00E54C0A"/>
                          <w:p w14:paraId="6357B826" w14:textId="77777777" w:rsidR="008B6DF1" w:rsidRDefault="008B6DF1" w:rsidP="00E54C0A"/>
                          <w:p w14:paraId="37406CDC" w14:textId="77777777" w:rsidR="008B6DF1" w:rsidRDefault="008B6DF1" w:rsidP="00E54C0A"/>
                          <w:p w14:paraId="3D9D12B5" w14:textId="77777777" w:rsidR="008B6DF1" w:rsidRDefault="008B6DF1" w:rsidP="00E54C0A"/>
                          <w:p w14:paraId="4DE37AFA" w14:textId="77777777" w:rsidR="008B6DF1" w:rsidRDefault="008B6DF1" w:rsidP="00E54C0A"/>
                          <w:p w14:paraId="2AF19EC4" w14:textId="77777777" w:rsidR="008B6DF1" w:rsidRDefault="008B6DF1" w:rsidP="00E54C0A"/>
                          <w:p w14:paraId="126485CB" w14:textId="77777777" w:rsidR="008B6DF1" w:rsidRDefault="008B6DF1" w:rsidP="00E54C0A"/>
                          <w:p w14:paraId="356D8640" w14:textId="77777777" w:rsidR="008B6DF1" w:rsidRDefault="008B6DF1" w:rsidP="00E54C0A"/>
                          <w:p w14:paraId="45C4265B" w14:textId="77777777" w:rsidR="008B6DF1" w:rsidRDefault="008B6DF1" w:rsidP="00E54C0A"/>
                          <w:p w14:paraId="11005A7C" w14:textId="77777777" w:rsidR="008B6DF1" w:rsidRDefault="008B6DF1" w:rsidP="00E54C0A"/>
                          <w:p w14:paraId="559C1053" w14:textId="77777777" w:rsidR="008B6DF1" w:rsidRDefault="008B6DF1" w:rsidP="00E54C0A"/>
                          <w:p w14:paraId="5F2B32B7" w14:textId="77777777" w:rsidR="008B6DF1" w:rsidRDefault="008B6DF1" w:rsidP="00E54C0A"/>
                          <w:p w14:paraId="17458C45" w14:textId="77777777" w:rsidR="008B6DF1" w:rsidRDefault="008B6DF1" w:rsidP="00E54C0A"/>
                          <w:p w14:paraId="6222FB38" w14:textId="77777777" w:rsidR="008B6DF1" w:rsidRDefault="008B6DF1" w:rsidP="00E54C0A"/>
                          <w:p w14:paraId="730C9079" w14:textId="77777777" w:rsidR="008B6DF1" w:rsidRDefault="008B6DF1" w:rsidP="00E54C0A"/>
                          <w:p w14:paraId="440F58D5" w14:textId="77777777" w:rsidR="008B6DF1" w:rsidRDefault="008B6DF1" w:rsidP="00E54C0A"/>
                          <w:p w14:paraId="1BCFCC5B" w14:textId="77777777" w:rsidR="008B6DF1" w:rsidRDefault="008B6DF1" w:rsidP="00E54C0A"/>
                          <w:p w14:paraId="0DDF84E5" w14:textId="77777777" w:rsidR="008B6DF1" w:rsidRDefault="008B6DF1" w:rsidP="00E54C0A"/>
                          <w:p w14:paraId="52FA03C1" w14:textId="77777777" w:rsidR="008B6DF1" w:rsidRDefault="008B6DF1" w:rsidP="00E54C0A"/>
                          <w:p w14:paraId="5C6EF6A7" w14:textId="77777777" w:rsidR="008B6DF1" w:rsidRDefault="008B6DF1" w:rsidP="00E54C0A"/>
                          <w:p w14:paraId="27F941F5" w14:textId="77777777" w:rsidR="008B6DF1" w:rsidRDefault="008B6DF1" w:rsidP="00E54C0A"/>
                          <w:p w14:paraId="20640CF4" w14:textId="77777777" w:rsidR="008B6DF1" w:rsidRDefault="008B6DF1" w:rsidP="00E54C0A"/>
                          <w:p w14:paraId="3951A1EA" w14:textId="77777777" w:rsidR="008B6DF1" w:rsidRDefault="008B6DF1" w:rsidP="00E54C0A"/>
                          <w:p w14:paraId="0BBD6D78" w14:textId="77777777" w:rsidR="008B6DF1" w:rsidRDefault="008B6DF1" w:rsidP="00E54C0A"/>
                          <w:p w14:paraId="7D1D57CD" w14:textId="77777777" w:rsidR="008B6DF1" w:rsidRDefault="008B6DF1" w:rsidP="00E54C0A"/>
                          <w:p w14:paraId="69BE510D" w14:textId="77777777" w:rsidR="008B6DF1" w:rsidRDefault="008B6DF1" w:rsidP="00E54C0A"/>
                          <w:p w14:paraId="45384A0C" w14:textId="77777777" w:rsidR="008B6DF1" w:rsidRDefault="008B6DF1" w:rsidP="00E54C0A"/>
                          <w:p w14:paraId="1B7D7E89" w14:textId="77777777" w:rsidR="008B6DF1" w:rsidRDefault="008B6DF1" w:rsidP="00E54C0A"/>
                          <w:p w14:paraId="386C0EE2" w14:textId="77777777" w:rsidR="008B6DF1" w:rsidRDefault="008B6DF1" w:rsidP="00E54C0A"/>
                          <w:p w14:paraId="2483C806" w14:textId="77777777" w:rsidR="008B6DF1" w:rsidRDefault="008B6DF1" w:rsidP="00E54C0A"/>
                          <w:p w14:paraId="6E9D5270" w14:textId="77777777" w:rsidR="008B6DF1" w:rsidRDefault="008B6DF1" w:rsidP="00E54C0A"/>
                          <w:p w14:paraId="24707EBC" w14:textId="77777777" w:rsidR="008B6DF1" w:rsidRDefault="008B6DF1" w:rsidP="00E54C0A"/>
                          <w:p w14:paraId="0ABAC971" w14:textId="77777777" w:rsidR="008B6DF1" w:rsidRDefault="008B6DF1" w:rsidP="00E54C0A"/>
                          <w:p w14:paraId="3ACEB10B" w14:textId="77777777" w:rsidR="008B6DF1" w:rsidRDefault="008B6DF1" w:rsidP="00E54C0A"/>
                          <w:p w14:paraId="266AC74B" w14:textId="77777777" w:rsidR="008B6DF1" w:rsidRDefault="008B6DF1" w:rsidP="00E54C0A"/>
                          <w:p w14:paraId="696C48FB" w14:textId="77777777" w:rsidR="008B6DF1" w:rsidRDefault="008B6DF1" w:rsidP="00E54C0A"/>
                          <w:p w14:paraId="7A38C2FC" w14:textId="77777777" w:rsidR="008B6DF1" w:rsidRDefault="008B6DF1" w:rsidP="00E54C0A"/>
                          <w:p w14:paraId="6E9D3CC6" w14:textId="77777777" w:rsidR="008B6DF1" w:rsidRDefault="008B6DF1" w:rsidP="00E54C0A"/>
                          <w:p w14:paraId="21316241" w14:textId="77777777" w:rsidR="008B6DF1" w:rsidRDefault="008B6DF1" w:rsidP="00E54C0A"/>
                          <w:p w14:paraId="7E9327DC" w14:textId="77777777" w:rsidR="008B6DF1" w:rsidRDefault="008B6DF1" w:rsidP="00E54C0A"/>
                          <w:p w14:paraId="6E6D115D" w14:textId="77777777" w:rsidR="008B6DF1" w:rsidRDefault="008B6DF1" w:rsidP="00E54C0A"/>
                          <w:p w14:paraId="69401318" w14:textId="77777777" w:rsidR="008B6DF1" w:rsidRDefault="008B6DF1" w:rsidP="00E54C0A"/>
                          <w:p w14:paraId="5A2978BA" w14:textId="77777777" w:rsidR="008B6DF1" w:rsidRDefault="008B6DF1" w:rsidP="00E54C0A"/>
                          <w:p w14:paraId="04095ED3" w14:textId="77777777" w:rsidR="008B6DF1" w:rsidRDefault="008B6DF1" w:rsidP="00E54C0A"/>
                          <w:p w14:paraId="768783AA" w14:textId="77777777" w:rsidR="008B6DF1" w:rsidRDefault="008B6DF1" w:rsidP="00E54C0A"/>
                          <w:p w14:paraId="47D307BE" w14:textId="77777777" w:rsidR="008B6DF1" w:rsidRDefault="008B6DF1" w:rsidP="00E54C0A"/>
                          <w:p w14:paraId="05DCEEF3" w14:textId="77777777" w:rsidR="008B6DF1" w:rsidRDefault="008B6DF1" w:rsidP="00E54C0A"/>
                          <w:p w14:paraId="07C79B79" w14:textId="77777777" w:rsidR="008B6DF1" w:rsidRDefault="008B6DF1" w:rsidP="00E54C0A"/>
                          <w:p w14:paraId="0FA43778" w14:textId="77777777" w:rsidR="008B6DF1" w:rsidRDefault="008B6DF1" w:rsidP="00E54C0A"/>
                          <w:p w14:paraId="29F0A726" w14:textId="77777777" w:rsidR="008B6DF1" w:rsidRDefault="008B6DF1" w:rsidP="00E54C0A"/>
                          <w:p w14:paraId="10492B42" w14:textId="77777777" w:rsidR="008B6DF1" w:rsidRDefault="008B6DF1" w:rsidP="00E54C0A"/>
                          <w:p w14:paraId="620D3D45" w14:textId="77777777" w:rsidR="008B6DF1" w:rsidRDefault="008B6DF1" w:rsidP="00E54C0A"/>
                          <w:p w14:paraId="30F4660C" w14:textId="77777777" w:rsidR="008B6DF1" w:rsidRDefault="008B6DF1" w:rsidP="00E54C0A"/>
                          <w:p w14:paraId="2AFB9601" w14:textId="77777777" w:rsidR="008B6DF1" w:rsidRDefault="008B6DF1" w:rsidP="00E54C0A"/>
                          <w:p w14:paraId="10B66E52" w14:textId="77777777" w:rsidR="008B6DF1" w:rsidRDefault="008B6DF1" w:rsidP="00E54C0A"/>
                          <w:p w14:paraId="41B2FDFB" w14:textId="77777777" w:rsidR="008B6DF1" w:rsidRDefault="008B6DF1" w:rsidP="00E54C0A"/>
                          <w:p w14:paraId="0AC656E3" w14:textId="77777777" w:rsidR="008B6DF1" w:rsidRDefault="008B6DF1" w:rsidP="00E54C0A"/>
                          <w:p w14:paraId="75FFE7A0" w14:textId="77777777" w:rsidR="008B6DF1" w:rsidRDefault="008B6DF1" w:rsidP="00E54C0A"/>
                          <w:p w14:paraId="7565E8EC" w14:textId="77777777" w:rsidR="008B6DF1" w:rsidRDefault="008B6DF1" w:rsidP="00E54C0A"/>
                          <w:p w14:paraId="61A5930E" w14:textId="77777777" w:rsidR="008B6DF1" w:rsidRDefault="008B6DF1" w:rsidP="00E54C0A"/>
                          <w:p w14:paraId="28075A87" w14:textId="77777777" w:rsidR="008B6DF1" w:rsidRDefault="008B6DF1" w:rsidP="00E54C0A"/>
                          <w:p w14:paraId="3D28A9BC" w14:textId="77777777" w:rsidR="008B6DF1" w:rsidRDefault="008B6DF1" w:rsidP="00E54C0A"/>
                          <w:p w14:paraId="5C047014" w14:textId="77777777" w:rsidR="008B6DF1" w:rsidRDefault="008B6DF1" w:rsidP="00E54C0A"/>
                          <w:p w14:paraId="314CA6DA" w14:textId="77777777" w:rsidR="008B6DF1" w:rsidRDefault="008B6DF1" w:rsidP="00E54C0A"/>
                          <w:p w14:paraId="64A9CF23" w14:textId="77777777" w:rsidR="008B6DF1" w:rsidRDefault="008B6DF1" w:rsidP="00E54C0A"/>
                          <w:p w14:paraId="617C58AA" w14:textId="77777777" w:rsidR="008B6DF1" w:rsidRDefault="008B6DF1" w:rsidP="00E54C0A"/>
                          <w:p w14:paraId="7A62619F" w14:textId="77777777" w:rsidR="008B6DF1" w:rsidRDefault="008B6DF1" w:rsidP="00E54C0A"/>
                          <w:p w14:paraId="2B48183C" w14:textId="77777777" w:rsidR="008B6DF1" w:rsidRDefault="008B6DF1" w:rsidP="00E54C0A"/>
                          <w:p w14:paraId="07D678DD" w14:textId="77777777" w:rsidR="008B6DF1" w:rsidRDefault="008B6DF1" w:rsidP="00E54C0A"/>
                          <w:p w14:paraId="49E75934" w14:textId="77777777" w:rsidR="008B6DF1" w:rsidRDefault="008B6DF1" w:rsidP="00E54C0A"/>
                          <w:p w14:paraId="4B55EC18" w14:textId="77777777" w:rsidR="008B6DF1" w:rsidRDefault="008B6DF1" w:rsidP="00E54C0A"/>
                          <w:p w14:paraId="3A4F2425" w14:textId="77777777" w:rsidR="008B6DF1" w:rsidRDefault="008B6DF1" w:rsidP="00E54C0A"/>
                          <w:p w14:paraId="092A679A" w14:textId="77777777" w:rsidR="008B6DF1" w:rsidRDefault="008B6DF1" w:rsidP="00E54C0A"/>
                          <w:p w14:paraId="3AD52F5A" w14:textId="77777777" w:rsidR="008B6DF1" w:rsidRDefault="008B6DF1" w:rsidP="00E54C0A"/>
                          <w:p w14:paraId="1F865036" w14:textId="77777777" w:rsidR="008B6DF1" w:rsidRDefault="008B6DF1" w:rsidP="00E54C0A"/>
                          <w:p w14:paraId="7EBFEA26" w14:textId="77777777" w:rsidR="008B6DF1" w:rsidRDefault="008B6DF1" w:rsidP="00E54C0A"/>
                          <w:p w14:paraId="2386BF66" w14:textId="77777777" w:rsidR="008B6DF1" w:rsidRDefault="008B6DF1" w:rsidP="00E54C0A"/>
                          <w:p w14:paraId="03696ED2" w14:textId="77777777" w:rsidR="008B6DF1" w:rsidRDefault="008B6DF1" w:rsidP="00E54C0A"/>
                          <w:p w14:paraId="7ECD1BB1" w14:textId="77777777" w:rsidR="008B6DF1" w:rsidRDefault="008B6DF1" w:rsidP="00E54C0A"/>
                          <w:p w14:paraId="1DAC585A" w14:textId="77777777" w:rsidR="008B6DF1" w:rsidRDefault="008B6DF1" w:rsidP="00E54C0A"/>
                          <w:p w14:paraId="77C642B1" w14:textId="77777777" w:rsidR="008B6DF1" w:rsidRDefault="008B6DF1" w:rsidP="00E54C0A"/>
                          <w:p w14:paraId="0BF983E1" w14:textId="77777777" w:rsidR="008B6DF1" w:rsidRDefault="008B6DF1" w:rsidP="00E54C0A"/>
                          <w:p w14:paraId="7E4500B6" w14:textId="77777777" w:rsidR="008B6DF1" w:rsidRDefault="008B6DF1" w:rsidP="00E54C0A"/>
                          <w:p w14:paraId="38394C3D" w14:textId="77777777" w:rsidR="008B6DF1" w:rsidRDefault="008B6DF1" w:rsidP="00E54C0A"/>
                          <w:p w14:paraId="092E9F66" w14:textId="77777777" w:rsidR="008B6DF1" w:rsidRDefault="008B6DF1" w:rsidP="00E54C0A"/>
                          <w:p w14:paraId="5CA5BA5C" w14:textId="77777777" w:rsidR="008B6DF1" w:rsidRDefault="008B6DF1" w:rsidP="00E54C0A"/>
                          <w:p w14:paraId="5CEB3F00" w14:textId="77777777" w:rsidR="008B6DF1" w:rsidRDefault="008B6DF1" w:rsidP="00E54C0A"/>
                          <w:p w14:paraId="47DCCC33" w14:textId="77777777" w:rsidR="008B6DF1" w:rsidRDefault="008B6DF1" w:rsidP="00E54C0A"/>
                          <w:p w14:paraId="7C929B43" w14:textId="77777777" w:rsidR="008B6DF1" w:rsidRDefault="008B6DF1" w:rsidP="00E54C0A"/>
                          <w:p w14:paraId="1F5B5845" w14:textId="77777777" w:rsidR="008B6DF1" w:rsidRDefault="008B6DF1" w:rsidP="00E54C0A"/>
                          <w:p w14:paraId="0E561D85" w14:textId="77777777" w:rsidR="008B6DF1" w:rsidRDefault="008B6DF1" w:rsidP="00E54C0A"/>
                          <w:p w14:paraId="18B7319D" w14:textId="77777777" w:rsidR="008B6DF1" w:rsidRDefault="008B6DF1" w:rsidP="00E54C0A"/>
                          <w:p w14:paraId="46F713A6" w14:textId="77777777" w:rsidR="008B6DF1" w:rsidRDefault="008B6DF1" w:rsidP="00E54C0A"/>
                          <w:p w14:paraId="0FB9A950" w14:textId="77777777" w:rsidR="008B6DF1" w:rsidRDefault="008B6DF1" w:rsidP="00E54C0A"/>
                          <w:p w14:paraId="60A12C04" w14:textId="77777777" w:rsidR="008B6DF1" w:rsidRDefault="008B6DF1" w:rsidP="00E54C0A"/>
                          <w:p w14:paraId="22227A02" w14:textId="77777777" w:rsidR="008B6DF1" w:rsidRDefault="008B6DF1" w:rsidP="00E54C0A"/>
                          <w:p w14:paraId="1FAF6F6D" w14:textId="77777777" w:rsidR="008B6DF1" w:rsidRDefault="008B6DF1" w:rsidP="00E54C0A"/>
                          <w:p w14:paraId="28527421" w14:textId="77777777" w:rsidR="008B6DF1" w:rsidRDefault="008B6DF1" w:rsidP="00E54C0A"/>
                          <w:p w14:paraId="7E3DCD0F" w14:textId="77777777" w:rsidR="008B6DF1" w:rsidRDefault="008B6DF1" w:rsidP="00E54C0A"/>
                          <w:p w14:paraId="23F0A5B2" w14:textId="77777777" w:rsidR="008B6DF1" w:rsidRDefault="008B6DF1" w:rsidP="00E54C0A"/>
                          <w:p w14:paraId="62117135" w14:textId="77777777" w:rsidR="008B6DF1" w:rsidRDefault="008B6DF1" w:rsidP="00E54C0A"/>
                          <w:p w14:paraId="5230EC66" w14:textId="77777777" w:rsidR="008B6DF1" w:rsidRDefault="008B6DF1" w:rsidP="00E54C0A"/>
                          <w:p w14:paraId="39E9DF58" w14:textId="77777777" w:rsidR="008B6DF1" w:rsidRDefault="008B6DF1" w:rsidP="00E54C0A"/>
                          <w:p w14:paraId="5C2A0816" w14:textId="77777777" w:rsidR="008B6DF1" w:rsidRDefault="008B6DF1" w:rsidP="00E54C0A"/>
                          <w:p w14:paraId="53851B05" w14:textId="77777777" w:rsidR="008B6DF1" w:rsidRDefault="008B6DF1" w:rsidP="00E54C0A"/>
                          <w:p w14:paraId="346A5F4A" w14:textId="77777777" w:rsidR="008B6DF1" w:rsidRDefault="008B6DF1" w:rsidP="00E54C0A"/>
                          <w:p w14:paraId="6FD676DE" w14:textId="77777777" w:rsidR="008B6DF1" w:rsidRDefault="008B6DF1" w:rsidP="00E54C0A"/>
                          <w:p w14:paraId="119B0C73" w14:textId="77777777" w:rsidR="008B6DF1" w:rsidRDefault="008B6DF1" w:rsidP="00E54C0A"/>
                          <w:p w14:paraId="04395D8A" w14:textId="77777777" w:rsidR="008B6DF1" w:rsidRDefault="008B6DF1" w:rsidP="00E54C0A"/>
                          <w:p w14:paraId="27C62EBB" w14:textId="77777777" w:rsidR="008B6DF1" w:rsidRDefault="008B6DF1" w:rsidP="00E54C0A"/>
                          <w:p w14:paraId="78FB8D3A" w14:textId="77777777" w:rsidR="008B6DF1" w:rsidRDefault="008B6DF1" w:rsidP="00E54C0A"/>
                          <w:p w14:paraId="6565ED58" w14:textId="77777777" w:rsidR="008B6DF1" w:rsidRDefault="008B6DF1" w:rsidP="00E54C0A"/>
                          <w:p w14:paraId="124F2BCD" w14:textId="77777777" w:rsidR="008B6DF1" w:rsidRDefault="008B6DF1" w:rsidP="00E54C0A"/>
                          <w:p w14:paraId="0250215B" w14:textId="77777777" w:rsidR="008B6DF1" w:rsidRDefault="008B6DF1" w:rsidP="00E54C0A"/>
                          <w:p w14:paraId="571C5748" w14:textId="77777777" w:rsidR="008B6DF1" w:rsidRDefault="008B6DF1" w:rsidP="00E54C0A"/>
                          <w:p w14:paraId="754D39F9" w14:textId="77777777" w:rsidR="008B6DF1" w:rsidRDefault="008B6DF1" w:rsidP="00E54C0A"/>
                          <w:p w14:paraId="2EB60DFA" w14:textId="77777777" w:rsidR="008B6DF1" w:rsidRDefault="008B6DF1" w:rsidP="00E54C0A"/>
                          <w:p w14:paraId="194307DD" w14:textId="77777777" w:rsidR="008B6DF1" w:rsidRDefault="008B6DF1" w:rsidP="00E54C0A"/>
                          <w:p w14:paraId="3B916D2C" w14:textId="77777777" w:rsidR="008B6DF1" w:rsidRDefault="008B6DF1" w:rsidP="00E54C0A"/>
                          <w:p w14:paraId="5515FA30" w14:textId="77777777" w:rsidR="008B6DF1" w:rsidRDefault="008B6DF1" w:rsidP="00E54C0A"/>
                          <w:p w14:paraId="472BEF09" w14:textId="77777777" w:rsidR="008B6DF1" w:rsidRDefault="008B6DF1" w:rsidP="00E54C0A"/>
                          <w:p w14:paraId="7B7DFFD0" w14:textId="77777777" w:rsidR="008B6DF1" w:rsidRDefault="008B6DF1" w:rsidP="00E54C0A"/>
                          <w:p w14:paraId="2BCBBCB5" w14:textId="77777777" w:rsidR="008B6DF1" w:rsidRDefault="008B6DF1" w:rsidP="00E54C0A"/>
                          <w:p w14:paraId="42134631" w14:textId="77777777" w:rsidR="008B6DF1" w:rsidRDefault="008B6DF1" w:rsidP="00E54C0A"/>
                          <w:p w14:paraId="7878A8DA" w14:textId="77777777" w:rsidR="008B6DF1" w:rsidRDefault="008B6DF1" w:rsidP="00E54C0A"/>
                          <w:p w14:paraId="47F2B858" w14:textId="77777777" w:rsidR="008B6DF1" w:rsidRDefault="008B6DF1" w:rsidP="00E54C0A"/>
                          <w:p w14:paraId="4596D944" w14:textId="77777777" w:rsidR="008B6DF1" w:rsidRDefault="008B6DF1" w:rsidP="00E54C0A"/>
                          <w:p w14:paraId="4719E29D" w14:textId="77777777" w:rsidR="008B6DF1" w:rsidRDefault="008B6DF1" w:rsidP="00E54C0A"/>
                          <w:p w14:paraId="471783DE" w14:textId="77777777" w:rsidR="008B6DF1" w:rsidRDefault="008B6DF1" w:rsidP="00E54C0A"/>
                          <w:p w14:paraId="6C2AA586" w14:textId="77777777" w:rsidR="008B6DF1" w:rsidRDefault="008B6DF1" w:rsidP="00E54C0A"/>
                          <w:p w14:paraId="3B1D09A1" w14:textId="77777777" w:rsidR="008B6DF1" w:rsidRDefault="008B6DF1" w:rsidP="00E54C0A"/>
                          <w:p w14:paraId="64073A61" w14:textId="77777777" w:rsidR="008B6DF1" w:rsidRDefault="008B6DF1" w:rsidP="00E54C0A"/>
                          <w:p w14:paraId="045793BA" w14:textId="77777777" w:rsidR="008B6DF1" w:rsidRDefault="008B6DF1" w:rsidP="00E54C0A"/>
                          <w:p w14:paraId="2ECAFD0B" w14:textId="77777777" w:rsidR="008B6DF1" w:rsidRDefault="008B6DF1" w:rsidP="00E54C0A"/>
                          <w:p w14:paraId="3C5A6ADC" w14:textId="77777777" w:rsidR="008B6DF1" w:rsidRDefault="008B6DF1" w:rsidP="00E54C0A"/>
                          <w:p w14:paraId="73C247EB" w14:textId="77777777" w:rsidR="008B6DF1" w:rsidRDefault="008B6DF1" w:rsidP="00E54C0A"/>
                          <w:p w14:paraId="7F4E05F1" w14:textId="77777777" w:rsidR="008B6DF1" w:rsidRDefault="008B6DF1" w:rsidP="00E54C0A"/>
                          <w:p w14:paraId="6F46ED41" w14:textId="77777777" w:rsidR="008B6DF1" w:rsidRDefault="008B6DF1" w:rsidP="00E54C0A"/>
                          <w:p w14:paraId="0F08B673" w14:textId="77777777" w:rsidR="008B6DF1" w:rsidRDefault="008B6DF1" w:rsidP="00E54C0A"/>
                          <w:p w14:paraId="5C4C198A" w14:textId="77777777" w:rsidR="008B6DF1" w:rsidRDefault="008B6DF1" w:rsidP="00E54C0A"/>
                          <w:p w14:paraId="6E7CB313" w14:textId="77777777" w:rsidR="008B6DF1" w:rsidRDefault="008B6DF1" w:rsidP="00E54C0A"/>
                          <w:p w14:paraId="40EEC7FA" w14:textId="77777777" w:rsidR="008B6DF1" w:rsidRDefault="008B6DF1" w:rsidP="00E54C0A"/>
                          <w:p w14:paraId="237AA733" w14:textId="77777777" w:rsidR="008B6DF1" w:rsidRDefault="008B6DF1" w:rsidP="00E54C0A"/>
                          <w:p w14:paraId="336D2027" w14:textId="77777777" w:rsidR="008B6DF1" w:rsidRDefault="008B6DF1" w:rsidP="00E54C0A"/>
                          <w:p w14:paraId="7C773CB9" w14:textId="77777777" w:rsidR="008B6DF1" w:rsidRDefault="008B6DF1" w:rsidP="00E54C0A"/>
                          <w:p w14:paraId="05618D22" w14:textId="77777777" w:rsidR="008B6DF1" w:rsidRDefault="008B6DF1" w:rsidP="00E54C0A"/>
                          <w:p w14:paraId="0A6FF1A6" w14:textId="77777777" w:rsidR="008B6DF1" w:rsidRDefault="008B6DF1" w:rsidP="00E54C0A"/>
                          <w:p w14:paraId="03962BCD" w14:textId="77777777" w:rsidR="008B6DF1" w:rsidRDefault="008B6DF1" w:rsidP="00E54C0A"/>
                          <w:p w14:paraId="331AF751" w14:textId="77777777" w:rsidR="008B6DF1" w:rsidRDefault="008B6DF1" w:rsidP="00E54C0A"/>
                          <w:p w14:paraId="2C8EBFD6" w14:textId="77777777" w:rsidR="008B6DF1" w:rsidRDefault="008B6DF1" w:rsidP="00E54C0A"/>
                          <w:p w14:paraId="7B622D4F" w14:textId="77777777" w:rsidR="008B6DF1" w:rsidRDefault="008B6DF1" w:rsidP="00E54C0A"/>
                          <w:p w14:paraId="0071353A" w14:textId="77777777" w:rsidR="008B6DF1" w:rsidRDefault="008B6DF1" w:rsidP="00E54C0A"/>
                          <w:p w14:paraId="12139990" w14:textId="77777777" w:rsidR="008B6DF1" w:rsidRDefault="008B6DF1" w:rsidP="00E54C0A"/>
                          <w:p w14:paraId="14F6D23A" w14:textId="77777777" w:rsidR="008B6DF1" w:rsidRDefault="008B6DF1" w:rsidP="00E54C0A"/>
                          <w:p w14:paraId="5BEBC0CA" w14:textId="77777777" w:rsidR="008B6DF1" w:rsidRDefault="008B6DF1" w:rsidP="00E54C0A"/>
                          <w:p w14:paraId="7E4FF309" w14:textId="77777777" w:rsidR="008B6DF1" w:rsidRDefault="008B6DF1" w:rsidP="00E54C0A"/>
                          <w:p w14:paraId="5C2BAD22" w14:textId="77777777" w:rsidR="008B6DF1" w:rsidRDefault="008B6DF1" w:rsidP="00E54C0A"/>
                          <w:p w14:paraId="129DDDC7" w14:textId="77777777" w:rsidR="008B6DF1" w:rsidRDefault="008B6DF1" w:rsidP="00E54C0A"/>
                          <w:p w14:paraId="4D51C866" w14:textId="77777777" w:rsidR="008B6DF1" w:rsidRDefault="008B6DF1" w:rsidP="00E54C0A"/>
                          <w:p w14:paraId="5581D83B" w14:textId="77777777" w:rsidR="008B6DF1" w:rsidRDefault="008B6DF1" w:rsidP="00E54C0A"/>
                          <w:p w14:paraId="71512DD7" w14:textId="77777777" w:rsidR="008B6DF1" w:rsidRDefault="008B6DF1" w:rsidP="00E54C0A"/>
                          <w:p w14:paraId="52588C36" w14:textId="77777777" w:rsidR="008B6DF1" w:rsidRDefault="008B6DF1" w:rsidP="00E54C0A"/>
                          <w:p w14:paraId="2A07DE3E" w14:textId="77777777" w:rsidR="008B6DF1" w:rsidRDefault="008B6DF1" w:rsidP="00E54C0A"/>
                          <w:p w14:paraId="0AE5B636" w14:textId="77777777" w:rsidR="008B6DF1" w:rsidRDefault="008B6DF1" w:rsidP="00E54C0A"/>
                          <w:p w14:paraId="298BE63F" w14:textId="77777777" w:rsidR="008B6DF1" w:rsidRDefault="008B6DF1" w:rsidP="00E54C0A"/>
                          <w:p w14:paraId="770CD44D" w14:textId="77777777" w:rsidR="008B6DF1" w:rsidRDefault="008B6DF1" w:rsidP="00E54C0A"/>
                          <w:p w14:paraId="423990DF" w14:textId="77777777" w:rsidR="008B6DF1" w:rsidRDefault="008B6DF1" w:rsidP="00E54C0A"/>
                          <w:p w14:paraId="3577A171" w14:textId="77777777" w:rsidR="008B6DF1" w:rsidRDefault="008B6DF1" w:rsidP="00E54C0A"/>
                          <w:p w14:paraId="49792B24" w14:textId="77777777" w:rsidR="008B6DF1" w:rsidRDefault="008B6DF1" w:rsidP="00E54C0A"/>
                          <w:p w14:paraId="4878DBAB" w14:textId="77777777" w:rsidR="008B6DF1" w:rsidRDefault="008B6DF1" w:rsidP="00E54C0A"/>
                          <w:p w14:paraId="5F9015EC" w14:textId="77777777" w:rsidR="008B6DF1" w:rsidRDefault="008B6DF1" w:rsidP="00E54C0A"/>
                          <w:p w14:paraId="35A5E0AB" w14:textId="77777777" w:rsidR="008B6DF1" w:rsidRDefault="008B6DF1" w:rsidP="00E54C0A"/>
                          <w:p w14:paraId="37A8C31C" w14:textId="77777777" w:rsidR="008B6DF1" w:rsidRDefault="008B6DF1" w:rsidP="00E54C0A"/>
                          <w:p w14:paraId="6051CB7B" w14:textId="77777777" w:rsidR="008B6DF1" w:rsidRDefault="008B6DF1" w:rsidP="00E54C0A"/>
                          <w:p w14:paraId="3CF8245F" w14:textId="77777777" w:rsidR="008B6DF1" w:rsidRDefault="008B6DF1" w:rsidP="00E54C0A"/>
                          <w:p w14:paraId="16981F90" w14:textId="77777777" w:rsidR="008B6DF1" w:rsidRDefault="008B6DF1" w:rsidP="00E54C0A"/>
                          <w:p w14:paraId="64FFA2FD" w14:textId="77777777" w:rsidR="008B6DF1" w:rsidRDefault="008B6DF1" w:rsidP="00E54C0A"/>
                          <w:p w14:paraId="3E1CAF48" w14:textId="77777777" w:rsidR="008B6DF1" w:rsidRDefault="008B6DF1" w:rsidP="00E54C0A"/>
                          <w:p w14:paraId="6D7D4228" w14:textId="77777777" w:rsidR="008B6DF1" w:rsidRDefault="008B6DF1" w:rsidP="00E54C0A"/>
                          <w:p w14:paraId="795FF309" w14:textId="77777777" w:rsidR="008B6DF1" w:rsidRDefault="008B6DF1" w:rsidP="00E54C0A"/>
                          <w:p w14:paraId="70FB9FDF" w14:textId="77777777" w:rsidR="008B6DF1" w:rsidRDefault="008B6DF1" w:rsidP="00E54C0A"/>
                          <w:p w14:paraId="003114BE" w14:textId="77777777" w:rsidR="008B6DF1" w:rsidRDefault="008B6DF1" w:rsidP="00E54C0A"/>
                          <w:p w14:paraId="75F571B2" w14:textId="77777777" w:rsidR="008B6DF1" w:rsidRDefault="008B6DF1" w:rsidP="00E54C0A"/>
                          <w:p w14:paraId="6417AE1A" w14:textId="77777777" w:rsidR="008B6DF1" w:rsidRDefault="008B6DF1" w:rsidP="00E54C0A"/>
                          <w:p w14:paraId="7B7F0E02" w14:textId="77777777" w:rsidR="008B6DF1" w:rsidRDefault="008B6DF1" w:rsidP="00E54C0A"/>
                          <w:p w14:paraId="54495883" w14:textId="77777777" w:rsidR="008B6DF1" w:rsidRDefault="008B6DF1" w:rsidP="00E54C0A"/>
                          <w:p w14:paraId="1CD5881D" w14:textId="77777777" w:rsidR="008B6DF1" w:rsidRDefault="008B6DF1" w:rsidP="00E54C0A"/>
                          <w:p w14:paraId="46D370F0" w14:textId="77777777" w:rsidR="008B6DF1" w:rsidRDefault="008B6DF1" w:rsidP="00E54C0A"/>
                          <w:p w14:paraId="38A08E11" w14:textId="77777777" w:rsidR="008B6DF1" w:rsidRDefault="008B6DF1" w:rsidP="00E54C0A"/>
                          <w:p w14:paraId="0276E4B7" w14:textId="77777777" w:rsidR="008B6DF1" w:rsidRDefault="008B6DF1" w:rsidP="00E54C0A"/>
                          <w:p w14:paraId="2630FF59" w14:textId="77777777" w:rsidR="008B6DF1" w:rsidRDefault="008B6DF1" w:rsidP="00E54C0A"/>
                          <w:p w14:paraId="40C0BC05" w14:textId="77777777" w:rsidR="008B6DF1" w:rsidRDefault="008B6DF1" w:rsidP="00E54C0A"/>
                          <w:p w14:paraId="3CF9EF9F" w14:textId="77777777" w:rsidR="008B6DF1" w:rsidRDefault="008B6DF1" w:rsidP="00E54C0A"/>
                          <w:p w14:paraId="5B6A7E80" w14:textId="77777777" w:rsidR="008B6DF1" w:rsidRDefault="008B6DF1" w:rsidP="00E54C0A"/>
                          <w:p w14:paraId="1F83E93E" w14:textId="77777777" w:rsidR="008B6DF1" w:rsidRDefault="008B6DF1" w:rsidP="00E54C0A"/>
                          <w:p w14:paraId="2297A2DA" w14:textId="77777777" w:rsidR="008B6DF1" w:rsidRDefault="008B6DF1" w:rsidP="00E54C0A"/>
                          <w:p w14:paraId="2E4F48EF" w14:textId="77777777" w:rsidR="008B6DF1" w:rsidRDefault="008B6DF1" w:rsidP="00E54C0A"/>
                          <w:p w14:paraId="32ADB418" w14:textId="77777777" w:rsidR="008B6DF1" w:rsidRDefault="008B6DF1" w:rsidP="00E54C0A"/>
                          <w:p w14:paraId="4CE2CA32" w14:textId="77777777" w:rsidR="008B6DF1" w:rsidRDefault="008B6DF1" w:rsidP="00E54C0A"/>
                          <w:p w14:paraId="3373B2F6" w14:textId="77777777" w:rsidR="008B6DF1" w:rsidRDefault="008B6DF1" w:rsidP="00E54C0A"/>
                          <w:p w14:paraId="78A55630" w14:textId="77777777" w:rsidR="008B6DF1" w:rsidRDefault="008B6DF1" w:rsidP="00E54C0A"/>
                          <w:p w14:paraId="79E872EF" w14:textId="77777777" w:rsidR="008B6DF1" w:rsidRDefault="008B6DF1" w:rsidP="00E54C0A"/>
                          <w:p w14:paraId="658E32A2" w14:textId="77777777" w:rsidR="008B6DF1" w:rsidRDefault="008B6DF1" w:rsidP="00E54C0A"/>
                          <w:p w14:paraId="1B395BC7" w14:textId="77777777" w:rsidR="008B6DF1" w:rsidRDefault="008B6DF1" w:rsidP="00E54C0A"/>
                          <w:p w14:paraId="02829C7E" w14:textId="77777777" w:rsidR="008B6DF1" w:rsidRDefault="008B6DF1" w:rsidP="00E54C0A"/>
                          <w:p w14:paraId="67BA2DEA" w14:textId="77777777" w:rsidR="008B6DF1" w:rsidRDefault="008B6DF1" w:rsidP="00E54C0A"/>
                          <w:p w14:paraId="6C80674A" w14:textId="77777777" w:rsidR="008B6DF1" w:rsidRDefault="008B6DF1" w:rsidP="00E54C0A"/>
                          <w:p w14:paraId="15076757" w14:textId="77777777" w:rsidR="008B6DF1" w:rsidRDefault="008B6DF1" w:rsidP="00E54C0A"/>
                          <w:p w14:paraId="581425FB" w14:textId="77777777" w:rsidR="008B6DF1" w:rsidRDefault="008B6DF1" w:rsidP="00E54C0A"/>
                          <w:p w14:paraId="180202ED" w14:textId="77777777" w:rsidR="008B6DF1" w:rsidRDefault="008B6DF1" w:rsidP="00E54C0A"/>
                          <w:p w14:paraId="2036F16D" w14:textId="77777777" w:rsidR="008B6DF1" w:rsidRDefault="008B6DF1" w:rsidP="00E54C0A"/>
                          <w:p w14:paraId="76D8A654" w14:textId="77777777" w:rsidR="008B6DF1" w:rsidRDefault="008B6DF1" w:rsidP="00E54C0A"/>
                          <w:p w14:paraId="7071EC82" w14:textId="77777777" w:rsidR="008B6DF1" w:rsidRDefault="008B6DF1" w:rsidP="00E54C0A"/>
                          <w:p w14:paraId="5D8B2B24" w14:textId="77777777" w:rsidR="008B6DF1" w:rsidRDefault="008B6DF1" w:rsidP="00E54C0A"/>
                          <w:p w14:paraId="3F02DDEB" w14:textId="77777777" w:rsidR="008B6DF1" w:rsidRDefault="008B6DF1" w:rsidP="00E54C0A"/>
                          <w:p w14:paraId="6C08520A" w14:textId="77777777" w:rsidR="008B6DF1" w:rsidRDefault="008B6DF1" w:rsidP="00E54C0A"/>
                          <w:p w14:paraId="16404963" w14:textId="77777777" w:rsidR="008B6DF1" w:rsidRDefault="008B6DF1" w:rsidP="00E54C0A"/>
                          <w:p w14:paraId="3B4C2944" w14:textId="77777777" w:rsidR="008B6DF1" w:rsidRDefault="008B6DF1" w:rsidP="00E54C0A"/>
                          <w:p w14:paraId="73D7E86C" w14:textId="77777777" w:rsidR="008B6DF1" w:rsidRDefault="008B6DF1" w:rsidP="00E54C0A"/>
                          <w:p w14:paraId="3CFC6574" w14:textId="77777777" w:rsidR="008B6DF1" w:rsidRDefault="008B6DF1" w:rsidP="00E54C0A"/>
                          <w:p w14:paraId="39CCF479" w14:textId="77777777" w:rsidR="008B6DF1" w:rsidRDefault="008B6DF1" w:rsidP="00E54C0A"/>
                          <w:p w14:paraId="06CB9DED" w14:textId="77777777" w:rsidR="008B6DF1" w:rsidRDefault="008B6DF1" w:rsidP="00E54C0A"/>
                          <w:p w14:paraId="4C764A04" w14:textId="77777777" w:rsidR="008B6DF1" w:rsidRDefault="008B6DF1" w:rsidP="00E54C0A"/>
                          <w:p w14:paraId="710248C7" w14:textId="77777777" w:rsidR="008B6DF1" w:rsidRDefault="008B6DF1" w:rsidP="00E54C0A"/>
                          <w:p w14:paraId="7FAEE583" w14:textId="77777777" w:rsidR="008B6DF1" w:rsidRDefault="008B6DF1" w:rsidP="00E54C0A"/>
                          <w:p w14:paraId="73A7D018" w14:textId="77777777" w:rsidR="008B6DF1" w:rsidRDefault="008B6DF1" w:rsidP="00E54C0A"/>
                          <w:p w14:paraId="07E70C27" w14:textId="77777777" w:rsidR="008B6DF1" w:rsidRDefault="008B6DF1" w:rsidP="00E54C0A"/>
                          <w:p w14:paraId="45C9E924" w14:textId="77777777" w:rsidR="008B6DF1" w:rsidRDefault="008B6DF1" w:rsidP="00E54C0A"/>
                          <w:p w14:paraId="6E01F406" w14:textId="77777777" w:rsidR="008B6DF1" w:rsidRDefault="008B6DF1" w:rsidP="00E54C0A"/>
                          <w:p w14:paraId="5BFB843D" w14:textId="77777777" w:rsidR="008B6DF1" w:rsidRDefault="008B6DF1" w:rsidP="00E54C0A"/>
                          <w:p w14:paraId="5B0CEDF4" w14:textId="77777777" w:rsidR="008B6DF1" w:rsidRDefault="008B6DF1" w:rsidP="00E54C0A"/>
                          <w:p w14:paraId="1A1182A8" w14:textId="77777777" w:rsidR="008B6DF1" w:rsidRDefault="008B6DF1" w:rsidP="00E54C0A"/>
                          <w:p w14:paraId="2CCE38C8" w14:textId="77777777" w:rsidR="008B6DF1" w:rsidRDefault="008B6DF1" w:rsidP="00E54C0A"/>
                          <w:p w14:paraId="7E650AA6" w14:textId="77777777" w:rsidR="008B6DF1" w:rsidRDefault="008B6DF1" w:rsidP="00E54C0A"/>
                          <w:p w14:paraId="055672C7" w14:textId="77777777" w:rsidR="008B6DF1" w:rsidRDefault="008B6DF1" w:rsidP="00E54C0A"/>
                          <w:p w14:paraId="607DE221" w14:textId="77777777" w:rsidR="008B6DF1" w:rsidRDefault="008B6DF1" w:rsidP="00E54C0A"/>
                          <w:p w14:paraId="585901C6" w14:textId="77777777" w:rsidR="008B6DF1" w:rsidRDefault="008B6DF1" w:rsidP="00E54C0A"/>
                          <w:p w14:paraId="69A5F772" w14:textId="77777777" w:rsidR="008B6DF1" w:rsidRDefault="008B6DF1" w:rsidP="00E54C0A"/>
                          <w:p w14:paraId="1F12CD8C" w14:textId="77777777" w:rsidR="008B6DF1" w:rsidRDefault="008B6DF1" w:rsidP="00E54C0A"/>
                          <w:p w14:paraId="2F643460" w14:textId="77777777" w:rsidR="008B6DF1" w:rsidRDefault="008B6DF1" w:rsidP="00E54C0A"/>
                          <w:p w14:paraId="323A096A" w14:textId="77777777" w:rsidR="008B6DF1" w:rsidRDefault="008B6DF1" w:rsidP="00E54C0A"/>
                          <w:p w14:paraId="7787E65F" w14:textId="77777777" w:rsidR="008B6DF1" w:rsidRDefault="008B6DF1" w:rsidP="00E54C0A"/>
                          <w:p w14:paraId="339DB390" w14:textId="77777777" w:rsidR="008B6DF1" w:rsidRDefault="008B6DF1" w:rsidP="00E54C0A"/>
                          <w:p w14:paraId="43FE6844" w14:textId="77777777" w:rsidR="008B6DF1" w:rsidRDefault="008B6DF1" w:rsidP="00E54C0A"/>
                          <w:p w14:paraId="11F2C116" w14:textId="77777777" w:rsidR="008B6DF1" w:rsidRDefault="008B6DF1" w:rsidP="00E54C0A"/>
                          <w:p w14:paraId="28E62E4D" w14:textId="77777777" w:rsidR="008B6DF1" w:rsidRDefault="008B6DF1" w:rsidP="00E54C0A"/>
                          <w:p w14:paraId="218B1A7D" w14:textId="77777777" w:rsidR="008B6DF1" w:rsidRDefault="008B6DF1" w:rsidP="00E54C0A"/>
                          <w:p w14:paraId="7083F111" w14:textId="77777777" w:rsidR="008B6DF1" w:rsidRDefault="008B6DF1" w:rsidP="00E54C0A"/>
                          <w:p w14:paraId="10C41A35" w14:textId="77777777" w:rsidR="008B6DF1" w:rsidRDefault="008B6DF1" w:rsidP="00E54C0A"/>
                          <w:p w14:paraId="4E2E0EA3" w14:textId="77777777" w:rsidR="008B6DF1" w:rsidRDefault="008B6DF1" w:rsidP="00E54C0A"/>
                          <w:p w14:paraId="57F46392" w14:textId="77777777" w:rsidR="008B6DF1" w:rsidRDefault="008B6DF1" w:rsidP="00E54C0A"/>
                          <w:p w14:paraId="559CC881" w14:textId="77777777" w:rsidR="008B6DF1" w:rsidRDefault="008B6DF1" w:rsidP="00E54C0A"/>
                          <w:p w14:paraId="7AC4EF5A" w14:textId="77777777" w:rsidR="008B6DF1" w:rsidRDefault="008B6DF1" w:rsidP="00E54C0A"/>
                          <w:p w14:paraId="701F3E83" w14:textId="77777777" w:rsidR="008B6DF1" w:rsidRDefault="008B6DF1" w:rsidP="00E54C0A"/>
                          <w:p w14:paraId="79AE1A4D" w14:textId="77777777" w:rsidR="008B6DF1" w:rsidRDefault="008B6DF1" w:rsidP="00E54C0A"/>
                          <w:p w14:paraId="2733FFC6" w14:textId="77777777" w:rsidR="008B6DF1" w:rsidRDefault="008B6DF1" w:rsidP="00E54C0A"/>
                          <w:p w14:paraId="10E815E4" w14:textId="77777777" w:rsidR="008B6DF1" w:rsidRDefault="008B6DF1" w:rsidP="00E54C0A"/>
                          <w:p w14:paraId="329C7FD4" w14:textId="77777777" w:rsidR="008B6DF1" w:rsidRDefault="008B6DF1" w:rsidP="00E54C0A"/>
                          <w:p w14:paraId="38E0C41A" w14:textId="77777777" w:rsidR="008B6DF1" w:rsidRDefault="008B6DF1" w:rsidP="00E54C0A"/>
                          <w:p w14:paraId="21CFFC5A" w14:textId="77777777" w:rsidR="008B6DF1" w:rsidRDefault="008B6DF1" w:rsidP="00E54C0A"/>
                          <w:p w14:paraId="4310D98B" w14:textId="77777777" w:rsidR="008B6DF1" w:rsidRDefault="008B6DF1" w:rsidP="00E54C0A"/>
                          <w:p w14:paraId="787682F5" w14:textId="77777777" w:rsidR="008B6DF1" w:rsidRDefault="008B6DF1" w:rsidP="00E54C0A"/>
                          <w:p w14:paraId="758AEC8F" w14:textId="77777777" w:rsidR="008B6DF1" w:rsidRDefault="008B6DF1" w:rsidP="00E54C0A"/>
                          <w:p w14:paraId="6DA21804" w14:textId="77777777" w:rsidR="008B6DF1" w:rsidRDefault="008B6DF1" w:rsidP="00E54C0A"/>
                          <w:p w14:paraId="7E804B35" w14:textId="77777777" w:rsidR="008B6DF1" w:rsidRDefault="008B6DF1" w:rsidP="00E54C0A"/>
                          <w:p w14:paraId="1AD236E7" w14:textId="77777777" w:rsidR="008B6DF1" w:rsidRDefault="008B6DF1" w:rsidP="00E54C0A"/>
                          <w:p w14:paraId="0D90FF22" w14:textId="77777777" w:rsidR="008B6DF1" w:rsidRDefault="008B6DF1" w:rsidP="00E54C0A"/>
                          <w:p w14:paraId="0E986C35" w14:textId="77777777" w:rsidR="008B6DF1" w:rsidRDefault="008B6DF1" w:rsidP="00E54C0A"/>
                          <w:p w14:paraId="087BF138" w14:textId="77777777" w:rsidR="008B6DF1" w:rsidRDefault="008B6DF1" w:rsidP="00E54C0A"/>
                          <w:p w14:paraId="15E19B28" w14:textId="77777777" w:rsidR="008B6DF1" w:rsidRDefault="008B6DF1" w:rsidP="00E54C0A"/>
                          <w:p w14:paraId="0B0A0EA6" w14:textId="77777777" w:rsidR="008B6DF1" w:rsidRDefault="008B6DF1" w:rsidP="00E54C0A"/>
                          <w:p w14:paraId="1BE0A3DD" w14:textId="77777777" w:rsidR="008B6DF1" w:rsidRDefault="008B6DF1" w:rsidP="00E54C0A"/>
                          <w:p w14:paraId="13FB198C" w14:textId="77777777" w:rsidR="008B6DF1" w:rsidRDefault="008B6DF1" w:rsidP="00E54C0A"/>
                          <w:p w14:paraId="230FD58B" w14:textId="77777777" w:rsidR="008B6DF1" w:rsidRDefault="008B6DF1" w:rsidP="00E54C0A"/>
                          <w:p w14:paraId="31800C7D" w14:textId="77777777" w:rsidR="008B6DF1" w:rsidRDefault="008B6DF1" w:rsidP="00E54C0A"/>
                          <w:p w14:paraId="186BECD5" w14:textId="77777777" w:rsidR="008B6DF1" w:rsidRDefault="008B6DF1" w:rsidP="00E54C0A"/>
                          <w:p w14:paraId="7F695D8C" w14:textId="77777777" w:rsidR="008B6DF1" w:rsidRDefault="008B6DF1" w:rsidP="00E54C0A"/>
                          <w:p w14:paraId="0836D094" w14:textId="77777777" w:rsidR="008B6DF1" w:rsidRDefault="008B6DF1" w:rsidP="00E54C0A"/>
                          <w:p w14:paraId="39EC760A" w14:textId="77777777" w:rsidR="008B6DF1" w:rsidRDefault="008B6DF1" w:rsidP="00E54C0A"/>
                          <w:p w14:paraId="3F7920EB" w14:textId="77777777" w:rsidR="008B6DF1" w:rsidRDefault="008B6DF1" w:rsidP="00E54C0A"/>
                          <w:p w14:paraId="24F0B58F" w14:textId="77777777" w:rsidR="008B6DF1" w:rsidRDefault="008B6DF1" w:rsidP="00E54C0A"/>
                          <w:p w14:paraId="4171EECA" w14:textId="77777777" w:rsidR="008B6DF1" w:rsidRDefault="008B6DF1" w:rsidP="00E54C0A"/>
                          <w:p w14:paraId="4AE28BEE" w14:textId="77777777" w:rsidR="008B6DF1" w:rsidRDefault="008B6DF1" w:rsidP="00E54C0A"/>
                          <w:p w14:paraId="701F0D6A" w14:textId="77777777" w:rsidR="008B6DF1" w:rsidRDefault="008B6DF1" w:rsidP="00E54C0A"/>
                          <w:p w14:paraId="7252812F" w14:textId="77777777" w:rsidR="008B6DF1" w:rsidRDefault="008B6DF1" w:rsidP="00E54C0A"/>
                          <w:p w14:paraId="6232D4A5" w14:textId="77777777" w:rsidR="008B6DF1" w:rsidRDefault="008B6DF1" w:rsidP="00E54C0A"/>
                          <w:p w14:paraId="53149F6C" w14:textId="77777777" w:rsidR="008B6DF1" w:rsidRDefault="008B6DF1" w:rsidP="00E54C0A"/>
                          <w:p w14:paraId="5934D823" w14:textId="77777777" w:rsidR="008B6DF1" w:rsidRDefault="008B6DF1" w:rsidP="00E54C0A"/>
                          <w:p w14:paraId="5B5491C0" w14:textId="77777777" w:rsidR="008B6DF1" w:rsidRDefault="008B6DF1" w:rsidP="00E54C0A"/>
                          <w:p w14:paraId="56686730" w14:textId="77777777" w:rsidR="008B6DF1" w:rsidRDefault="008B6DF1" w:rsidP="00E54C0A"/>
                          <w:p w14:paraId="7E4B809D" w14:textId="77777777" w:rsidR="008B6DF1" w:rsidRDefault="008B6DF1" w:rsidP="00E54C0A"/>
                          <w:p w14:paraId="3192019E" w14:textId="77777777" w:rsidR="008B6DF1" w:rsidRDefault="008B6DF1" w:rsidP="00E54C0A"/>
                          <w:p w14:paraId="4954EA88" w14:textId="77777777" w:rsidR="008B6DF1" w:rsidRDefault="008B6DF1" w:rsidP="00E54C0A"/>
                          <w:p w14:paraId="59B63EF8" w14:textId="77777777" w:rsidR="008B6DF1" w:rsidRDefault="008B6DF1" w:rsidP="00E54C0A"/>
                          <w:p w14:paraId="3F9A8896" w14:textId="77777777" w:rsidR="008B6DF1" w:rsidRDefault="008B6DF1" w:rsidP="00E54C0A"/>
                          <w:p w14:paraId="2676A9D3" w14:textId="77777777" w:rsidR="008B6DF1" w:rsidRDefault="008B6DF1" w:rsidP="00E54C0A"/>
                          <w:p w14:paraId="315DDA7F" w14:textId="77777777" w:rsidR="008B6DF1" w:rsidRDefault="008B6DF1" w:rsidP="00E54C0A"/>
                          <w:p w14:paraId="7894019D" w14:textId="77777777" w:rsidR="008B6DF1" w:rsidRDefault="008B6DF1" w:rsidP="00E54C0A"/>
                          <w:p w14:paraId="610EEF2D" w14:textId="77777777" w:rsidR="008B6DF1" w:rsidRDefault="008B6DF1" w:rsidP="00E54C0A"/>
                          <w:p w14:paraId="14FA7707" w14:textId="77777777" w:rsidR="008B6DF1" w:rsidRDefault="008B6DF1" w:rsidP="00E54C0A"/>
                          <w:p w14:paraId="67B50DAC" w14:textId="77777777" w:rsidR="008B6DF1" w:rsidRDefault="008B6DF1" w:rsidP="00E54C0A"/>
                          <w:p w14:paraId="27DA804A" w14:textId="77777777" w:rsidR="008B6DF1" w:rsidRDefault="008B6DF1" w:rsidP="00E54C0A"/>
                          <w:p w14:paraId="04785394" w14:textId="77777777" w:rsidR="008B6DF1" w:rsidRDefault="008B6DF1" w:rsidP="00E54C0A"/>
                          <w:p w14:paraId="172B0D30" w14:textId="77777777" w:rsidR="008B6DF1" w:rsidRDefault="008B6DF1" w:rsidP="00E54C0A"/>
                          <w:p w14:paraId="69A5BBA8" w14:textId="77777777" w:rsidR="008B6DF1" w:rsidRDefault="008B6DF1" w:rsidP="00E54C0A"/>
                          <w:p w14:paraId="161D1857" w14:textId="77777777" w:rsidR="008B6DF1" w:rsidRDefault="008B6DF1" w:rsidP="00E54C0A"/>
                          <w:p w14:paraId="753B8231" w14:textId="77777777" w:rsidR="008B6DF1" w:rsidRDefault="008B6DF1" w:rsidP="00E54C0A"/>
                          <w:p w14:paraId="06FE81AC" w14:textId="77777777" w:rsidR="008B6DF1" w:rsidRDefault="008B6DF1" w:rsidP="00E54C0A"/>
                          <w:p w14:paraId="6CC15E4D" w14:textId="77777777" w:rsidR="008B6DF1" w:rsidRDefault="008B6DF1" w:rsidP="00E54C0A"/>
                          <w:p w14:paraId="514BA05D" w14:textId="77777777" w:rsidR="008B6DF1" w:rsidRDefault="008B6DF1" w:rsidP="00E54C0A"/>
                          <w:p w14:paraId="5D53FB4E" w14:textId="77777777" w:rsidR="008B6DF1" w:rsidRDefault="008B6DF1" w:rsidP="00E54C0A"/>
                          <w:p w14:paraId="79DCD246" w14:textId="77777777" w:rsidR="008B6DF1" w:rsidRDefault="008B6DF1" w:rsidP="00E54C0A"/>
                          <w:p w14:paraId="277BB9B2" w14:textId="77777777" w:rsidR="008B6DF1" w:rsidRDefault="008B6DF1" w:rsidP="00E54C0A"/>
                          <w:p w14:paraId="508FBBA7" w14:textId="77777777" w:rsidR="008B6DF1" w:rsidRDefault="008B6DF1" w:rsidP="00E54C0A"/>
                          <w:p w14:paraId="351ED547" w14:textId="77777777" w:rsidR="008B6DF1" w:rsidRDefault="008B6DF1" w:rsidP="00E54C0A"/>
                          <w:p w14:paraId="7AE8D5F0" w14:textId="77777777" w:rsidR="008B6DF1" w:rsidRDefault="008B6DF1" w:rsidP="00E54C0A"/>
                          <w:p w14:paraId="51644D86" w14:textId="77777777" w:rsidR="008B6DF1" w:rsidRDefault="008B6DF1" w:rsidP="00E54C0A"/>
                          <w:p w14:paraId="0FFEF8E8" w14:textId="77777777" w:rsidR="008B6DF1" w:rsidRDefault="008B6DF1" w:rsidP="00E54C0A"/>
                          <w:p w14:paraId="439F8CFC" w14:textId="77777777" w:rsidR="008B6DF1" w:rsidRDefault="008B6DF1" w:rsidP="00E54C0A"/>
                          <w:p w14:paraId="5AF07BEF" w14:textId="77777777" w:rsidR="008B6DF1" w:rsidRDefault="008B6DF1" w:rsidP="00E54C0A"/>
                          <w:p w14:paraId="56CF583D" w14:textId="77777777" w:rsidR="008B6DF1" w:rsidRDefault="008B6DF1" w:rsidP="00E54C0A"/>
                          <w:p w14:paraId="6B7902E2" w14:textId="77777777" w:rsidR="008B6DF1" w:rsidRDefault="008B6DF1" w:rsidP="00E54C0A"/>
                          <w:p w14:paraId="1C70996E" w14:textId="77777777" w:rsidR="008B6DF1" w:rsidRDefault="008B6DF1" w:rsidP="00E54C0A"/>
                          <w:p w14:paraId="26BAD838" w14:textId="77777777" w:rsidR="008B6DF1" w:rsidRDefault="008B6DF1" w:rsidP="00E54C0A"/>
                          <w:p w14:paraId="6905AC37" w14:textId="77777777" w:rsidR="008B6DF1" w:rsidRDefault="008B6DF1" w:rsidP="00E54C0A"/>
                          <w:p w14:paraId="19ACABF3" w14:textId="77777777" w:rsidR="008B6DF1" w:rsidRDefault="008B6DF1" w:rsidP="00E54C0A"/>
                          <w:p w14:paraId="104D4752" w14:textId="77777777" w:rsidR="008B6DF1" w:rsidRDefault="008B6DF1" w:rsidP="00E54C0A"/>
                          <w:p w14:paraId="7FB5D78C" w14:textId="77777777" w:rsidR="008B6DF1" w:rsidRDefault="008B6DF1" w:rsidP="00E54C0A"/>
                          <w:p w14:paraId="7E1B0FFD" w14:textId="77777777" w:rsidR="008B6DF1" w:rsidRDefault="008B6DF1" w:rsidP="00E54C0A"/>
                          <w:p w14:paraId="6F41601B" w14:textId="77777777" w:rsidR="008B6DF1" w:rsidRDefault="008B6DF1" w:rsidP="00E54C0A"/>
                          <w:p w14:paraId="3A10EE1C" w14:textId="77777777" w:rsidR="008B6DF1" w:rsidRDefault="008B6DF1" w:rsidP="00E54C0A"/>
                          <w:p w14:paraId="368B7D37" w14:textId="77777777" w:rsidR="008B6DF1" w:rsidRDefault="008B6DF1" w:rsidP="00E54C0A"/>
                          <w:p w14:paraId="204F870A" w14:textId="77777777" w:rsidR="008B6DF1" w:rsidRDefault="008B6DF1" w:rsidP="00E54C0A"/>
                          <w:p w14:paraId="25FC5F3B" w14:textId="77777777" w:rsidR="008B6DF1" w:rsidRDefault="008B6DF1" w:rsidP="00E54C0A"/>
                          <w:p w14:paraId="5DDE10AE" w14:textId="77777777" w:rsidR="008B6DF1" w:rsidRDefault="008B6DF1" w:rsidP="00E54C0A"/>
                          <w:p w14:paraId="2B32D088" w14:textId="77777777" w:rsidR="008B6DF1" w:rsidRDefault="008B6DF1" w:rsidP="00E54C0A"/>
                          <w:p w14:paraId="5776CBC5" w14:textId="77777777" w:rsidR="008B6DF1" w:rsidRDefault="008B6DF1" w:rsidP="00E54C0A"/>
                          <w:p w14:paraId="037420A8" w14:textId="77777777" w:rsidR="008B6DF1" w:rsidRDefault="008B6DF1" w:rsidP="00E54C0A"/>
                          <w:p w14:paraId="19158993" w14:textId="77777777" w:rsidR="008B6DF1" w:rsidRDefault="008B6DF1" w:rsidP="00E54C0A"/>
                          <w:p w14:paraId="6A4B9D3F" w14:textId="77777777" w:rsidR="008B6DF1" w:rsidRDefault="008B6DF1" w:rsidP="00E54C0A"/>
                          <w:p w14:paraId="71DC79B6" w14:textId="77777777" w:rsidR="008B6DF1" w:rsidRDefault="008B6DF1" w:rsidP="00E54C0A"/>
                          <w:p w14:paraId="323636AD" w14:textId="77777777" w:rsidR="008B6DF1" w:rsidRDefault="008B6DF1" w:rsidP="00E54C0A"/>
                          <w:p w14:paraId="64DC528D" w14:textId="77777777" w:rsidR="008B6DF1" w:rsidRDefault="008B6DF1" w:rsidP="00E54C0A"/>
                          <w:p w14:paraId="7357E4E7" w14:textId="77777777" w:rsidR="008B6DF1" w:rsidRDefault="008B6DF1" w:rsidP="00E54C0A"/>
                          <w:p w14:paraId="0DF57186" w14:textId="77777777" w:rsidR="008B6DF1" w:rsidRDefault="008B6DF1" w:rsidP="00E54C0A"/>
                          <w:p w14:paraId="1C10E20C" w14:textId="77777777" w:rsidR="008B6DF1" w:rsidRDefault="008B6DF1" w:rsidP="00E54C0A"/>
                          <w:p w14:paraId="4EBC9AF5" w14:textId="77777777" w:rsidR="008B6DF1" w:rsidRDefault="008B6DF1" w:rsidP="00E54C0A"/>
                          <w:p w14:paraId="3491967A" w14:textId="77777777" w:rsidR="008B6DF1" w:rsidRDefault="008B6DF1" w:rsidP="00E54C0A"/>
                          <w:p w14:paraId="50468842" w14:textId="77777777" w:rsidR="008B6DF1" w:rsidRDefault="008B6DF1" w:rsidP="00E54C0A"/>
                          <w:p w14:paraId="3CE61FD2" w14:textId="77777777" w:rsidR="008B6DF1" w:rsidRDefault="008B6DF1" w:rsidP="00E54C0A"/>
                          <w:p w14:paraId="635F9EF1" w14:textId="77777777" w:rsidR="008B6DF1" w:rsidRDefault="008B6DF1" w:rsidP="00E54C0A"/>
                          <w:p w14:paraId="666173B7" w14:textId="77777777" w:rsidR="008B6DF1" w:rsidRDefault="008B6DF1" w:rsidP="00E54C0A"/>
                          <w:p w14:paraId="43A13076" w14:textId="77777777" w:rsidR="008B6DF1" w:rsidRDefault="008B6DF1" w:rsidP="00E54C0A"/>
                          <w:p w14:paraId="19CCF7CF" w14:textId="77777777" w:rsidR="008B6DF1" w:rsidRDefault="008B6DF1" w:rsidP="00E54C0A"/>
                          <w:p w14:paraId="674B8AFA" w14:textId="77777777" w:rsidR="008B6DF1" w:rsidRDefault="008B6DF1" w:rsidP="00E54C0A"/>
                          <w:p w14:paraId="581F7D4C" w14:textId="77777777" w:rsidR="008B6DF1" w:rsidRDefault="008B6DF1" w:rsidP="00E54C0A"/>
                          <w:p w14:paraId="4B16BCB4" w14:textId="77777777" w:rsidR="008B6DF1" w:rsidRDefault="008B6DF1" w:rsidP="00E54C0A"/>
                          <w:p w14:paraId="4252150A" w14:textId="77777777" w:rsidR="008B6DF1" w:rsidRDefault="008B6DF1" w:rsidP="00E54C0A"/>
                          <w:p w14:paraId="61FDFDB1" w14:textId="77777777" w:rsidR="008B6DF1" w:rsidRDefault="008B6DF1" w:rsidP="00E54C0A"/>
                          <w:p w14:paraId="67FA6011" w14:textId="77777777" w:rsidR="008B6DF1" w:rsidRDefault="008B6DF1" w:rsidP="00E54C0A"/>
                          <w:p w14:paraId="0B44542E" w14:textId="77777777" w:rsidR="008B6DF1" w:rsidRDefault="008B6DF1" w:rsidP="00E54C0A"/>
                          <w:p w14:paraId="575E20AE" w14:textId="77777777" w:rsidR="008B6DF1" w:rsidRDefault="008B6DF1" w:rsidP="00E54C0A"/>
                          <w:p w14:paraId="5118A759" w14:textId="77777777" w:rsidR="008B6DF1" w:rsidRDefault="008B6DF1" w:rsidP="00E54C0A"/>
                          <w:p w14:paraId="39D8F000" w14:textId="77777777" w:rsidR="008B6DF1" w:rsidRDefault="008B6DF1" w:rsidP="00E54C0A"/>
                          <w:p w14:paraId="527C14B4" w14:textId="77777777" w:rsidR="008B6DF1" w:rsidRDefault="008B6DF1" w:rsidP="00E54C0A"/>
                          <w:p w14:paraId="7D331C06" w14:textId="77777777" w:rsidR="008B6DF1" w:rsidRDefault="008B6DF1" w:rsidP="00E54C0A"/>
                          <w:p w14:paraId="2CC6FBD5" w14:textId="77777777" w:rsidR="008B6DF1" w:rsidRDefault="008B6DF1" w:rsidP="00E54C0A"/>
                          <w:p w14:paraId="68B7D259" w14:textId="77777777" w:rsidR="008B6DF1" w:rsidRDefault="008B6DF1" w:rsidP="00E54C0A"/>
                          <w:p w14:paraId="6F0D9478" w14:textId="77777777" w:rsidR="008B6DF1" w:rsidRDefault="008B6DF1" w:rsidP="00E54C0A"/>
                          <w:p w14:paraId="7705AE43" w14:textId="77777777" w:rsidR="008B6DF1" w:rsidRDefault="008B6DF1" w:rsidP="00E54C0A"/>
                          <w:p w14:paraId="2FFB251F" w14:textId="77777777" w:rsidR="008B6DF1" w:rsidRDefault="008B6DF1" w:rsidP="00E54C0A"/>
                          <w:p w14:paraId="50CBD593" w14:textId="77777777" w:rsidR="008B6DF1" w:rsidRDefault="008B6DF1" w:rsidP="00E54C0A"/>
                          <w:p w14:paraId="36CD54E6" w14:textId="77777777" w:rsidR="008B6DF1" w:rsidRDefault="008B6DF1" w:rsidP="00E54C0A"/>
                          <w:p w14:paraId="7E3ED5FD" w14:textId="77777777" w:rsidR="008B6DF1" w:rsidRDefault="008B6DF1" w:rsidP="00E54C0A"/>
                          <w:p w14:paraId="4BA45454" w14:textId="77777777" w:rsidR="008B6DF1" w:rsidRDefault="008B6DF1" w:rsidP="00E54C0A"/>
                          <w:p w14:paraId="7A43F972" w14:textId="77777777" w:rsidR="008B6DF1" w:rsidRDefault="008B6DF1" w:rsidP="00E54C0A"/>
                          <w:p w14:paraId="1CC58FF0" w14:textId="77777777" w:rsidR="008B6DF1" w:rsidRDefault="008B6DF1" w:rsidP="00E54C0A"/>
                          <w:p w14:paraId="622FB809" w14:textId="77777777" w:rsidR="008B6DF1" w:rsidRDefault="008B6DF1" w:rsidP="00E54C0A"/>
                          <w:p w14:paraId="5BB426E8" w14:textId="77777777" w:rsidR="008B6DF1" w:rsidRDefault="008B6DF1" w:rsidP="00E54C0A"/>
                          <w:p w14:paraId="294572DE" w14:textId="77777777" w:rsidR="008B6DF1" w:rsidRDefault="008B6DF1" w:rsidP="00E54C0A"/>
                          <w:p w14:paraId="6854674B" w14:textId="77777777" w:rsidR="008B6DF1" w:rsidRDefault="008B6DF1" w:rsidP="00E54C0A"/>
                          <w:p w14:paraId="090B8E61" w14:textId="77777777" w:rsidR="008B6DF1" w:rsidRDefault="008B6DF1" w:rsidP="00E54C0A"/>
                          <w:p w14:paraId="1B61C275" w14:textId="77777777" w:rsidR="008B6DF1" w:rsidRDefault="008B6DF1" w:rsidP="00E54C0A"/>
                          <w:p w14:paraId="106DC438" w14:textId="77777777" w:rsidR="008B6DF1" w:rsidRDefault="008B6DF1" w:rsidP="00E54C0A"/>
                          <w:p w14:paraId="5E0D5748" w14:textId="77777777" w:rsidR="008B6DF1" w:rsidRDefault="008B6DF1" w:rsidP="00E54C0A"/>
                          <w:p w14:paraId="40DA552D" w14:textId="77777777" w:rsidR="008B6DF1" w:rsidRDefault="008B6DF1" w:rsidP="00E54C0A"/>
                          <w:p w14:paraId="13026808" w14:textId="77777777" w:rsidR="008B6DF1" w:rsidRDefault="008B6DF1" w:rsidP="00E54C0A"/>
                          <w:p w14:paraId="5E5DB5B9" w14:textId="77777777" w:rsidR="008B6DF1" w:rsidRDefault="008B6DF1" w:rsidP="00E54C0A"/>
                          <w:p w14:paraId="4C116A99" w14:textId="77777777" w:rsidR="008B6DF1" w:rsidRDefault="008B6DF1" w:rsidP="00E54C0A"/>
                          <w:p w14:paraId="53335B1A" w14:textId="77777777" w:rsidR="008B6DF1" w:rsidRDefault="008B6DF1" w:rsidP="00E54C0A"/>
                          <w:p w14:paraId="743AE762" w14:textId="77777777" w:rsidR="008B6DF1" w:rsidRDefault="008B6DF1" w:rsidP="00E54C0A"/>
                          <w:p w14:paraId="12CB8CDF" w14:textId="77777777" w:rsidR="008B6DF1" w:rsidRDefault="008B6DF1" w:rsidP="00E54C0A"/>
                          <w:p w14:paraId="25E7FAA4" w14:textId="77777777" w:rsidR="008B6DF1" w:rsidRDefault="008B6DF1" w:rsidP="00E54C0A"/>
                          <w:p w14:paraId="4F871ED3" w14:textId="77777777" w:rsidR="008B6DF1" w:rsidRDefault="008B6DF1" w:rsidP="00E54C0A"/>
                          <w:p w14:paraId="0DB655CE" w14:textId="77777777" w:rsidR="008B6DF1" w:rsidRDefault="008B6DF1" w:rsidP="00E54C0A"/>
                          <w:p w14:paraId="27066873" w14:textId="77777777" w:rsidR="008B6DF1" w:rsidRDefault="008B6DF1" w:rsidP="00E54C0A"/>
                          <w:p w14:paraId="3BE1C87D" w14:textId="77777777" w:rsidR="008B6DF1" w:rsidRDefault="008B6DF1" w:rsidP="00E54C0A"/>
                          <w:p w14:paraId="5FD52C8A" w14:textId="77777777" w:rsidR="008B6DF1" w:rsidRDefault="008B6DF1" w:rsidP="00E54C0A"/>
                          <w:p w14:paraId="101A8EC4" w14:textId="77777777" w:rsidR="008B6DF1" w:rsidRDefault="008B6DF1" w:rsidP="00E54C0A"/>
                          <w:p w14:paraId="65E3A681" w14:textId="77777777" w:rsidR="008B6DF1" w:rsidRDefault="008B6DF1" w:rsidP="00E54C0A"/>
                          <w:p w14:paraId="697790A2" w14:textId="77777777" w:rsidR="008B6DF1" w:rsidRDefault="008B6DF1" w:rsidP="00E54C0A"/>
                          <w:p w14:paraId="2AF474AA" w14:textId="77777777" w:rsidR="008B6DF1" w:rsidRDefault="008B6DF1" w:rsidP="00E54C0A"/>
                          <w:p w14:paraId="7F2C611D" w14:textId="77777777" w:rsidR="008B6DF1" w:rsidRDefault="008B6DF1" w:rsidP="00E54C0A"/>
                          <w:p w14:paraId="6496A10D" w14:textId="77777777" w:rsidR="008B6DF1" w:rsidRDefault="008B6DF1" w:rsidP="00E54C0A"/>
                          <w:p w14:paraId="01AD51F5" w14:textId="77777777" w:rsidR="008B6DF1" w:rsidRDefault="008B6DF1" w:rsidP="00E54C0A"/>
                          <w:p w14:paraId="712DDC7F" w14:textId="77777777" w:rsidR="008B6DF1" w:rsidRDefault="008B6DF1" w:rsidP="00E54C0A"/>
                          <w:p w14:paraId="0770F2B2" w14:textId="77777777" w:rsidR="008B6DF1" w:rsidRDefault="008B6DF1" w:rsidP="00E54C0A"/>
                          <w:p w14:paraId="131B5921" w14:textId="77777777" w:rsidR="008B6DF1" w:rsidRDefault="008B6DF1" w:rsidP="00E54C0A"/>
                          <w:p w14:paraId="1B36FEE3" w14:textId="77777777" w:rsidR="008B6DF1" w:rsidRDefault="008B6DF1" w:rsidP="00E54C0A"/>
                          <w:p w14:paraId="27DD1146" w14:textId="77777777" w:rsidR="008B6DF1" w:rsidRDefault="008B6DF1" w:rsidP="00E54C0A"/>
                          <w:p w14:paraId="66EC76DB" w14:textId="77777777" w:rsidR="008B6DF1" w:rsidRDefault="008B6DF1" w:rsidP="00E54C0A"/>
                          <w:p w14:paraId="189893E4" w14:textId="77777777" w:rsidR="008B6DF1" w:rsidRDefault="008B6DF1" w:rsidP="00E54C0A"/>
                          <w:p w14:paraId="306E4D9F" w14:textId="77777777" w:rsidR="008B6DF1" w:rsidRDefault="008B6DF1" w:rsidP="00E54C0A"/>
                          <w:p w14:paraId="12A4A4A8" w14:textId="77777777" w:rsidR="008B6DF1" w:rsidRDefault="008B6DF1" w:rsidP="00E54C0A"/>
                          <w:p w14:paraId="514D76FB" w14:textId="77777777" w:rsidR="008B6DF1" w:rsidRDefault="008B6DF1" w:rsidP="00E54C0A"/>
                          <w:p w14:paraId="23DA4CA2" w14:textId="77777777" w:rsidR="008B6DF1" w:rsidRDefault="008B6DF1" w:rsidP="00E54C0A"/>
                          <w:p w14:paraId="08BAA757" w14:textId="77777777" w:rsidR="008B6DF1" w:rsidRDefault="008B6DF1" w:rsidP="00E54C0A"/>
                          <w:p w14:paraId="7BB268D4" w14:textId="77777777" w:rsidR="008B6DF1" w:rsidRDefault="008B6DF1" w:rsidP="00E54C0A"/>
                          <w:p w14:paraId="066C7E03" w14:textId="77777777" w:rsidR="008B6DF1" w:rsidRDefault="008B6DF1" w:rsidP="00E54C0A"/>
                          <w:p w14:paraId="0B2AE946" w14:textId="77777777" w:rsidR="008B6DF1" w:rsidRDefault="008B6DF1" w:rsidP="00E54C0A"/>
                          <w:p w14:paraId="0843CE0B" w14:textId="77777777" w:rsidR="008B6DF1" w:rsidRDefault="008B6DF1" w:rsidP="00E54C0A"/>
                          <w:p w14:paraId="2C442489" w14:textId="77777777" w:rsidR="008B6DF1" w:rsidRDefault="008B6DF1" w:rsidP="00E54C0A"/>
                          <w:p w14:paraId="4D3A5983" w14:textId="77777777" w:rsidR="008B6DF1" w:rsidRDefault="008B6DF1" w:rsidP="00E54C0A"/>
                          <w:p w14:paraId="5288C3D7" w14:textId="77777777" w:rsidR="008B6DF1" w:rsidRDefault="008B6DF1" w:rsidP="00E54C0A"/>
                          <w:p w14:paraId="63CDF35C" w14:textId="77777777" w:rsidR="008B6DF1" w:rsidRDefault="008B6DF1" w:rsidP="00E54C0A"/>
                          <w:p w14:paraId="6EFDEB9B" w14:textId="77777777" w:rsidR="008B6DF1" w:rsidRDefault="008B6DF1" w:rsidP="00E54C0A"/>
                          <w:p w14:paraId="1E449BB0" w14:textId="77777777" w:rsidR="008B6DF1" w:rsidRDefault="008B6DF1" w:rsidP="00E54C0A"/>
                          <w:p w14:paraId="49156483" w14:textId="77777777" w:rsidR="008B6DF1" w:rsidRDefault="008B6DF1" w:rsidP="00E54C0A"/>
                          <w:p w14:paraId="54BDCA8F" w14:textId="77777777" w:rsidR="008B6DF1" w:rsidRDefault="008B6DF1" w:rsidP="00E54C0A"/>
                          <w:p w14:paraId="1010A90B" w14:textId="77777777" w:rsidR="008B6DF1" w:rsidRDefault="008B6DF1" w:rsidP="00E54C0A"/>
                          <w:p w14:paraId="6A31BD58" w14:textId="77777777" w:rsidR="008B6DF1" w:rsidRDefault="008B6DF1" w:rsidP="00E54C0A"/>
                          <w:p w14:paraId="1139DB92" w14:textId="77777777" w:rsidR="008B6DF1" w:rsidRDefault="008B6DF1" w:rsidP="00E54C0A"/>
                          <w:p w14:paraId="73A93A84" w14:textId="77777777" w:rsidR="008B6DF1" w:rsidRDefault="008B6DF1" w:rsidP="00E54C0A"/>
                          <w:p w14:paraId="3E36C8EC" w14:textId="77777777" w:rsidR="008B6DF1" w:rsidRDefault="008B6DF1" w:rsidP="00E54C0A"/>
                          <w:p w14:paraId="56C6E006" w14:textId="77777777" w:rsidR="008B6DF1" w:rsidRDefault="008B6DF1" w:rsidP="00E54C0A"/>
                          <w:p w14:paraId="268D1B4D" w14:textId="77777777" w:rsidR="008B6DF1" w:rsidRDefault="008B6DF1" w:rsidP="00E54C0A"/>
                          <w:p w14:paraId="0E5D19A4" w14:textId="77777777" w:rsidR="008B6DF1" w:rsidRDefault="008B6DF1" w:rsidP="00E54C0A"/>
                          <w:p w14:paraId="24AD52B1" w14:textId="77777777" w:rsidR="008B6DF1" w:rsidRDefault="008B6DF1" w:rsidP="00E54C0A"/>
                          <w:p w14:paraId="284A06ED" w14:textId="77777777" w:rsidR="008B6DF1" w:rsidRDefault="008B6DF1" w:rsidP="00E54C0A"/>
                          <w:p w14:paraId="3AF87589" w14:textId="77777777" w:rsidR="008B6DF1" w:rsidRDefault="008B6DF1" w:rsidP="00E54C0A"/>
                          <w:p w14:paraId="68C1CE87" w14:textId="77777777" w:rsidR="008B6DF1" w:rsidRDefault="008B6DF1" w:rsidP="00E54C0A"/>
                          <w:p w14:paraId="6E1CEF00" w14:textId="77777777" w:rsidR="008B6DF1" w:rsidRDefault="008B6DF1" w:rsidP="00E54C0A"/>
                          <w:p w14:paraId="6709CAA9" w14:textId="77777777" w:rsidR="008B6DF1" w:rsidRDefault="008B6DF1" w:rsidP="00E54C0A"/>
                          <w:p w14:paraId="7DB09261" w14:textId="77777777" w:rsidR="008B6DF1" w:rsidRDefault="008B6DF1" w:rsidP="00E54C0A"/>
                          <w:p w14:paraId="79EC7D09" w14:textId="77777777" w:rsidR="008B6DF1" w:rsidRDefault="008B6DF1" w:rsidP="00E54C0A"/>
                          <w:p w14:paraId="0085AE65" w14:textId="77777777" w:rsidR="008B6DF1" w:rsidRDefault="008B6DF1" w:rsidP="00E54C0A"/>
                          <w:p w14:paraId="2380105D" w14:textId="77777777" w:rsidR="008B6DF1" w:rsidRDefault="008B6DF1" w:rsidP="00E54C0A"/>
                          <w:p w14:paraId="0300980E" w14:textId="77777777" w:rsidR="008B6DF1" w:rsidRDefault="008B6DF1" w:rsidP="00E54C0A"/>
                          <w:p w14:paraId="48D60F04" w14:textId="77777777" w:rsidR="008B6DF1" w:rsidRDefault="008B6DF1" w:rsidP="00E54C0A"/>
                          <w:p w14:paraId="570AD7F2" w14:textId="77777777" w:rsidR="008B6DF1" w:rsidRDefault="008B6DF1" w:rsidP="00E54C0A"/>
                          <w:p w14:paraId="560B3CA6" w14:textId="77777777" w:rsidR="008B6DF1" w:rsidRDefault="008B6DF1" w:rsidP="00E54C0A"/>
                          <w:p w14:paraId="08228F10" w14:textId="77777777" w:rsidR="008B6DF1" w:rsidRDefault="008B6DF1" w:rsidP="00E54C0A"/>
                          <w:p w14:paraId="30D71BBA" w14:textId="77777777" w:rsidR="008B6DF1" w:rsidRDefault="008B6DF1" w:rsidP="00E54C0A"/>
                          <w:p w14:paraId="474F69EA" w14:textId="77777777" w:rsidR="008B6DF1" w:rsidRDefault="008B6DF1" w:rsidP="00E54C0A"/>
                          <w:p w14:paraId="4C9F0A74" w14:textId="77777777" w:rsidR="008B6DF1" w:rsidRDefault="008B6DF1" w:rsidP="00E54C0A"/>
                          <w:p w14:paraId="0C60D2D2" w14:textId="77777777" w:rsidR="008B6DF1" w:rsidRDefault="008B6DF1" w:rsidP="00E54C0A"/>
                          <w:p w14:paraId="79846B1F" w14:textId="77777777" w:rsidR="008B6DF1" w:rsidRDefault="008B6DF1" w:rsidP="00E54C0A"/>
                          <w:p w14:paraId="680E843D" w14:textId="77777777" w:rsidR="008B6DF1" w:rsidRDefault="008B6DF1" w:rsidP="00E54C0A"/>
                          <w:p w14:paraId="0FF3FB4B" w14:textId="77777777" w:rsidR="008B6DF1" w:rsidRDefault="008B6DF1" w:rsidP="00E54C0A"/>
                          <w:p w14:paraId="1DFC2BA3" w14:textId="77777777" w:rsidR="008B6DF1" w:rsidRDefault="008B6DF1" w:rsidP="00E54C0A"/>
                          <w:p w14:paraId="6E22D950" w14:textId="77777777" w:rsidR="008B6DF1" w:rsidRDefault="008B6DF1" w:rsidP="00E54C0A"/>
                          <w:p w14:paraId="49F7CEBE" w14:textId="77777777" w:rsidR="008B6DF1" w:rsidRDefault="008B6DF1" w:rsidP="00E54C0A"/>
                          <w:p w14:paraId="42C33274" w14:textId="77777777" w:rsidR="008B6DF1" w:rsidRDefault="008B6DF1" w:rsidP="00E54C0A"/>
                          <w:p w14:paraId="55736767" w14:textId="77777777" w:rsidR="008B6DF1" w:rsidRDefault="008B6DF1" w:rsidP="00E54C0A"/>
                          <w:p w14:paraId="4752BD66" w14:textId="77777777" w:rsidR="008B6DF1" w:rsidRDefault="008B6DF1" w:rsidP="00E54C0A"/>
                          <w:p w14:paraId="4C38C9DF" w14:textId="77777777" w:rsidR="008B6DF1" w:rsidRDefault="008B6DF1" w:rsidP="00E54C0A"/>
                          <w:p w14:paraId="39A5455B" w14:textId="77777777" w:rsidR="008B6DF1" w:rsidRDefault="008B6DF1" w:rsidP="00E54C0A"/>
                          <w:p w14:paraId="146289A1" w14:textId="77777777" w:rsidR="008B6DF1" w:rsidRDefault="008B6DF1" w:rsidP="00E54C0A"/>
                          <w:p w14:paraId="2346A99A" w14:textId="77777777" w:rsidR="008B6DF1" w:rsidRDefault="008B6DF1" w:rsidP="00E54C0A"/>
                          <w:p w14:paraId="68E530B1" w14:textId="77777777" w:rsidR="008B6DF1" w:rsidRDefault="008B6DF1" w:rsidP="00E54C0A"/>
                          <w:p w14:paraId="3B89D589" w14:textId="77777777" w:rsidR="008B6DF1" w:rsidRDefault="008B6DF1" w:rsidP="00E54C0A"/>
                          <w:p w14:paraId="31D1BD71" w14:textId="77777777" w:rsidR="008B6DF1" w:rsidRDefault="008B6DF1" w:rsidP="00E54C0A"/>
                          <w:p w14:paraId="565D5544" w14:textId="77777777" w:rsidR="008B6DF1" w:rsidRDefault="008B6DF1" w:rsidP="00E54C0A"/>
                          <w:p w14:paraId="559CFAE7" w14:textId="77777777" w:rsidR="008B6DF1" w:rsidRDefault="008B6DF1" w:rsidP="00E54C0A"/>
                          <w:p w14:paraId="02524AA9" w14:textId="77777777" w:rsidR="008B6DF1" w:rsidRDefault="008B6DF1" w:rsidP="00E54C0A"/>
                          <w:p w14:paraId="2A06E799" w14:textId="77777777" w:rsidR="008B6DF1" w:rsidRDefault="008B6DF1" w:rsidP="00E54C0A"/>
                          <w:p w14:paraId="65EFA6E2" w14:textId="77777777" w:rsidR="008B6DF1" w:rsidRDefault="008B6DF1" w:rsidP="00E54C0A"/>
                          <w:p w14:paraId="35E215D4" w14:textId="77777777" w:rsidR="008B6DF1" w:rsidRDefault="008B6DF1" w:rsidP="00E54C0A"/>
                          <w:p w14:paraId="3D6C24CE" w14:textId="77777777" w:rsidR="008B6DF1" w:rsidRDefault="008B6DF1" w:rsidP="00E54C0A"/>
                          <w:p w14:paraId="78CCD4EA" w14:textId="77777777" w:rsidR="008B6DF1" w:rsidRDefault="008B6DF1" w:rsidP="00E54C0A"/>
                          <w:p w14:paraId="65110C4B" w14:textId="77777777" w:rsidR="008B6DF1" w:rsidRDefault="008B6DF1" w:rsidP="00E54C0A"/>
                          <w:p w14:paraId="5A1179AD" w14:textId="77777777" w:rsidR="008B6DF1" w:rsidRDefault="008B6DF1" w:rsidP="00E54C0A"/>
                          <w:p w14:paraId="6B75D948" w14:textId="77777777" w:rsidR="008B6DF1" w:rsidRDefault="008B6DF1" w:rsidP="00E54C0A"/>
                          <w:p w14:paraId="231D8D87" w14:textId="77777777" w:rsidR="008B6DF1" w:rsidRDefault="008B6DF1" w:rsidP="00E54C0A"/>
                          <w:p w14:paraId="3FCB3CF3" w14:textId="77777777" w:rsidR="008B6DF1" w:rsidRDefault="008B6DF1" w:rsidP="00E54C0A"/>
                          <w:p w14:paraId="72EE0600" w14:textId="77777777" w:rsidR="008B6DF1" w:rsidRDefault="008B6DF1" w:rsidP="00E54C0A"/>
                          <w:p w14:paraId="30691208" w14:textId="77777777" w:rsidR="008B6DF1" w:rsidRDefault="008B6DF1" w:rsidP="00E54C0A"/>
                          <w:p w14:paraId="49E58343" w14:textId="77777777" w:rsidR="008B6DF1" w:rsidRDefault="008B6DF1" w:rsidP="00E54C0A"/>
                          <w:p w14:paraId="04E990B0" w14:textId="77777777" w:rsidR="008B6DF1" w:rsidRDefault="008B6DF1" w:rsidP="00E54C0A"/>
                          <w:p w14:paraId="0F606045" w14:textId="77777777" w:rsidR="008B6DF1" w:rsidRDefault="008B6DF1" w:rsidP="00E54C0A"/>
                          <w:p w14:paraId="7F59F09C" w14:textId="77777777" w:rsidR="008B6DF1" w:rsidRDefault="008B6DF1" w:rsidP="00E54C0A"/>
                          <w:p w14:paraId="38707DB1" w14:textId="77777777" w:rsidR="008B6DF1" w:rsidRDefault="008B6DF1" w:rsidP="00E54C0A"/>
                          <w:p w14:paraId="4E92D43B" w14:textId="77777777" w:rsidR="008B6DF1" w:rsidRDefault="008B6DF1" w:rsidP="00E54C0A"/>
                          <w:p w14:paraId="71E4A89B" w14:textId="77777777" w:rsidR="008B6DF1" w:rsidRDefault="008B6DF1" w:rsidP="00E54C0A"/>
                          <w:p w14:paraId="6C2545F5" w14:textId="77777777" w:rsidR="008B6DF1" w:rsidRDefault="008B6DF1" w:rsidP="00E54C0A"/>
                          <w:p w14:paraId="6CF9A763" w14:textId="77777777" w:rsidR="008B6DF1" w:rsidRDefault="008B6DF1" w:rsidP="00E54C0A"/>
                          <w:p w14:paraId="409763A5" w14:textId="77777777" w:rsidR="008B6DF1" w:rsidRDefault="008B6DF1" w:rsidP="00E54C0A"/>
                          <w:p w14:paraId="0AD69353" w14:textId="77777777" w:rsidR="008B6DF1" w:rsidRDefault="008B6DF1" w:rsidP="00E54C0A"/>
                          <w:p w14:paraId="64DE9D95" w14:textId="77777777" w:rsidR="008B6DF1" w:rsidRDefault="008B6DF1" w:rsidP="00E54C0A"/>
                          <w:p w14:paraId="4B505371" w14:textId="77777777" w:rsidR="008B6DF1" w:rsidRDefault="008B6DF1" w:rsidP="00E54C0A"/>
                          <w:p w14:paraId="639DE89F" w14:textId="77777777" w:rsidR="008B6DF1" w:rsidRDefault="008B6DF1" w:rsidP="00E54C0A"/>
                          <w:p w14:paraId="3BF1FC0C" w14:textId="77777777" w:rsidR="008B6DF1" w:rsidRDefault="008B6DF1" w:rsidP="00E54C0A"/>
                          <w:p w14:paraId="4D5F1B7F" w14:textId="77777777" w:rsidR="008B6DF1" w:rsidRDefault="008B6DF1" w:rsidP="00E54C0A"/>
                          <w:p w14:paraId="54AEA762" w14:textId="77777777" w:rsidR="008B6DF1" w:rsidRDefault="008B6DF1" w:rsidP="00E54C0A"/>
                          <w:p w14:paraId="4B58490C" w14:textId="77777777" w:rsidR="008B6DF1" w:rsidRDefault="008B6DF1" w:rsidP="00E54C0A"/>
                          <w:p w14:paraId="14F72129" w14:textId="77777777" w:rsidR="008B6DF1" w:rsidRDefault="008B6DF1" w:rsidP="00E54C0A"/>
                          <w:p w14:paraId="67BFE687" w14:textId="77777777" w:rsidR="008B6DF1" w:rsidRDefault="008B6DF1" w:rsidP="00E54C0A"/>
                          <w:p w14:paraId="47FBB191" w14:textId="77777777" w:rsidR="008B6DF1" w:rsidRDefault="008B6DF1" w:rsidP="00E54C0A"/>
                          <w:p w14:paraId="1DD7F06E" w14:textId="77777777" w:rsidR="008B6DF1" w:rsidRDefault="008B6DF1" w:rsidP="00E54C0A"/>
                          <w:p w14:paraId="002F5CE5" w14:textId="77777777" w:rsidR="008B6DF1" w:rsidRDefault="008B6DF1" w:rsidP="00E54C0A"/>
                          <w:p w14:paraId="340B61C2" w14:textId="77777777" w:rsidR="008B6DF1" w:rsidRDefault="008B6DF1" w:rsidP="00E54C0A"/>
                          <w:p w14:paraId="33B21B88" w14:textId="77777777" w:rsidR="008B6DF1" w:rsidRDefault="008B6DF1" w:rsidP="00E54C0A"/>
                          <w:p w14:paraId="52D70047" w14:textId="77777777" w:rsidR="008B6DF1" w:rsidRDefault="008B6DF1" w:rsidP="00E54C0A"/>
                          <w:p w14:paraId="1D3295C3" w14:textId="77777777" w:rsidR="008B6DF1" w:rsidRDefault="008B6DF1" w:rsidP="00E54C0A"/>
                          <w:p w14:paraId="38A817E2" w14:textId="77777777" w:rsidR="008B6DF1" w:rsidRDefault="008B6DF1" w:rsidP="00E54C0A"/>
                          <w:p w14:paraId="23A8FBDD" w14:textId="77777777" w:rsidR="008B6DF1" w:rsidRDefault="008B6DF1" w:rsidP="00E54C0A"/>
                          <w:p w14:paraId="24D3210F" w14:textId="77777777" w:rsidR="008B6DF1" w:rsidRDefault="008B6DF1" w:rsidP="00E54C0A"/>
                          <w:p w14:paraId="52A7F2C5" w14:textId="77777777" w:rsidR="008B6DF1" w:rsidRDefault="008B6DF1" w:rsidP="00E54C0A"/>
                          <w:p w14:paraId="101963DC" w14:textId="77777777" w:rsidR="008B6DF1" w:rsidRDefault="008B6DF1" w:rsidP="00E54C0A"/>
                          <w:p w14:paraId="39189ECD" w14:textId="77777777" w:rsidR="008B6DF1" w:rsidRDefault="008B6DF1" w:rsidP="00E54C0A"/>
                          <w:p w14:paraId="0090FAF0" w14:textId="77777777" w:rsidR="008B6DF1" w:rsidRDefault="008B6DF1" w:rsidP="00E54C0A"/>
                          <w:p w14:paraId="54F78235" w14:textId="77777777" w:rsidR="008B6DF1" w:rsidRDefault="008B6DF1" w:rsidP="00E54C0A"/>
                          <w:p w14:paraId="364B0DDD" w14:textId="77777777" w:rsidR="008B6DF1" w:rsidRDefault="008B6DF1" w:rsidP="00E54C0A"/>
                          <w:p w14:paraId="785F97B8" w14:textId="77777777" w:rsidR="008B6DF1" w:rsidRDefault="008B6DF1" w:rsidP="00E54C0A"/>
                          <w:p w14:paraId="064C7624" w14:textId="77777777" w:rsidR="008B6DF1" w:rsidRDefault="008B6DF1" w:rsidP="00E54C0A"/>
                          <w:p w14:paraId="3E5D0624" w14:textId="77777777" w:rsidR="008B6DF1" w:rsidRDefault="008B6DF1" w:rsidP="00E54C0A"/>
                          <w:p w14:paraId="11C15C5C" w14:textId="77777777" w:rsidR="008B6DF1" w:rsidRDefault="008B6DF1" w:rsidP="00E54C0A"/>
                          <w:p w14:paraId="420101A0" w14:textId="77777777" w:rsidR="008B6DF1" w:rsidRDefault="008B6DF1" w:rsidP="00E54C0A"/>
                          <w:p w14:paraId="3BA8268D" w14:textId="77777777" w:rsidR="008B6DF1" w:rsidRDefault="008B6DF1" w:rsidP="00E54C0A"/>
                          <w:p w14:paraId="3CDBB761" w14:textId="77777777" w:rsidR="008B6DF1" w:rsidRDefault="008B6DF1" w:rsidP="00E54C0A"/>
                          <w:p w14:paraId="5416DB01" w14:textId="77777777" w:rsidR="008B6DF1" w:rsidRDefault="008B6DF1" w:rsidP="00E54C0A"/>
                          <w:p w14:paraId="0BDC9C3E" w14:textId="77777777" w:rsidR="008B6DF1" w:rsidRDefault="008B6DF1" w:rsidP="00E54C0A"/>
                          <w:p w14:paraId="2962B910" w14:textId="77777777" w:rsidR="008B6DF1" w:rsidRDefault="008B6DF1" w:rsidP="00E54C0A"/>
                          <w:p w14:paraId="4B6259AD" w14:textId="77777777" w:rsidR="008B6DF1" w:rsidRDefault="008B6DF1" w:rsidP="00E54C0A"/>
                          <w:p w14:paraId="17172AE6" w14:textId="77777777" w:rsidR="008B6DF1" w:rsidRDefault="008B6DF1" w:rsidP="00E54C0A"/>
                          <w:p w14:paraId="6ED5865B" w14:textId="77777777" w:rsidR="008B6DF1" w:rsidRDefault="008B6DF1" w:rsidP="00E54C0A"/>
                          <w:p w14:paraId="109031DF" w14:textId="77777777" w:rsidR="008B6DF1" w:rsidRDefault="008B6DF1" w:rsidP="00E54C0A"/>
                          <w:p w14:paraId="06D5DF34" w14:textId="77777777" w:rsidR="008B6DF1" w:rsidRDefault="008B6DF1" w:rsidP="00E54C0A"/>
                          <w:p w14:paraId="55E0814A" w14:textId="77777777" w:rsidR="008B6DF1" w:rsidRDefault="008B6DF1" w:rsidP="00E54C0A"/>
                          <w:p w14:paraId="20CCE4F4" w14:textId="77777777" w:rsidR="008B6DF1" w:rsidRDefault="008B6DF1" w:rsidP="00E54C0A"/>
                          <w:p w14:paraId="6F781BC9" w14:textId="77777777" w:rsidR="008B6DF1" w:rsidRDefault="008B6DF1" w:rsidP="00E54C0A"/>
                          <w:p w14:paraId="6DCEE23B" w14:textId="77777777" w:rsidR="008B6DF1" w:rsidRDefault="008B6DF1" w:rsidP="00E54C0A"/>
                          <w:p w14:paraId="34C9E726" w14:textId="77777777" w:rsidR="008B6DF1" w:rsidRDefault="008B6DF1" w:rsidP="00E54C0A"/>
                          <w:p w14:paraId="40B55E11" w14:textId="77777777" w:rsidR="008B6DF1" w:rsidRDefault="008B6DF1" w:rsidP="00E54C0A"/>
                          <w:p w14:paraId="08E69409" w14:textId="77777777" w:rsidR="008B6DF1" w:rsidRDefault="008B6DF1" w:rsidP="00E54C0A"/>
                          <w:p w14:paraId="10C9D94A" w14:textId="77777777" w:rsidR="008B6DF1" w:rsidRDefault="008B6DF1" w:rsidP="00E54C0A"/>
                          <w:p w14:paraId="2AA1B251" w14:textId="77777777" w:rsidR="008B6DF1" w:rsidRDefault="008B6DF1" w:rsidP="00E54C0A"/>
                          <w:p w14:paraId="18429D61" w14:textId="77777777" w:rsidR="008B6DF1" w:rsidRDefault="008B6DF1" w:rsidP="00E54C0A"/>
                          <w:p w14:paraId="4E9C3E72" w14:textId="77777777" w:rsidR="008B6DF1" w:rsidRDefault="008B6DF1" w:rsidP="00E54C0A"/>
                          <w:p w14:paraId="5B147BB2" w14:textId="77777777" w:rsidR="008B6DF1" w:rsidRDefault="008B6DF1" w:rsidP="00E54C0A"/>
                          <w:p w14:paraId="3BDA452A" w14:textId="77777777" w:rsidR="008B6DF1" w:rsidRDefault="008B6DF1" w:rsidP="00E54C0A"/>
                          <w:p w14:paraId="3F9C2C82" w14:textId="77777777" w:rsidR="008B6DF1" w:rsidRDefault="008B6DF1" w:rsidP="00E54C0A"/>
                          <w:p w14:paraId="65643F4E" w14:textId="77777777" w:rsidR="008B6DF1" w:rsidRDefault="008B6DF1" w:rsidP="00E54C0A"/>
                          <w:p w14:paraId="51DD897F" w14:textId="77777777" w:rsidR="008B6DF1" w:rsidRDefault="008B6DF1" w:rsidP="00E54C0A"/>
                          <w:p w14:paraId="3AF0B823" w14:textId="77777777" w:rsidR="008B6DF1" w:rsidRDefault="008B6DF1" w:rsidP="00E54C0A"/>
                          <w:p w14:paraId="3FD4D8E0" w14:textId="77777777" w:rsidR="008B6DF1" w:rsidRDefault="008B6DF1" w:rsidP="00E54C0A"/>
                          <w:p w14:paraId="6390F21F" w14:textId="77777777" w:rsidR="008B6DF1" w:rsidRDefault="008B6DF1" w:rsidP="00E54C0A"/>
                          <w:p w14:paraId="4AA58CEB" w14:textId="77777777" w:rsidR="008B6DF1" w:rsidRDefault="008B6DF1" w:rsidP="00E54C0A"/>
                          <w:p w14:paraId="4C1BDE4D" w14:textId="77777777" w:rsidR="008B6DF1" w:rsidRDefault="008B6DF1" w:rsidP="00E54C0A"/>
                          <w:p w14:paraId="642BFC06" w14:textId="77777777" w:rsidR="008B6DF1" w:rsidRDefault="008B6DF1" w:rsidP="00E54C0A"/>
                          <w:p w14:paraId="06705A09" w14:textId="77777777" w:rsidR="008B6DF1" w:rsidRDefault="008B6DF1" w:rsidP="00E54C0A"/>
                          <w:p w14:paraId="1F3AB54E" w14:textId="77777777" w:rsidR="008B6DF1" w:rsidRDefault="008B6DF1" w:rsidP="00E54C0A"/>
                          <w:p w14:paraId="2A4A475B" w14:textId="77777777" w:rsidR="008B6DF1" w:rsidRDefault="008B6DF1" w:rsidP="00E54C0A"/>
                          <w:p w14:paraId="7EA0359D" w14:textId="77777777" w:rsidR="008B6DF1" w:rsidRDefault="008B6DF1" w:rsidP="00E54C0A"/>
                          <w:p w14:paraId="6335B3C8" w14:textId="77777777" w:rsidR="008B6DF1" w:rsidRDefault="008B6DF1" w:rsidP="00E54C0A"/>
                          <w:p w14:paraId="1E3EE14A" w14:textId="77777777" w:rsidR="008B6DF1" w:rsidRDefault="008B6DF1" w:rsidP="00E54C0A"/>
                          <w:p w14:paraId="6D55A15B" w14:textId="77777777" w:rsidR="008B6DF1" w:rsidRDefault="008B6DF1" w:rsidP="00E54C0A"/>
                          <w:p w14:paraId="091C1939" w14:textId="77777777" w:rsidR="008B6DF1" w:rsidRDefault="008B6DF1" w:rsidP="00E54C0A"/>
                          <w:p w14:paraId="1600483F" w14:textId="77777777" w:rsidR="008B6DF1" w:rsidRDefault="008B6DF1" w:rsidP="00E54C0A"/>
                          <w:p w14:paraId="23E056A1" w14:textId="77777777" w:rsidR="008B6DF1" w:rsidRDefault="008B6DF1" w:rsidP="00E54C0A"/>
                          <w:p w14:paraId="70682BBD" w14:textId="77777777" w:rsidR="008B6DF1" w:rsidRDefault="008B6DF1" w:rsidP="00E54C0A"/>
                          <w:p w14:paraId="6762D5EA" w14:textId="77777777" w:rsidR="008B6DF1" w:rsidRDefault="008B6DF1" w:rsidP="00E54C0A"/>
                          <w:p w14:paraId="55B54D58" w14:textId="77777777" w:rsidR="008B6DF1" w:rsidRDefault="008B6DF1" w:rsidP="00E54C0A"/>
                          <w:p w14:paraId="276512EB" w14:textId="77777777" w:rsidR="008B6DF1" w:rsidRDefault="008B6DF1" w:rsidP="00E54C0A"/>
                          <w:p w14:paraId="6B939510" w14:textId="77777777" w:rsidR="008B6DF1" w:rsidRDefault="008B6DF1" w:rsidP="00E54C0A"/>
                          <w:p w14:paraId="17CA82E6" w14:textId="77777777" w:rsidR="008B6DF1" w:rsidRDefault="008B6DF1" w:rsidP="00E54C0A"/>
                          <w:p w14:paraId="4F0C5D3D" w14:textId="77777777" w:rsidR="008B6DF1" w:rsidRDefault="008B6DF1" w:rsidP="00E54C0A"/>
                          <w:p w14:paraId="2861C308" w14:textId="77777777" w:rsidR="008B6DF1" w:rsidRDefault="008B6DF1" w:rsidP="00E54C0A"/>
                          <w:p w14:paraId="4983C387" w14:textId="77777777" w:rsidR="008B6DF1" w:rsidRDefault="008B6DF1" w:rsidP="00E54C0A"/>
                          <w:p w14:paraId="5EF0DFAB" w14:textId="77777777" w:rsidR="008B6DF1" w:rsidRDefault="008B6DF1" w:rsidP="00E54C0A"/>
                          <w:p w14:paraId="59C183DA" w14:textId="77777777" w:rsidR="008B6DF1" w:rsidRDefault="008B6DF1" w:rsidP="00E54C0A"/>
                          <w:p w14:paraId="6FEC2F23" w14:textId="77777777" w:rsidR="008B6DF1" w:rsidRDefault="008B6DF1" w:rsidP="00E54C0A"/>
                          <w:p w14:paraId="52D955F6" w14:textId="77777777" w:rsidR="008B6DF1" w:rsidRDefault="008B6DF1" w:rsidP="00E54C0A"/>
                          <w:p w14:paraId="76C3AF22" w14:textId="77777777" w:rsidR="008B6DF1" w:rsidRDefault="008B6DF1" w:rsidP="00E54C0A"/>
                          <w:p w14:paraId="4C22935A" w14:textId="77777777" w:rsidR="008B6DF1" w:rsidRDefault="008B6DF1" w:rsidP="00E54C0A"/>
                          <w:p w14:paraId="657BC207" w14:textId="77777777" w:rsidR="008B6DF1" w:rsidRDefault="008B6DF1" w:rsidP="00E54C0A"/>
                          <w:p w14:paraId="57CF7AAE" w14:textId="77777777" w:rsidR="008B6DF1" w:rsidRDefault="008B6DF1" w:rsidP="00E54C0A"/>
                          <w:p w14:paraId="4DA253E1" w14:textId="77777777" w:rsidR="008B6DF1" w:rsidRDefault="008B6DF1" w:rsidP="00E54C0A"/>
                          <w:p w14:paraId="6778C371" w14:textId="77777777" w:rsidR="008B6DF1" w:rsidRDefault="008B6DF1" w:rsidP="00E54C0A"/>
                          <w:p w14:paraId="1EEEA4B0" w14:textId="77777777" w:rsidR="008B6DF1" w:rsidRDefault="008B6DF1" w:rsidP="00E54C0A"/>
                          <w:p w14:paraId="4430B739" w14:textId="77777777" w:rsidR="008B6DF1" w:rsidRDefault="008B6DF1" w:rsidP="00E54C0A"/>
                          <w:p w14:paraId="1BF1E3E5" w14:textId="77777777" w:rsidR="008B6DF1" w:rsidRDefault="008B6DF1" w:rsidP="00E54C0A"/>
                          <w:p w14:paraId="29C08808" w14:textId="77777777" w:rsidR="008B6DF1" w:rsidRDefault="008B6DF1" w:rsidP="00E54C0A"/>
                          <w:p w14:paraId="5A2F6B74" w14:textId="77777777" w:rsidR="008B6DF1" w:rsidRDefault="008B6DF1" w:rsidP="00E54C0A"/>
                          <w:p w14:paraId="683A2518" w14:textId="77777777" w:rsidR="008B6DF1" w:rsidRDefault="008B6DF1" w:rsidP="00E54C0A"/>
                          <w:p w14:paraId="19ADEF66" w14:textId="77777777" w:rsidR="008B6DF1" w:rsidRDefault="008B6DF1" w:rsidP="00E54C0A"/>
                          <w:p w14:paraId="40C5E230" w14:textId="77777777" w:rsidR="008B6DF1" w:rsidRDefault="008B6DF1" w:rsidP="00E54C0A"/>
                          <w:p w14:paraId="028325E1" w14:textId="77777777" w:rsidR="008B6DF1" w:rsidRDefault="008B6DF1" w:rsidP="00E54C0A"/>
                          <w:p w14:paraId="7C50E56D" w14:textId="77777777" w:rsidR="008B6DF1" w:rsidRDefault="008B6DF1" w:rsidP="00E54C0A"/>
                          <w:p w14:paraId="467E8BBF" w14:textId="77777777" w:rsidR="008B6DF1" w:rsidRDefault="008B6DF1" w:rsidP="00E54C0A"/>
                          <w:p w14:paraId="7FC4069C" w14:textId="77777777" w:rsidR="008B6DF1" w:rsidRDefault="008B6DF1" w:rsidP="00E54C0A"/>
                          <w:p w14:paraId="1E3E81EA" w14:textId="77777777" w:rsidR="008B6DF1" w:rsidRDefault="008B6DF1" w:rsidP="00E54C0A"/>
                          <w:p w14:paraId="5F0AAF92" w14:textId="77777777" w:rsidR="008B6DF1" w:rsidRDefault="008B6DF1" w:rsidP="00E54C0A"/>
                          <w:p w14:paraId="37FE4B68" w14:textId="77777777" w:rsidR="008B6DF1" w:rsidRDefault="008B6DF1" w:rsidP="00E54C0A"/>
                          <w:p w14:paraId="319FA6AE" w14:textId="77777777" w:rsidR="008B6DF1" w:rsidRDefault="008B6DF1" w:rsidP="00E54C0A"/>
                          <w:p w14:paraId="54CA2924" w14:textId="77777777" w:rsidR="008B6DF1" w:rsidRDefault="008B6DF1" w:rsidP="00E54C0A"/>
                          <w:p w14:paraId="6A99324D" w14:textId="77777777" w:rsidR="008B6DF1" w:rsidRDefault="008B6DF1" w:rsidP="00E54C0A"/>
                          <w:p w14:paraId="122BA737" w14:textId="77777777" w:rsidR="008B6DF1" w:rsidRDefault="008B6DF1" w:rsidP="00E54C0A"/>
                          <w:p w14:paraId="2FBAAA65" w14:textId="77777777" w:rsidR="008B6DF1" w:rsidRDefault="008B6DF1" w:rsidP="00E54C0A"/>
                          <w:p w14:paraId="2727AE1F" w14:textId="77777777" w:rsidR="008B6DF1" w:rsidRDefault="008B6DF1" w:rsidP="00E54C0A"/>
                          <w:p w14:paraId="384FB567" w14:textId="77777777" w:rsidR="008B6DF1" w:rsidRDefault="008B6DF1" w:rsidP="00E54C0A"/>
                          <w:p w14:paraId="64EEF799" w14:textId="77777777" w:rsidR="008B6DF1" w:rsidRDefault="008B6DF1" w:rsidP="00E54C0A"/>
                          <w:p w14:paraId="3E9D97DA" w14:textId="77777777" w:rsidR="008B6DF1" w:rsidRDefault="008B6DF1" w:rsidP="00E54C0A"/>
                          <w:p w14:paraId="3ED755EB" w14:textId="77777777" w:rsidR="008B6DF1" w:rsidRDefault="008B6DF1" w:rsidP="00E54C0A"/>
                          <w:p w14:paraId="6607FC66" w14:textId="77777777" w:rsidR="008B6DF1" w:rsidRDefault="008B6DF1" w:rsidP="00E54C0A"/>
                          <w:p w14:paraId="5B6AC1B3" w14:textId="77777777" w:rsidR="008B6DF1" w:rsidRDefault="008B6DF1" w:rsidP="00E54C0A"/>
                          <w:p w14:paraId="2995D867" w14:textId="77777777" w:rsidR="008B6DF1" w:rsidRDefault="008B6DF1" w:rsidP="00E54C0A"/>
                          <w:p w14:paraId="749BC23A" w14:textId="77777777" w:rsidR="008B6DF1" w:rsidRDefault="008B6DF1" w:rsidP="00E54C0A"/>
                          <w:p w14:paraId="167730F8" w14:textId="77777777" w:rsidR="008B6DF1" w:rsidRDefault="008B6DF1" w:rsidP="00E54C0A"/>
                          <w:p w14:paraId="759E6458" w14:textId="77777777" w:rsidR="008B6DF1" w:rsidRDefault="008B6DF1" w:rsidP="00E54C0A"/>
                          <w:p w14:paraId="587C8465" w14:textId="77777777" w:rsidR="008B6DF1" w:rsidRDefault="008B6DF1" w:rsidP="00E54C0A"/>
                          <w:p w14:paraId="3BEFFD6B" w14:textId="77777777" w:rsidR="008B6DF1" w:rsidRDefault="008B6DF1" w:rsidP="00E54C0A"/>
                          <w:p w14:paraId="00D9CCD7" w14:textId="77777777" w:rsidR="008B6DF1" w:rsidRDefault="008B6DF1" w:rsidP="00E54C0A"/>
                          <w:p w14:paraId="3E93F4D9" w14:textId="77777777" w:rsidR="008B6DF1" w:rsidRDefault="008B6DF1" w:rsidP="00E54C0A"/>
                          <w:p w14:paraId="4D251122" w14:textId="77777777" w:rsidR="008B6DF1" w:rsidRDefault="008B6DF1" w:rsidP="00E54C0A"/>
                          <w:p w14:paraId="220F24AA" w14:textId="77777777" w:rsidR="008B6DF1" w:rsidRDefault="008B6DF1" w:rsidP="00E54C0A"/>
                          <w:p w14:paraId="39FE4308" w14:textId="77777777" w:rsidR="008B6DF1" w:rsidRDefault="008B6DF1" w:rsidP="00E54C0A"/>
                          <w:p w14:paraId="6A5E695D" w14:textId="77777777" w:rsidR="008B6DF1" w:rsidRDefault="008B6DF1" w:rsidP="00E54C0A"/>
                          <w:p w14:paraId="42FCFE5C" w14:textId="77777777" w:rsidR="008B6DF1" w:rsidRDefault="008B6DF1" w:rsidP="00E54C0A"/>
                          <w:p w14:paraId="7EB6E6A3" w14:textId="77777777" w:rsidR="008B6DF1" w:rsidRDefault="008B6DF1" w:rsidP="00E54C0A"/>
                          <w:p w14:paraId="49BAE58A" w14:textId="77777777" w:rsidR="008B6DF1" w:rsidRDefault="008B6DF1" w:rsidP="00E54C0A"/>
                          <w:p w14:paraId="2204AF62" w14:textId="77777777" w:rsidR="008B6DF1" w:rsidRDefault="008B6DF1" w:rsidP="00E54C0A"/>
                          <w:p w14:paraId="28C90AAF" w14:textId="77777777" w:rsidR="008B6DF1" w:rsidRDefault="008B6DF1" w:rsidP="00E54C0A"/>
                          <w:p w14:paraId="43ABAB5F" w14:textId="77777777" w:rsidR="008B6DF1" w:rsidRDefault="008B6DF1" w:rsidP="00E54C0A"/>
                          <w:p w14:paraId="2BDA4683" w14:textId="77777777" w:rsidR="008B6DF1" w:rsidRDefault="008B6DF1" w:rsidP="00E54C0A"/>
                          <w:p w14:paraId="6FCFD1C0" w14:textId="77777777" w:rsidR="008B6DF1" w:rsidRDefault="008B6DF1" w:rsidP="00E54C0A"/>
                          <w:p w14:paraId="12AE9B81" w14:textId="77777777" w:rsidR="008B6DF1" w:rsidRDefault="008B6DF1" w:rsidP="00E54C0A"/>
                          <w:p w14:paraId="4F9054F1" w14:textId="77777777" w:rsidR="008B6DF1" w:rsidRDefault="008B6DF1" w:rsidP="00E54C0A"/>
                          <w:p w14:paraId="6F177A6A" w14:textId="77777777" w:rsidR="008B6DF1" w:rsidRDefault="008B6DF1" w:rsidP="00E54C0A"/>
                          <w:p w14:paraId="72C01EAE" w14:textId="77777777" w:rsidR="008B6DF1" w:rsidRDefault="008B6DF1" w:rsidP="00E54C0A"/>
                          <w:p w14:paraId="4F65E1E3" w14:textId="77777777" w:rsidR="008B6DF1" w:rsidRDefault="008B6DF1" w:rsidP="00E54C0A"/>
                          <w:p w14:paraId="129791DE" w14:textId="77777777" w:rsidR="008B6DF1" w:rsidRDefault="008B6DF1" w:rsidP="00E54C0A"/>
                          <w:p w14:paraId="5BC3A14D" w14:textId="77777777" w:rsidR="008B6DF1" w:rsidRDefault="008B6DF1" w:rsidP="00E54C0A"/>
                          <w:p w14:paraId="7B0FF4E4" w14:textId="77777777" w:rsidR="008B6DF1" w:rsidRDefault="008B6DF1" w:rsidP="00E54C0A"/>
                          <w:p w14:paraId="2E32BA94" w14:textId="77777777" w:rsidR="008B6DF1" w:rsidRDefault="008B6DF1" w:rsidP="00E54C0A"/>
                          <w:p w14:paraId="6B2C7B08" w14:textId="77777777" w:rsidR="008B6DF1" w:rsidRDefault="008B6DF1" w:rsidP="00E54C0A"/>
                          <w:p w14:paraId="2478D5BF" w14:textId="77777777" w:rsidR="008B6DF1" w:rsidRDefault="008B6DF1" w:rsidP="00E54C0A"/>
                          <w:p w14:paraId="4AACD355" w14:textId="77777777" w:rsidR="008B6DF1" w:rsidRDefault="008B6DF1" w:rsidP="00E54C0A"/>
                          <w:p w14:paraId="633440A3" w14:textId="77777777" w:rsidR="008B6DF1" w:rsidRDefault="008B6DF1" w:rsidP="00E54C0A"/>
                          <w:p w14:paraId="66A0A878" w14:textId="77777777" w:rsidR="008B6DF1" w:rsidRDefault="008B6DF1" w:rsidP="00E54C0A"/>
                          <w:p w14:paraId="3C6BFC14" w14:textId="77777777" w:rsidR="008B6DF1" w:rsidRDefault="008B6DF1" w:rsidP="00E54C0A"/>
                          <w:p w14:paraId="15B2681B" w14:textId="77777777" w:rsidR="008B6DF1" w:rsidRDefault="008B6DF1" w:rsidP="00E54C0A"/>
                          <w:p w14:paraId="7850894E" w14:textId="77777777" w:rsidR="008B6DF1" w:rsidRDefault="008B6DF1" w:rsidP="00E54C0A"/>
                          <w:p w14:paraId="44B069B3" w14:textId="77777777" w:rsidR="008B6DF1" w:rsidRDefault="008B6DF1" w:rsidP="00E54C0A"/>
                          <w:p w14:paraId="3ED3D550" w14:textId="77777777" w:rsidR="008B6DF1" w:rsidRDefault="008B6DF1" w:rsidP="00E54C0A"/>
                          <w:p w14:paraId="5FAB3D5F" w14:textId="77777777" w:rsidR="008B6DF1" w:rsidRDefault="008B6DF1" w:rsidP="00E54C0A"/>
                          <w:p w14:paraId="475E4126" w14:textId="77777777" w:rsidR="008B6DF1" w:rsidRDefault="008B6DF1" w:rsidP="00E54C0A"/>
                          <w:p w14:paraId="05F62E44" w14:textId="77777777" w:rsidR="008B6DF1" w:rsidRDefault="008B6DF1" w:rsidP="00E54C0A"/>
                          <w:p w14:paraId="5059A9EA" w14:textId="77777777" w:rsidR="008B6DF1" w:rsidRDefault="008B6DF1" w:rsidP="00E54C0A"/>
                          <w:p w14:paraId="1AD84D3A" w14:textId="77777777" w:rsidR="008B6DF1" w:rsidRDefault="008B6DF1" w:rsidP="00E54C0A"/>
                          <w:p w14:paraId="77176E07" w14:textId="77777777" w:rsidR="008B6DF1" w:rsidRDefault="008B6DF1" w:rsidP="00E54C0A"/>
                          <w:p w14:paraId="58E4F914" w14:textId="77777777" w:rsidR="008B6DF1" w:rsidRDefault="008B6DF1" w:rsidP="00E54C0A"/>
                          <w:p w14:paraId="63345BE4" w14:textId="77777777" w:rsidR="008B6DF1" w:rsidRDefault="008B6DF1" w:rsidP="00E54C0A"/>
                          <w:p w14:paraId="6AB61BAF" w14:textId="77777777" w:rsidR="008B6DF1" w:rsidRDefault="008B6DF1" w:rsidP="00E54C0A"/>
                          <w:p w14:paraId="6750EAF4" w14:textId="77777777" w:rsidR="008B6DF1" w:rsidRDefault="008B6DF1" w:rsidP="00E54C0A"/>
                          <w:p w14:paraId="26527F70" w14:textId="77777777" w:rsidR="008B6DF1" w:rsidRDefault="008B6DF1" w:rsidP="00E54C0A"/>
                          <w:p w14:paraId="45EFBBA3" w14:textId="77777777" w:rsidR="008B6DF1" w:rsidRDefault="008B6DF1" w:rsidP="00E54C0A"/>
                          <w:p w14:paraId="18FE2ECA" w14:textId="77777777" w:rsidR="008B6DF1" w:rsidRDefault="008B6DF1" w:rsidP="00E54C0A"/>
                          <w:p w14:paraId="6A55B54D" w14:textId="77777777" w:rsidR="008B6DF1" w:rsidRDefault="008B6DF1" w:rsidP="00E54C0A"/>
                          <w:p w14:paraId="75193478" w14:textId="77777777" w:rsidR="008B6DF1" w:rsidRDefault="008B6DF1" w:rsidP="00E54C0A"/>
                          <w:p w14:paraId="62FED634" w14:textId="77777777" w:rsidR="008B6DF1" w:rsidRDefault="008B6DF1" w:rsidP="00E54C0A"/>
                          <w:p w14:paraId="656C7768" w14:textId="77777777" w:rsidR="008B6DF1" w:rsidRDefault="008B6DF1" w:rsidP="00E54C0A"/>
                          <w:p w14:paraId="0D2DCDEA" w14:textId="77777777" w:rsidR="008B6DF1" w:rsidRDefault="008B6DF1" w:rsidP="00E54C0A"/>
                          <w:p w14:paraId="31414A86" w14:textId="77777777" w:rsidR="008B6DF1" w:rsidRDefault="008B6DF1" w:rsidP="00E54C0A"/>
                          <w:p w14:paraId="30D4B938" w14:textId="77777777" w:rsidR="008B6DF1" w:rsidRDefault="008B6DF1" w:rsidP="00E54C0A"/>
                          <w:p w14:paraId="6BD25835" w14:textId="77777777" w:rsidR="008B6DF1" w:rsidRDefault="008B6DF1" w:rsidP="00E54C0A"/>
                          <w:p w14:paraId="7F8ED24D" w14:textId="77777777" w:rsidR="008B6DF1" w:rsidRDefault="008B6DF1" w:rsidP="00E54C0A"/>
                          <w:p w14:paraId="2526C74A" w14:textId="77777777" w:rsidR="008B6DF1" w:rsidRDefault="008B6DF1" w:rsidP="00E54C0A"/>
                          <w:p w14:paraId="5BB82A56" w14:textId="77777777" w:rsidR="008B6DF1" w:rsidRDefault="008B6DF1" w:rsidP="00E54C0A"/>
                          <w:p w14:paraId="433D17E2" w14:textId="77777777" w:rsidR="008B6DF1" w:rsidRDefault="008B6DF1" w:rsidP="00E54C0A"/>
                          <w:p w14:paraId="19CA0F7F" w14:textId="77777777" w:rsidR="008B6DF1" w:rsidRDefault="008B6DF1" w:rsidP="00E54C0A"/>
                          <w:p w14:paraId="77C13F2B" w14:textId="77777777" w:rsidR="008B6DF1" w:rsidRDefault="008B6DF1" w:rsidP="00E54C0A"/>
                          <w:p w14:paraId="4BA15220" w14:textId="77777777" w:rsidR="008B6DF1" w:rsidRDefault="008B6DF1" w:rsidP="00E54C0A"/>
                          <w:p w14:paraId="06D8790F" w14:textId="77777777" w:rsidR="008B6DF1" w:rsidRDefault="008B6DF1" w:rsidP="00E54C0A"/>
                          <w:p w14:paraId="39A8E959" w14:textId="77777777" w:rsidR="008B6DF1" w:rsidRDefault="008B6DF1" w:rsidP="00E54C0A"/>
                          <w:p w14:paraId="200CDE51" w14:textId="77777777" w:rsidR="008B6DF1" w:rsidRDefault="008B6DF1" w:rsidP="00E54C0A"/>
                          <w:p w14:paraId="28B97AE1" w14:textId="77777777" w:rsidR="008B6DF1" w:rsidRDefault="008B6DF1" w:rsidP="00E54C0A"/>
                          <w:p w14:paraId="6EABDF14" w14:textId="77777777" w:rsidR="008B6DF1" w:rsidRDefault="008B6DF1" w:rsidP="00E54C0A"/>
                          <w:p w14:paraId="5299FE32" w14:textId="77777777" w:rsidR="008B6DF1" w:rsidRDefault="008B6DF1" w:rsidP="00E54C0A"/>
                          <w:p w14:paraId="78B9AEC9" w14:textId="77777777" w:rsidR="008B6DF1" w:rsidRDefault="008B6DF1" w:rsidP="00E54C0A"/>
                          <w:p w14:paraId="06734112" w14:textId="77777777" w:rsidR="008B6DF1" w:rsidRDefault="008B6DF1" w:rsidP="00E54C0A"/>
                          <w:p w14:paraId="0E940052" w14:textId="77777777" w:rsidR="008B6DF1" w:rsidRDefault="008B6DF1" w:rsidP="00E54C0A"/>
                          <w:p w14:paraId="5EDD06C7" w14:textId="77777777" w:rsidR="008B6DF1" w:rsidRDefault="008B6DF1" w:rsidP="00E54C0A"/>
                          <w:p w14:paraId="6059FAF3" w14:textId="77777777" w:rsidR="008B6DF1" w:rsidRDefault="008B6DF1" w:rsidP="00E54C0A"/>
                          <w:p w14:paraId="76FD2360" w14:textId="77777777" w:rsidR="008B6DF1" w:rsidRDefault="008B6DF1" w:rsidP="00E54C0A"/>
                          <w:p w14:paraId="684317AD" w14:textId="77777777" w:rsidR="008B6DF1" w:rsidRDefault="008B6DF1" w:rsidP="00E54C0A"/>
                          <w:p w14:paraId="70F04726" w14:textId="77777777" w:rsidR="008B6DF1" w:rsidRDefault="008B6DF1" w:rsidP="00E54C0A"/>
                          <w:p w14:paraId="4CE66DF2" w14:textId="77777777" w:rsidR="008B6DF1" w:rsidRDefault="008B6DF1" w:rsidP="00E54C0A"/>
                          <w:p w14:paraId="3F14C18B" w14:textId="77777777" w:rsidR="008B6DF1" w:rsidRDefault="008B6DF1" w:rsidP="00E54C0A"/>
                          <w:p w14:paraId="1A51C92A" w14:textId="77777777" w:rsidR="008B6DF1" w:rsidRDefault="008B6DF1" w:rsidP="00E54C0A"/>
                          <w:p w14:paraId="4E9F17AA" w14:textId="77777777" w:rsidR="008B6DF1" w:rsidRDefault="008B6DF1" w:rsidP="00E54C0A"/>
                          <w:p w14:paraId="485BB291" w14:textId="77777777" w:rsidR="008B6DF1" w:rsidRDefault="008B6DF1" w:rsidP="00E54C0A"/>
                          <w:p w14:paraId="00DE4E67" w14:textId="77777777" w:rsidR="008B6DF1" w:rsidRDefault="008B6DF1" w:rsidP="00E54C0A"/>
                          <w:p w14:paraId="6B728435" w14:textId="77777777" w:rsidR="008B6DF1" w:rsidRDefault="008B6DF1" w:rsidP="00E54C0A"/>
                          <w:p w14:paraId="2346C757" w14:textId="77777777" w:rsidR="008B6DF1" w:rsidRDefault="008B6DF1" w:rsidP="00E54C0A"/>
                          <w:p w14:paraId="6D5A0AC7" w14:textId="77777777" w:rsidR="008B6DF1" w:rsidRDefault="008B6DF1" w:rsidP="00E54C0A"/>
                          <w:p w14:paraId="325C5AA5" w14:textId="77777777" w:rsidR="008B6DF1" w:rsidRDefault="008B6DF1" w:rsidP="00E54C0A"/>
                          <w:p w14:paraId="1C0E4A94" w14:textId="77777777" w:rsidR="008B6DF1" w:rsidRDefault="008B6DF1" w:rsidP="00E54C0A"/>
                          <w:p w14:paraId="6B4FD30D" w14:textId="77777777" w:rsidR="008B6DF1" w:rsidRDefault="008B6DF1" w:rsidP="00E54C0A"/>
                          <w:p w14:paraId="706077E8" w14:textId="77777777" w:rsidR="008B6DF1" w:rsidRDefault="008B6DF1" w:rsidP="00E54C0A"/>
                          <w:p w14:paraId="3FE4E58F" w14:textId="77777777" w:rsidR="008B6DF1" w:rsidRDefault="008B6DF1" w:rsidP="00E54C0A"/>
                          <w:p w14:paraId="4B47768A" w14:textId="77777777" w:rsidR="008B6DF1" w:rsidRDefault="008B6DF1" w:rsidP="00E54C0A"/>
                          <w:p w14:paraId="0F9B72F0" w14:textId="77777777" w:rsidR="008B6DF1" w:rsidRDefault="008B6DF1" w:rsidP="00E54C0A"/>
                          <w:p w14:paraId="59951CC1" w14:textId="77777777" w:rsidR="008B6DF1" w:rsidRDefault="008B6DF1" w:rsidP="00E54C0A"/>
                          <w:p w14:paraId="487D0176" w14:textId="77777777" w:rsidR="008B6DF1" w:rsidRDefault="008B6DF1" w:rsidP="00E54C0A"/>
                          <w:p w14:paraId="7EADF48A" w14:textId="77777777" w:rsidR="008B6DF1" w:rsidRDefault="008B6DF1" w:rsidP="00E54C0A"/>
                          <w:p w14:paraId="728B48D1" w14:textId="77777777" w:rsidR="008B6DF1" w:rsidRDefault="008B6DF1" w:rsidP="00E54C0A"/>
                          <w:p w14:paraId="64756F56" w14:textId="77777777" w:rsidR="008B6DF1" w:rsidRDefault="008B6DF1" w:rsidP="00E54C0A"/>
                          <w:p w14:paraId="083D285D" w14:textId="77777777" w:rsidR="008B6DF1" w:rsidRDefault="008B6DF1" w:rsidP="00E54C0A"/>
                          <w:p w14:paraId="2D421D67" w14:textId="77777777" w:rsidR="008B6DF1" w:rsidRDefault="008B6DF1" w:rsidP="00E54C0A"/>
                          <w:p w14:paraId="5C6EB2F0" w14:textId="77777777" w:rsidR="008B6DF1" w:rsidRDefault="008B6DF1" w:rsidP="00E54C0A"/>
                          <w:p w14:paraId="1DD375B6" w14:textId="77777777" w:rsidR="008B6DF1" w:rsidRDefault="008B6DF1" w:rsidP="00E54C0A"/>
                          <w:p w14:paraId="54577665" w14:textId="77777777" w:rsidR="008B6DF1" w:rsidRDefault="008B6DF1" w:rsidP="00E54C0A"/>
                          <w:p w14:paraId="3A65F222" w14:textId="77777777" w:rsidR="008B6DF1" w:rsidRDefault="008B6DF1" w:rsidP="00E54C0A"/>
                          <w:p w14:paraId="7406DC56" w14:textId="77777777" w:rsidR="008B6DF1" w:rsidRDefault="008B6DF1" w:rsidP="00E54C0A"/>
                          <w:p w14:paraId="463FD537" w14:textId="77777777" w:rsidR="008B6DF1" w:rsidRDefault="008B6DF1" w:rsidP="00E54C0A"/>
                          <w:p w14:paraId="19E37021" w14:textId="77777777" w:rsidR="008B6DF1" w:rsidRDefault="008B6DF1" w:rsidP="00E54C0A"/>
                          <w:p w14:paraId="455170F6" w14:textId="77777777" w:rsidR="008B6DF1" w:rsidRDefault="008B6DF1" w:rsidP="00E54C0A"/>
                          <w:p w14:paraId="60677870" w14:textId="77777777" w:rsidR="008B6DF1" w:rsidRDefault="008B6DF1" w:rsidP="00E54C0A"/>
                          <w:p w14:paraId="7C84502D" w14:textId="77777777" w:rsidR="008B6DF1" w:rsidRDefault="008B6DF1" w:rsidP="00E54C0A"/>
                          <w:p w14:paraId="7B04D956" w14:textId="77777777" w:rsidR="008B6DF1" w:rsidRDefault="008B6DF1" w:rsidP="00E54C0A"/>
                          <w:p w14:paraId="0412B65A" w14:textId="77777777" w:rsidR="008B6DF1" w:rsidRDefault="008B6DF1" w:rsidP="00E54C0A"/>
                          <w:p w14:paraId="5CEA42C8" w14:textId="77777777" w:rsidR="008B6DF1" w:rsidRDefault="008B6DF1" w:rsidP="00E54C0A"/>
                          <w:p w14:paraId="2210D351" w14:textId="77777777" w:rsidR="008B6DF1" w:rsidRDefault="008B6DF1" w:rsidP="00E54C0A"/>
                          <w:p w14:paraId="7A878A09" w14:textId="77777777" w:rsidR="008B6DF1" w:rsidRDefault="008B6DF1" w:rsidP="00E54C0A"/>
                          <w:p w14:paraId="3CC783A4" w14:textId="77777777" w:rsidR="008B6DF1" w:rsidRDefault="008B6DF1" w:rsidP="00E54C0A"/>
                          <w:p w14:paraId="4D11F488" w14:textId="77777777" w:rsidR="008B6DF1" w:rsidRDefault="008B6DF1" w:rsidP="00E54C0A"/>
                          <w:p w14:paraId="44DEE9F6" w14:textId="77777777" w:rsidR="008B6DF1" w:rsidRDefault="008B6DF1" w:rsidP="00E54C0A"/>
                          <w:p w14:paraId="36C25311" w14:textId="77777777" w:rsidR="008B6DF1" w:rsidRDefault="008B6DF1" w:rsidP="00E54C0A"/>
                          <w:p w14:paraId="57F97EB4" w14:textId="77777777" w:rsidR="008B6DF1" w:rsidRDefault="008B6DF1" w:rsidP="00E54C0A"/>
                          <w:p w14:paraId="197E9CD4" w14:textId="77777777" w:rsidR="008B6DF1" w:rsidRDefault="008B6DF1" w:rsidP="00E54C0A"/>
                          <w:p w14:paraId="295337E6" w14:textId="77777777" w:rsidR="008B6DF1" w:rsidRDefault="008B6DF1" w:rsidP="00E54C0A"/>
                          <w:p w14:paraId="789445F2" w14:textId="77777777" w:rsidR="008B6DF1" w:rsidRDefault="008B6DF1" w:rsidP="00E54C0A"/>
                          <w:p w14:paraId="6B4C5B7C" w14:textId="77777777" w:rsidR="008B6DF1" w:rsidRDefault="008B6DF1" w:rsidP="00E54C0A"/>
                          <w:p w14:paraId="6B5E8693" w14:textId="77777777" w:rsidR="008B6DF1" w:rsidRDefault="008B6DF1" w:rsidP="00E54C0A"/>
                          <w:p w14:paraId="245DB036" w14:textId="77777777" w:rsidR="008B6DF1" w:rsidRDefault="008B6DF1" w:rsidP="00E54C0A"/>
                          <w:p w14:paraId="393DD65E" w14:textId="77777777" w:rsidR="008B6DF1" w:rsidRDefault="008B6DF1" w:rsidP="00E54C0A"/>
                          <w:p w14:paraId="1455AA52" w14:textId="77777777" w:rsidR="008B6DF1" w:rsidRDefault="008B6DF1" w:rsidP="00E54C0A"/>
                          <w:p w14:paraId="3573BAEC" w14:textId="77777777" w:rsidR="008B6DF1" w:rsidRDefault="008B6DF1" w:rsidP="00E54C0A"/>
                          <w:p w14:paraId="33D6ACE0" w14:textId="77777777" w:rsidR="008B6DF1" w:rsidRDefault="008B6DF1" w:rsidP="00E54C0A"/>
                          <w:p w14:paraId="4DB2EF9B" w14:textId="77777777" w:rsidR="008B6DF1" w:rsidRDefault="008B6DF1" w:rsidP="00E54C0A"/>
                          <w:p w14:paraId="649EEC2A" w14:textId="77777777" w:rsidR="008B6DF1" w:rsidRDefault="008B6DF1" w:rsidP="00E54C0A"/>
                          <w:p w14:paraId="3FD705D0" w14:textId="77777777" w:rsidR="008B6DF1" w:rsidRDefault="008B6DF1" w:rsidP="00E54C0A"/>
                          <w:p w14:paraId="3706CE63" w14:textId="77777777" w:rsidR="008B6DF1" w:rsidRDefault="008B6DF1" w:rsidP="00E54C0A"/>
                          <w:p w14:paraId="1B286CEE" w14:textId="77777777" w:rsidR="008B6DF1" w:rsidRDefault="008B6DF1" w:rsidP="00E54C0A"/>
                          <w:p w14:paraId="78E7AC71" w14:textId="77777777" w:rsidR="008B6DF1" w:rsidRDefault="008B6DF1" w:rsidP="00E54C0A"/>
                          <w:p w14:paraId="6ACF5DEA" w14:textId="77777777" w:rsidR="008B6DF1" w:rsidRDefault="008B6DF1" w:rsidP="00E54C0A"/>
                          <w:p w14:paraId="3052C562" w14:textId="77777777" w:rsidR="008B6DF1" w:rsidRDefault="008B6DF1" w:rsidP="00E54C0A"/>
                          <w:p w14:paraId="726AFF50" w14:textId="77777777" w:rsidR="008B6DF1" w:rsidRDefault="008B6DF1" w:rsidP="00E54C0A"/>
                          <w:p w14:paraId="0DD1A18B" w14:textId="77777777" w:rsidR="008B6DF1" w:rsidRDefault="008B6DF1" w:rsidP="00E54C0A"/>
                          <w:p w14:paraId="3E2F002D" w14:textId="77777777" w:rsidR="008B6DF1" w:rsidRDefault="008B6DF1" w:rsidP="00E54C0A"/>
                          <w:p w14:paraId="2C269E68" w14:textId="77777777" w:rsidR="008B6DF1" w:rsidRDefault="008B6DF1" w:rsidP="00E54C0A"/>
                          <w:p w14:paraId="6097D060" w14:textId="77777777" w:rsidR="008B6DF1" w:rsidRDefault="008B6DF1" w:rsidP="00E54C0A"/>
                          <w:p w14:paraId="3B21CF7D" w14:textId="77777777" w:rsidR="008B6DF1" w:rsidRDefault="008B6DF1" w:rsidP="00E54C0A"/>
                          <w:p w14:paraId="1B21B55F" w14:textId="77777777" w:rsidR="008B6DF1" w:rsidRDefault="008B6DF1" w:rsidP="00E54C0A"/>
                          <w:p w14:paraId="7737B182" w14:textId="77777777" w:rsidR="008B6DF1" w:rsidRDefault="008B6DF1" w:rsidP="00E54C0A"/>
                          <w:p w14:paraId="2EA1CAAE" w14:textId="77777777" w:rsidR="008B6DF1" w:rsidRDefault="008B6DF1" w:rsidP="00E54C0A"/>
                          <w:p w14:paraId="0FE931D5" w14:textId="77777777" w:rsidR="008B6DF1" w:rsidRDefault="008B6DF1" w:rsidP="00E54C0A"/>
                          <w:p w14:paraId="002969D6" w14:textId="77777777" w:rsidR="008B6DF1" w:rsidRDefault="008B6DF1" w:rsidP="00E54C0A"/>
                          <w:p w14:paraId="4FCDE5B9" w14:textId="77777777" w:rsidR="008B6DF1" w:rsidRDefault="008B6DF1" w:rsidP="00E54C0A"/>
                          <w:p w14:paraId="28F2BFC7" w14:textId="77777777" w:rsidR="008B6DF1" w:rsidRDefault="008B6DF1" w:rsidP="00E54C0A"/>
                          <w:p w14:paraId="03B407CB" w14:textId="77777777" w:rsidR="008B6DF1" w:rsidRDefault="008B6DF1" w:rsidP="00E54C0A"/>
                          <w:p w14:paraId="2C9BA9B3" w14:textId="77777777" w:rsidR="008B6DF1" w:rsidRDefault="008B6DF1" w:rsidP="00E54C0A"/>
                          <w:p w14:paraId="6AC9FF48" w14:textId="77777777" w:rsidR="008B6DF1" w:rsidRDefault="008B6DF1" w:rsidP="00E54C0A"/>
                          <w:p w14:paraId="62536364" w14:textId="77777777" w:rsidR="008B6DF1" w:rsidRDefault="008B6DF1" w:rsidP="00E54C0A"/>
                          <w:p w14:paraId="3418E572" w14:textId="77777777" w:rsidR="008B6DF1" w:rsidRDefault="008B6DF1" w:rsidP="00E54C0A"/>
                          <w:p w14:paraId="3A271264" w14:textId="77777777" w:rsidR="008B6DF1" w:rsidRDefault="008B6DF1" w:rsidP="00E54C0A"/>
                          <w:p w14:paraId="07F96737" w14:textId="77777777" w:rsidR="008B6DF1" w:rsidRDefault="008B6DF1" w:rsidP="00E54C0A"/>
                          <w:p w14:paraId="05F95724" w14:textId="77777777" w:rsidR="008B6DF1" w:rsidRDefault="008B6DF1" w:rsidP="00E54C0A"/>
                          <w:p w14:paraId="4990AF5C" w14:textId="77777777" w:rsidR="008B6DF1" w:rsidRDefault="008B6DF1" w:rsidP="00E54C0A"/>
                          <w:p w14:paraId="4EA42780" w14:textId="77777777" w:rsidR="008B6DF1" w:rsidRDefault="008B6DF1" w:rsidP="00E54C0A"/>
                          <w:p w14:paraId="0A8C337E" w14:textId="77777777" w:rsidR="008B6DF1" w:rsidRDefault="008B6DF1" w:rsidP="00E54C0A"/>
                          <w:p w14:paraId="3FA02205" w14:textId="77777777" w:rsidR="008B6DF1" w:rsidRDefault="008B6DF1" w:rsidP="00E54C0A"/>
                          <w:p w14:paraId="7D45EAF6" w14:textId="77777777" w:rsidR="008B6DF1" w:rsidRDefault="008B6DF1" w:rsidP="00E54C0A"/>
                          <w:p w14:paraId="7E53D4B4" w14:textId="77777777" w:rsidR="008B6DF1" w:rsidRDefault="008B6DF1" w:rsidP="00E54C0A"/>
                          <w:p w14:paraId="7113E89C" w14:textId="77777777" w:rsidR="008B6DF1" w:rsidRDefault="008B6DF1" w:rsidP="00E54C0A"/>
                          <w:p w14:paraId="23CFA62E" w14:textId="77777777" w:rsidR="008B6DF1" w:rsidRDefault="008B6DF1" w:rsidP="00E54C0A"/>
                          <w:p w14:paraId="7026EFC6" w14:textId="77777777" w:rsidR="008B6DF1" w:rsidRDefault="008B6DF1" w:rsidP="00E54C0A"/>
                          <w:p w14:paraId="20C9808F" w14:textId="77777777" w:rsidR="008B6DF1" w:rsidRDefault="008B6DF1" w:rsidP="00E54C0A"/>
                          <w:p w14:paraId="6D55AAB7" w14:textId="77777777" w:rsidR="008B6DF1" w:rsidRDefault="008B6DF1" w:rsidP="00E54C0A"/>
                          <w:p w14:paraId="0A83143D" w14:textId="77777777" w:rsidR="008B6DF1" w:rsidRDefault="008B6DF1" w:rsidP="00E54C0A"/>
                          <w:p w14:paraId="61AC0F0C" w14:textId="77777777" w:rsidR="008B6DF1" w:rsidRDefault="008B6DF1" w:rsidP="00E54C0A"/>
                          <w:p w14:paraId="20CA239E" w14:textId="77777777" w:rsidR="008B6DF1" w:rsidRDefault="008B6DF1" w:rsidP="00E54C0A"/>
                          <w:p w14:paraId="05C5193A" w14:textId="77777777" w:rsidR="008B6DF1" w:rsidRDefault="008B6DF1" w:rsidP="00E54C0A"/>
                          <w:p w14:paraId="75657BB7" w14:textId="77777777" w:rsidR="008B6DF1" w:rsidRDefault="008B6DF1" w:rsidP="00E54C0A"/>
                          <w:p w14:paraId="51481DC8" w14:textId="77777777" w:rsidR="008B6DF1" w:rsidRDefault="008B6DF1" w:rsidP="00E54C0A"/>
                          <w:p w14:paraId="56AB56B3" w14:textId="77777777" w:rsidR="008B6DF1" w:rsidRDefault="008B6DF1" w:rsidP="00E54C0A"/>
                          <w:p w14:paraId="0629F117" w14:textId="77777777" w:rsidR="008B6DF1" w:rsidRDefault="008B6DF1" w:rsidP="00E54C0A"/>
                          <w:p w14:paraId="1212AD97" w14:textId="77777777" w:rsidR="008B6DF1" w:rsidRDefault="008B6DF1" w:rsidP="00E54C0A"/>
                          <w:p w14:paraId="719A301A" w14:textId="77777777" w:rsidR="008B6DF1" w:rsidRDefault="008B6DF1" w:rsidP="00E54C0A"/>
                          <w:p w14:paraId="433442C4" w14:textId="77777777" w:rsidR="008B6DF1" w:rsidRDefault="008B6DF1" w:rsidP="00E54C0A"/>
                          <w:p w14:paraId="46F233A4" w14:textId="77777777" w:rsidR="008B6DF1" w:rsidRDefault="008B6DF1" w:rsidP="00E54C0A"/>
                          <w:p w14:paraId="54B3FDA2" w14:textId="77777777" w:rsidR="008B6DF1" w:rsidRDefault="008B6DF1" w:rsidP="00E54C0A"/>
                          <w:p w14:paraId="18160EA3" w14:textId="77777777" w:rsidR="008B6DF1" w:rsidRDefault="008B6DF1" w:rsidP="00E54C0A"/>
                          <w:p w14:paraId="213C5470" w14:textId="77777777" w:rsidR="008B6DF1" w:rsidRDefault="008B6DF1" w:rsidP="00E54C0A"/>
                          <w:p w14:paraId="228022A2" w14:textId="77777777" w:rsidR="008B6DF1" w:rsidRDefault="008B6DF1" w:rsidP="00E54C0A"/>
                          <w:p w14:paraId="28BD6171" w14:textId="77777777" w:rsidR="008B6DF1" w:rsidRDefault="008B6DF1" w:rsidP="00E54C0A"/>
                          <w:p w14:paraId="044FF58F" w14:textId="77777777" w:rsidR="008B6DF1" w:rsidRDefault="008B6DF1" w:rsidP="00E54C0A"/>
                          <w:p w14:paraId="0A8C29B2" w14:textId="77777777" w:rsidR="008B6DF1" w:rsidRDefault="008B6DF1" w:rsidP="00E54C0A"/>
                          <w:p w14:paraId="3E2854BA" w14:textId="77777777" w:rsidR="008B6DF1" w:rsidRDefault="008B6DF1" w:rsidP="00E54C0A"/>
                          <w:p w14:paraId="2C472CDA" w14:textId="77777777" w:rsidR="008B6DF1" w:rsidRDefault="008B6DF1" w:rsidP="00E54C0A"/>
                          <w:p w14:paraId="41907366" w14:textId="77777777" w:rsidR="008B6DF1" w:rsidRDefault="008B6DF1" w:rsidP="00E54C0A"/>
                          <w:p w14:paraId="5DA7DF7A" w14:textId="77777777" w:rsidR="008B6DF1" w:rsidRDefault="008B6DF1" w:rsidP="00E54C0A"/>
                          <w:p w14:paraId="0C3539D8" w14:textId="77777777" w:rsidR="008B6DF1" w:rsidRDefault="008B6DF1" w:rsidP="00E54C0A"/>
                          <w:p w14:paraId="70F8C3DF" w14:textId="77777777" w:rsidR="008B6DF1" w:rsidRDefault="008B6DF1" w:rsidP="00E54C0A"/>
                          <w:p w14:paraId="127F28E4" w14:textId="77777777" w:rsidR="008B6DF1" w:rsidRDefault="008B6DF1" w:rsidP="00E54C0A"/>
                          <w:p w14:paraId="33507571" w14:textId="77777777" w:rsidR="008B6DF1" w:rsidRDefault="008B6DF1" w:rsidP="00E54C0A"/>
                          <w:p w14:paraId="30B635E3" w14:textId="77777777" w:rsidR="008B6DF1" w:rsidRDefault="008B6DF1" w:rsidP="00E54C0A"/>
                          <w:p w14:paraId="593E0407" w14:textId="77777777" w:rsidR="008B6DF1" w:rsidRDefault="008B6DF1" w:rsidP="00E54C0A"/>
                          <w:p w14:paraId="3B2D7415" w14:textId="77777777" w:rsidR="008B6DF1" w:rsidRDefault="008B6DF1" w:rsidP="00E54C0A"/>
                          <w:p w14:paraId="59CB26EA" w14:textId="77777777" w:rsidR="008B6DF1" w:rsidRDefault="008B6DF1" w:rsidP="00E54C0A"/>
                          <w:p w14:paraId="61A0BE51" w14:textId="77777777" w:rsidR="008B6DF1" w:rsidRDefault="008B6DF1" w:rsidP="00E54C0A"/>
                          <w:p w14:paraId="6EB20510" w14:textId="77777777" w:rsidR="008B6DF1" w:rsidRDefault="008B6DF1" w:rsidP="00E54C0A"/>
                          <w:p w14:paraId="3E791646" w14:textId="77777777" w:rsidR="008B6DF1" w:rsidRDefault="008B6DF1" w:rsidP="00E54C0A"/>
                          <w:p w14:paraId="46583ECA" w14:textId="77777777" w:rsidR="008B6DF1" w:rsidRDefault="008B6DF1" w:rsidP="00E54C0A"/>
                          <w:p w14:paraId="426DB089" w14:textId="77777777" w:rsidR="008B6DF1" w:rsidRDefault="008B6DF1" w:rsidP="00E54C0A"/>
                          <w:p w14:paraId="051A59DB" w14:textId="77777777" w:rsidR="008B6DF1" w:rsidRDefault="008B6DF1" w:rsidP="00E54C0A"/>
                          <w:p w14:paraId="5EF5D11E" w14:textId="77777777" w:rsidR="008B6DF1" w:rsidRDefault="008B6DF1" w:rsidP="00E54C0A"/>
                          <w:p w14:paraId="17644C55" w14:textId="77777777" w:rsidR="008B6DF1" w:rsidRDefault="008B6DF1" w:rsidP="00E54C0A"/>
                          <w:p w14:paraId="7DD129F3" w14:textId="77777777" w:rsidR="008B6DF1" w:rsidRDefault="008B6DF1" w:rsidP="00E54C0A"/>
                          <w:p w14:paraId="5C433DA5" w14:textId="77777777" w:rsidR="008B6DF1" w:rsidRDefault="008B6DF1" w:rsidP="00E54C0A"/>
                          <w:p w14:paraId="1AA0D236" w14:textId="77777777" w:rsidR="008B6DF1" w:rsidRDefault="008B6DF1" w:rsidP="00E54C0A"/>
                          <w:p w14:paraId="26AD3158" w14:textId="77777777" w:rsidR="008B6DF1" w:rsidRDefault="008B6DF1" w:rsidP="00E54C0A"/>
                          <w:p w14:paraId="5D4ABAA2" w14:textId="77777777" w:rsidR="008B6DF1" w:rsidRDefault="008B6DF1" w:rsidP="00E54C0A"/>
                          <w:p w14:paraId="16E6C580" w14:textId="77777777" w:rsidR="008B6DF1" w:rsidRDefault="008B6DF1" w:rsidP="00E54C0A"/>
                          <w:p w14:paraId="2E338183" w14:textId="77777777" w:rsidR="008B6DF1" w:rsidRDefault="008B6DF1" w:rsidP="00E54C0A"/>
                          <w:p w14:paraId="08FC5968" w14:textId="77777777" w:rsidR="008B6DF1" w:rsidRDefault="008B6DF1" w:rsidP="00E54C0A"/>
                          <w:p w14:paraId="53FEA3F3" w14:textId="77777777" w:rsidR="008B6DF1" w:rsidRDefault="008B6DF1" w:rsidP="00E54C0A"/>
                          <w:p w14:paraId="6AE491D1" w14:textId="77777777" w:rsidR="008B6DF1" w:rsidRDefault="008B6DF1" w:rsidP="00E54C0A"/>
                          <w:p w14:paraId="5DBAF862" w14:textId="77777777" w:rsidR="008B6DF1" w:rsidRDefault="008B6DF1" w:rsidP="00E54C0A"/>
                          <w:p w14:paraId="68D7B25F" w14:textId="77777777" w:rsidR="008B6DF1" w:rsidRDefault="008B6DF1" w:rsidP="00E54C0A"/>
                          <w:p w14:paraId="35E2E07F" w14:textId="77777777" w:rsidR="008B6DF1" w:rsidRDefault="008B6DF1" w:rsidP="00E54C0A"/>
                          <w:p w14:paraId="5BCB36E3" w14:textId="77777777" w:rsidR="008B6DF1" w:rsidRDefault="008B6DF1" w:rsidP="00E54C0A"/>
                          <w:p w14:paraId="1E0578A3" w14:textId="77777777" w:rsidR="008B6DF1" w:rsidRDefault="008B6DF1" w:rsidP="00E54C0A"/>
                          <w:p w14:paraId="52F1B458" w14:textId="77777777" w:rsidR="008B6DF1" w:rsidRDefault="008B6DF1" w:rsidP="00E54C0A"/>
                          <w:p w14:paraId="1DA0777A" w14:textId="77777777" w:rsidR="008B6DF1" w:rsidRDefault="008B6DF1" w:rsidP="00E54C0A"/>
                          <w:p w14:paraId="30143F30" w14:textId="77777777" w:rsidR="008B6DF1" w:rsidRDefault="008B6DF1" w:rsidP="00E54C0A"/>
                          <w:p w14:paraId="13C8F34D" w14:textId="77777777" w:rsidR="008B6DF1" w:rsidRDefault="008B6DF1" w:rsidP="00E54C0A"/>
                          <w:p w14:paraId="1F2A82CD" w14:textId="77777777" w:rsidR="008B6DF1" w:rsidRDefault="008B6DF1" w:rsidP="00E54C0A"/>
                          <w:p w14:paraId="3CE8C44B" w14:textId="77777777" w:rsidR="008B6DF1" w:rsidRDefault="008B6DF1" w:rsidP="00E54C0A"/>
                          <w:p w14:paraId="48BF5892" w14:textId="77777777" w:rsidR="008B6DF1" w:rsidRDefault="008B6DF1" w:rsidP="00E54C0A"/>
                          <w:p w14:paraId="6FB5C562" w14:textId="77777777" w:rsidR="008B6DF1" w:rsidRDefault="008B6DF1" w:rsidP="00E54C0A"/>
                          <w:p w14:paraId="2B623378" w14:textId="77777777" w:rsidR="008B6DF1" w:rsidRDefault="008B6DF1" w:rsidP="00E54C0A"/>
                          <w:p w14:paraId="715D479A" w14:textId="77777777" w:rsidR="008B6DF1" w:rsidRDefault="008B6DF1" w:rsidP="00E54C0A"/>
                          <w:p w14:paraId="2290C3F3" w14:textId="77777777" w:rsidR="008B6DF1" w:rsidRDefault="008B6DF1" w:rsidP="00E54C0A"/>
                          <w:p w14:paraId="26BA156C" w14:textId="77777777" w:rsidR="008B6DF1" w:rsidRDefault="008B6DF1" w:rsidP="00E54C0A"/>
                          <w:p w14:paraId="4BD4A966" w14:textId="77777777" w:rsidR="008B6DF1" w:rsidRDefault="008B6DF1" w:rsidP="00E54C0A"/>
                          <w:p w14:paraId="38738DBD" w14:textId="77777777" w:rsidR="008B6DF1" w:rsidRDefault="008B6DF1" w:rsidP="00E54C0A"/>
                          <w:p w14:paraId="441163C7" w14:textId="77777777" w:rsidR="008B6DF1" w:rsidRDefault="008B6DF1" w:rsidP="00E54C0A"/>
                          <w:p w14:paraId="6A2D9425" w14:textId="77777777" w:rsidR="008B6DF1" w:rsidRDefault="008B6DF1" w:rsidP="00E54C0A"/>
                          <w:p w14:paraId="71993AE3" w14:textId="77777777" w:rsidR="008B6DF1" w:rsidRDefault="008B6DF1" w:rsidP="00E54C0A"/>
                          <w:p w14:paraId="1E750270" w14:textId="77777777" w:rsidR="008B6DF1" w:rsidRDefault="008B6DF1" w:rsidP="00E54C0A"/>
                          <w:p w14:paraId="09EB52CA" w14:textId="77777777" w:rsidR="008B6DF1" w:rsidRDefault="008B6DF1" w:rsidP="00E54C0A"/>
                          <w:p w14:paraId="23D3C987" w14:textId="77777777" w:rsidR="008B6DF1" w:rsidRDefault="008B6DF1" w:rsidP="00E54C0A"/>
                          <w:p w14:paraId="0EE71816" w14:textId="77777777" w:rsidR="008B6DF1" w:rsidRDefault="008B6DF1" w:rsidP="00E54C0A"/>
                          <w:p w14:paraId="5293C7E0" w14:textId="77777777" w:rsidR="008B6DF1" w:rsidRDefault="008B6DF1" w:rsidP="00E54C0A"/>
                          <w:p w14:paraId="0A67CBF2" w14:textId="77777777" w:rsidR="008B6DF1" w:rsidRDefault="008B6DF1" w:rsidP="00E54C0A"/>
                          <w:p w14:paraId="4B07C826" w14:textId="77777777" w:rsidR="008B6DF1" w:rsidRDefault="008B6DF1" w:rsidP="00E54C0A"/>
                          <w:p w14:paraId="04962D5B" w14:textId="77777777" w:rsidR="008B6DF1" w:rsidRDefault="008B6DF1" w:rsidP="00E54C0A"/>
                          <w:p w14:paraId="10569D7B" w14:textId="77777777" w:rsidR="008B6DF1" w:rsidRDefault="008B6DF1" w:rsidP="00E54C0A"/>
                          <w:p w14:paraId="65E42B9B" w14:textId="77777777" w:rsidR="008B6DF1" w:rsidRDefault="008B6DF1" w:rsidP="00E54C0A"/>
                          <w:p w14:paraId="7D69D4C9" w14:textId="77777777" w:rsidR="008B6DF1" w:rsidRDefault="008B6DF1" w:rsidP="00E54C0A"/>
                          <w:p w14:paraId="60153068" w14:textId="77777777" w:rsidR="008B6DF1" w:rsidRDefault="008B6DF1" w:rsidP="00E54C0A"/>
                          <w:p w14:paraId="27EEFCB2" w14:textId="77777777" w:rsidR="008B6DF1" w:rsidRDefault="008B6DF1" w:rsidP="00E54C0A"/>
                          <w:p w14:paraId="1660F642" w14:textId="77777777" w:rsidR="008B6DF1" w:rsidRDefault="008B6DF1" w:rsidP="00E54C0A"/>
                          <w:p w14:paraId="20D4014B" w14:textId="77777777" w:rsidR="008B6DF1" w:rsidRDefault="008B6DF1" w:rsidP="00E54C0A"/>
                          <w:p w14:paraId="00426062" w14:textId="77777777" w:rsidR="008B6DF1" w:rsidRDefault="008B6DF1" w:rsidP="00E54C0A"/>
                          <w:p w14:paraId="0D7843AE" w14:textId="77777777" w:rsidR="008B6DF1" w:rsidRDefault="008B6DF1" w:rsidP="00E54C0A"/>
                          <w:p w14:paraId="59C926E7" w14:textId="77777777" w:rsidR="008B6DF1" w:rsidRDefault="008B6DF1" w:rsidP="00E54C0A"/>
                          <w:p w14:paraId="14E65913" w14:textId="77777777" w:rsidR="008B6DF1" w:rsidRDefault="008B6DF1" w:rsidP="00E54C0A"/>
                          <w:p w14:paraId="63F3DBD5" w14:textId="77777777" w:rsidR="008B6DF1" w:rsidRDefault="008B6DF1" w:rsidP="00E54C0A"/>
                          <w:p w14:paraId="1D45617C" w14:textId="77777777" w:rsidR="008B6DF1" w:rsidRDefault="008B6DF1" w:rsidP="00E54C0A"/>
                          <w:p w14:paraId="09B98321" w14:textId="77777777" w:rsidR="008B6DF1" w:rsidRDefault="008B6DF1" w:rsidP="00E54C0A"/>
                          <w:p w14:paraId="2CE83B7E" w14:textId="77777777" w:rsidR="008B6DF1" w:rsidRDefault="008B6DF1" w:rsidP="00E54C0A"/>
                          <w:p w14:paraId="643F1495" w14:textId="77777777" w:rsidR="008B6DF1" w:rsidRDefault="008B6DF1" w:rsidP="00E54C0A"/>
                          <w:p w14:paraId="630580BA" w14:textId="77777777" w:rsidR="008B6DF1" w:rsidRDefault="008B6DF1" w:rsidP="00E54C0A"/>
                          <w:p w14:paraId="65284F49" w14:textId="77777777" w:rsidR="008B6DF1" w:rsidRDefault="008B6DF1" w:rsidP="00E54C0A"/>
                          <w:p w14:paraId="56769D0D" w14:textId="77777777" w:rsidR="008B6DF1" w:rsidRDefault="008B6DF1" w:rsidP="00E54C0A"/>
                          <w:p w14:paraId="1F73ED64" w14:textId="77777777" w:rsidR="008B6DF1" w:rsidRDefault="008B6DF1" w:rsidP="00E54C0A"/>
                          <w:p w14:paraId="3D66DDDC" w14:textId="77777777" w:rsidR="008B6DF1" w:rsidRDefault="008B6DF1" w:rsidP="00E54C0A"/>
                          <w:p w14:paraId="2E5A142B" w14:textId="77777777" w:rsidR="008B6DF1" w:rsidRDefault="008B6DF1" w:rsidP="00E54C0A"/>
                          <w:p w14:paraId="50C487E4" w14:textId="77777777" w:rsidR="008B6DF1" w:rsidRDefault="008B6DF1" w:rsidP="00E54C0A"/>
                          <w:p w14:paraId="1E9E209A" w14:textId="77777777" w:rsidR="008B6DF1" w:rsidRDefault="008B6DF1" w:rsidP="00E54C0A"/>
                          <w:p w14:paraId="33558791" w14:textId="77777777" w:rsidR="008B6DF1" w:rsidRDefault="008B6DF1" w:rsidP="00E54C0A"/>
                          <w:p w14:paraId="733E946C" w14:textId="77777777" w:rsidR="008B6DF1" w:rsidRDefault="008B6DF1" w:rsidP="00E54C0A"/>
                          <w:p w14:paraId="42D0EFC4" w14:textId="77777777" w:rsidR="008B6DF1" w:rsidRDefault="008B6DF1" w:rsidP="00E54C0A"/>
                          <w:p w14:paraId="648B07D8" w14:textId="77777777" w:rsidR="008B6DF1" w:rsidRDefault="008B6DF1" w:rsidP="00E54C0A"/>
                          <w:p w14:paraId="44B8DAE9" w14:textId="77777777" w:rsidR="008B6DF1" w:rsidRDefault="008B6DF1" w:rsidP="00E54C0A"/>
                          <w:p w14:paraId="02B2F6A3" w14:textId="77777777" w:rsidR="008B6DF1" w:rsidRDefault="008B6DF1" w:rsidP="00E54C0A"/>
                          <w:p w14:paraId="26AC8476" w14:textId="77777777" w:rsidR="008B6DF1" w:rsidRDefault="008B6DF1" w:rsidP="00E54C0A"/>
                          <w:p w14:paraId="43627404" w14:textId="77777777" w:rsidR="008B6DF1" w:rsidRDefault="008B6DF1" w:rsidP="00E54C0A"/>
                          <w:p w14:paraId="3309A36F" w14:textId="77777777" w:rsidR="008B6DF1" w:rsidRDefault="008B6DF1" w:rsidP="00E54C0A"/>
                          <w:p w14:paraId="13CF94F8" w14:textId="77777777" w:rsidR="008B6DF1" w:rsidRDefault="008B6DF1" w:rsidP="00E54C0A"/>
                          <w:p w14:paraId="1D92B80D" w14:textId="77777777" w:rsidR="008B6DF1" w:rsidRDefault="008B6DF1" w:rsidP="00E54C0A"/>
                          <w:p w14:paraId="20AB88EA" w14:textId="77777777" w:rsidR="008B6DF1" w:rsidRDefault="008B6DF1" w:rsidP="00E54C0A"/>
                          <w:p w14:paraId="6FB049B4" w14:textId="77777777" w:rsidR="008B6DF1" w:rsidRDefault="008B6DF1" w:rsidP="00E54C0A"/>
                          <w:p w14:paraId="59087048" w14:textId="77777777" w:rsidR="008B6DF1" w:rsidRDefault="008B6DF1" w:rsidP="00E54C0A"/>
                          <w:p w14:paraId="33C85798" w14:textId="77777777" w:rsidR="008B6DF1" w:rsidRDefault="008B6DF1" w:rsidP="00E54C0A"/>
                          <w:p w14:paraId="27D5291A" w14:textId="77777777" w:rsidR="008B6DF1" w:rsidRDefault="008B6DF1" w:rsidP="00E54C0A"/>
                          <w:p w14:paraId="37969DD7" w14:textId="77777777" w:rsidR="008B6DF1" w:rsidRDefault="008B6DF1" w:rsidP="00E54C0A"/>
                          <w:p w14:paraId="28322151" w14:textId="77777777" w:rsidR="008B6DF1" w:rsidRDefault="008B6DF1" w:rsidP="00E54C0A"/>
                          <w:p w14:paraId="2634DC98" w14:textId="77777777" w:rsidR="008B6DF1" w:rsidRDefault="008B6DF1" w:rsidP="00E54C0A"/>
                          <w:p w14:paraId="54FF8796" w14:textId="77777777" w:rsidR="008B6DF1" w:rsidRDefault="008B6DF1" w:rsidP="00E54C0A"/>
                          <w:p w14:paraId="6A01738F" w14:textId="77777777" w:rsidR="008B6DF1" w:rsidRDefault="008B6DF1" w:rsidP="00E54C0A"/>
                          <w:p w14:paraId="54BB2EA2" w14:textId="77777777" w:rsidR="008B6DF1" w:rsidRDefault="008B6DF1" w:rsidP="00E54C0A"/>
                          <w:p w14:paraId="2BF8D618" w14:textId="77777777" w:rsidR="008B6DF1" w:rsidRDefault="008B6DF1" w:rsidP="00E54C0A"/>
                          <w:p w14:paraId="043A1703" w14:textId="77777777" w:rsidR="008B6DF1" w:rsidRDefault="008B6DF1" w:rsidP="00E54C0A"/>
                          <w:p w14:paraId="43917BB9" w14:textId="77777777" w:rsidR="008B6DF1" w:rsidRDefault="008B6DF1" w:rsidP="00E54C0A"/>
                          <w:p w14:paraId="3F44336F" w14:textId="77777777" w:rsidR="008B6DF1" w:rsidRDefault="008B6DF1" w:rsidP="00E54C0A"/>
                          <w:p w14:paraId="36761140" w14:textId="77777777" w:rsidR="008B6DF1" w:rsidRDefault="008B6DF1" w:rsidP="00E54C0A"/>
                          <w:p w14:paraId="6A809B9D" w14:textId="77777777" w:rsidR="008B6DF1" w:rsidRDefault="008B6DF1" w:rsidP="00E54C0A"/>
                          <w:p w14:paraId="62DECE4B" w14:textId="77777777" w:rsidR="008B6DF1" w:rsidRDefault="008B6DF1" w:rsidP="00E54C0A"/>
                          <w:p w14:paraId="189D018B" w14:textId="77777777" w:rsidR="008B6DF1" w:rsidRDefault="008B6DF1" w:rsidP="00E54C0A"/>
                          <w:p w14:paraId="5A50F35B" w14:textId="77777777" w:rsidR="008B6DF1" w:rsidRDefault="008B6DF1" w:rsidP="00E54C0A"/>
                          <w:p w14:paraId="6E94DD4C" w14:textId="77777777" w:rsidR="008B6DF1" w:rsidRDefault="008B6DF1" w:rsidP="00E54C0A"/>
                          <w:p w14:paraId="5FFA9462" w14:textId="77777777" w:rsidR="008B6DF1" w:rsidRDefault="008B6DF1" w:rsidP="00E54C0A"/>
                          <w:p w14:paraId="2B1B6379" w14:textId="77777777" w:rsidR="008B6DF1" w:rsidRDefault="008B6DF1" w:rsidP="00E54C0A"/>
                          <w:p w14:paraId="54C3D3B3" w14:textId="77777777" w:rsidR="008B6DF1" w:rsidRDefault="008B6DF1" w:rsidP="00E54C0A"/>
                          <w:p w14:paraId="779D6373" w14:textId="77777777" w:rsidR="008B6DF1" w:rsidRDefault="008B6DF1" w:rsidP="00E54C0A"/>
                          <w:p w14:paraId="6BFD226B" w14:textId="77777777" w:rsidR="008B6DF1" w:rsidRDefault="008B6DF1" w:rsidP="00E54C0A"/>
                          <w:p w14:paraId="691E5596" w14:textId="77777777" w:rsidR="008B6DF1" w:rsidRDefault="008B6DF1" w:rsidP="00E54C0A"/>
                          <w:p w14:paraId="4BC638ED" w14:textId="77777777" w:rsidR="008B6DF1" w:rsidRDefault="008B6DF1" w:rsidP="00E54C0A"/>
                          <w:p w14:paraId="0E82C959" w14:textId="77777777" w:rsidR="008B6DF1" w:rsidRDefault="008B6DF1" w:rsidP="00E54C0A"/>
                          <w:p w14:paraId="4A73085D" w14:textId="77777777" w:rsidR="008B6DF1" w:rsidRDefault="008B6DF1" w:rsidP="00E54C0A"/>
                          <w:p w14:paraId="3A14B7FE" w14:textId="77777777" w:rsidR="008B6DF1" w:rsidRDefault="008B6DF1" w:rsidP="00E54C0A"/>
                          <w:p w14:paraId="47E36DCE" w14:textId="77777777" w:rsidR="008B6DF1" w:rsidRDefault="008B6DF1" w:rsidP="00E54C0A"/>
                          <w:p w14:paraId="7AF84C34" w14:textId="77777777" w:rsidR="008B6DF1" w:rsidRDefault="008B6DF1" w:rsidP="00E54C0A"/>
                          <w:p w14:paraId="229054F6" w14:textId="77777777" w:rsidR="008B6DF1" w:rsidRDefault="008B6DF1" w:rsidP="00E54C0A"/>
                          <w:p w14:paraId="161834C4" w14:textId="77777777" w:rsidR="008B6DF1" w:rsidRDefault="008B6DF1" w:rsidP="00E54C0A"/>
                          <w:p w14:paraId="39ACFD0C" w14:textId="77777777" w:rsidR="008B6DF1" w:rsidRDefault="008B6DF1" w:rsidP="00E54C0A"/>
                          <w:p w14:paraId="3C7497E4" w14:textId="77777777" w:rsidR="008B6DF1" w:rsidRDefault="008B6DF1" w:rsidP="00E54C0A"/>
                          <w:p w14:paraId="5FF3DA32" w14:textId="77777777" w:rsidR="008B6DF1" w:rsidRDefault="008B6DF1" w:rsidP="00E54C0A"/>
                          <w:p w14:paraId="29069E3C" w14:textId="77777777" w:rsidR="008B6DF1" w:rsidRDefault="008B6DF1" w:rsidP="00E54C0A"/>
                          <w:p w14:paraId="7DF1371D" w14:textId="77777777" w:rsidR="008B6DF1" w:rsidRDefault="008B6DF1" w:rsidP="00E54C0A"/>
                          <w:p w14:paraId="29DC5324" w14:textId="77777777" w:rsidR="008B6DF1" w:rsidRDefault="008B6DF1" w:rsidP="00E54C0A"/>
                          <w:p w14:paraId="046E4C72" w14:textId="77777777" w:rsidR="008B6DF1" w:rsidRDefault="008B6DF1" w:rsidP="00E54C0A"/>
                          <w:p w14:paraId="16776604" w14:textId="77777777" w:rsidR="008B6DF1" w:rsidRDefault="008B6DF1" w:rsidP="00E54C0A"/>
                          <w:p w14:paraId="7D916E8F" w14:textId="77777777" w:rsidR="008B6DF1" w:rsidRDefault="008B6DF1" w:rsidP="00E54C0A"/>
                          <w:p w14:paraId="4F4B4C40" w14:textId="77777777" w:rsidR="008B6DF1" w:rsidRDefault="008B6DF1" w:rsidP="00E54C0A"/>
                          <w:p w14:paraId="16B90719" w14:textId="77777777" w:rsidR="008B6DF1" w:rsidRDefault="008B6DF1" w:rsidP="00E54C0A"/>
                          <w:p w14:paraId="5352075F" w14:textId="77777777" w:rsidR="008B6DF1" w:rsidRDefault="008B6DF1" w:rsidP="00E54C0A"/>
                          <w:p w14:paraId="0CF1B7AF" w14:textId="77777777" w:rsidR="008B6DF1" w:rsidRDefault="008B6DF1" w:rsidP="00E54C0A"/>
                          <w:p w14:paraId="302064D4" w14:textId="77777777" w:rsidR="008B6DF1" w:rsidRDefault="008B6DF1" w:rsidP="00E54C0A"/>
                          <w:p w14:paraId="65C8F1F4" w14:textId="77777777" w:rsidR="008B6DF1" w:rsidRDefault="008B6DF1" w:rsidP="00E54C0A"/>
                          <w:p w14:paraId="68F70EC8" w14:textId="77777777" w:rsidR="008B6DF1" w:rsidRDefault="008B6DF1" w:rsidP="00E54C0A"/>
                          <w:p w14:paraId="68FEF322" w14:textId="77777777" w:rsidR="008B6DF1" w:rsidRDefault="008B6DF1" w:rsidP="00E54C0A"/>
                          <w:p w14:paraId="17C24F72" w14:textId="77777777" w:rsidR="008B6DF1" w:rsidRDefault="008B6DF1" w:rsidP="00E54C0A"/>
                          <w:p w14:paraId="146E9811" w14:textId="77777777" w:rsidR="008B6DF1" w:rsidRDefault="008B6DF1" w:rsidP="00E54C0A"/>
                          <w:p w14:paraId="71CC7ADF" w14:textId="77777777" w:rsidR="008B6DF1" w:rsidRDefault="008B6DF1" w:rsidP="00E54C0A"/>
                          <w:p w14:paraId="4C92ADC7" w14:textId="77777777" w:rsidR="008B6DF1" w:rsidRDefault="008B6DF1" w:rsidP="00E54C0A"/>
                          <w:p w14:paraId="3221935F" w14:textId="77777777" w:rsidR="008B6DF1" w:rsidRDefault="008B6DF1" w:rsidP="00E54C0A"/>
                          <w:p w14:paraId="4D1F6273" w14:textId="77777777" w:rsidR="008B6DF1" w:rsidRDefault="008B6DF1" w:rsidP="00E54C0A"/>
                          <w:p w14:paraId="4810C5CC" w14:textId="77777777" w:rsidR="008B6DF1" w:rsidRDefault="008B6DF1" w:rsidP="00E54C0A"/>
                          <w:p w14:paraId="4680EBCA" w14:textId="77777777" w:rsidR="008B6DF1" w:rsidRDefault="008B6DF1" w:rsidP="00E54C0A"/>
                          <w:p w14:paraId="5AE28590" w14:textId="77777777" w:rsidR="008B6DF1" w:rsidRDefault="008B6DF1" w:rsidP="00E54C0A"/>
                          <w:p w14:paraId="3F2AD5B5" w14:textId="77777777" w:rsidR="008B6DF1" w:rsidRDefault="008B6DF1" w:rsidP="00E54C0A"/>
                          <w:p w14:paraId="695545E9" w14:textId="77777777" w:rsidR="008B6DF1" w:rsidRDefault="008B6DF1" w:rsidP="00E54C0A"/>
                          <w:p w14:paraId="0767EE97" w14:textId="77777777" w:rsidR="008B6DF1" w:rsidRDefault="008B6DF1" w:rsidP="00E54C0A"/>
                          <w:p w14:paraId="3938BC65" w14:textId="77777777" w:rsidR="008B6DF1" w:rsidRDefault="008B6DF1" w:rsidP="00E54C0A"/>
                          <w:p w14:paraId="50A0489B" w14:textId="77777777" w:rsidR="008B6DF1" w:rsidRDefault="008B6DF1" w:rsidP="00E54C0A"/>
                          <w:p w14:paraId="300E3AF3" w14:textId="77777777" w:rsidR="008B6DF1" w:rsidRDefault="008B6DF1" w:rsidP="00E54C0A"/>
                          <w:p w14:paraId="2CF8518C" w14:textId="77777777" w:rsidR="008B6DF1" w:rsidRDefault="008B6DF1" w:rsidP="00E54C0A"/>
                          <w:p w14:paraId="4D5D3675" w14:textId="77777777" w:rsidR="008B6DF1" w:rsidRDefault="008B6DF1" w:rsidP="00E54C0A"/>
                          <w:p w14:paraId="0BFF151A" w14:textId="77777777" w:rsidR="008B6DF1" w:rsidRDefault="008B6DF1" w:rsidP="00E54C0A"/>
                          <w:p w14:paraId="53D93DD1" w14:textId="77777777" w:rsidR="008B6DF1" w:rsidRDefault="008B6DF1" w:rsidP="00E54C0A"/>
                          <w:p w14:paraId="50255DAE" w14:textId="77777777" w:rsidR="008B6DF1" w:rsidRDefault="008B6DF1" w:rsidP="00E54C0A"/>
                          <w:p w14:paraId="4487C57C" w14:textId="77777777" w:rsidR="008B6DF1" w:rsidRDefault="008B6DF1" w:rsidP="00E54C0A"/>
                          <w:p w14:paraId="27B007C1" w14:textId="77777777" w:rsidR="008B6DF1" w:rsidRDefault="008B6DF1" w:rsidP="00E54C0A"/>
                          <w:p w14:paraId="27264B8F" w14:textId="77777777" w:rsidR="008B6DF1" w:rsidRDefault="008B6DF1" w:rsidP="00E54C0A"/>
                          <w:p w14:paraId="032D7BA1" w14:textId="77777777" w:rsidR="008B6DF1" w:rsidRDefault="008B6DF1" w:rsidP="00E54C0A"/>
                          <w:p w14:paraId="02EC7854" w14:textId="77777777" w:rsidR="008B6DF1" w:rsidRDefault="008B6DF1" w:rsidP="00E54C0A"/>
                          <w:p w14:paraId="44D0E1C5" w14:textId="77777777" w:rsidR="008B6DF1" w:rsidRDefault="008B6DF1" w:rsidP="00E54C0A"/>
                          <w:p w14:paraId="1C721656" w14:textId="77777777" w:rsidR="008B6DF1" w:rsidRDefault="008B6DF1" w:rsidP="00E54C0A"/>
                          <w:p w14:paraId="5FCF8FEC" w14:textId="77777777" w:rsidR="008B6DF1" w:rsidRDefault="008B6DF1" w:rsidP="00E54C0A"/>
                          <w:p w14:paraId="38D130CB" w14:textId="77777777" w:rsidR="008B6DF1" w:rsidRDefault="008B6DF1" w:rsidP="00E54C0A"/>
                          <w:p w14:paraId="4C49B057" w14:textId="77777777" w:rsidR="008B6DF1" w:rsidRDefault="008B6DF1" w:rsidP="00E54C0A"/>
                          <w:p w14:paraId="41FED638" w14:textId="77777777" w:rsidR="008B6DF1" w:rsidRDefault="008B6DF1" w:rsidP="00E54C0A"/>
                          <w:p w14:paraId="686CE94C" w14:textId="77777777" w:rsidR="008B6DF1" w:rsidRDefault="008B6DF1" w:rsidP="00E54C0A"/>
                          <w:p w14:paraId="353F0956" w14:textId="77777777" w:rsidR="008B6DF1" w:rsidRDefault="008B6DF1" w:rsidP="00E54C0A"/>
                          <w:p w14:paraId="4E560454" w14:textId="77777777" w:rsidR="008B6DF1" w:rsidRDefault="008B6DF1" w:rsidP="00E54C0A"/>
                          <w:p w14:paraId="54F0ED6C" w14:textId="77777777" w:rsidR="008B6DF1" w:rsidRDefault="008B6DF1" w:rsidP="00E54C0A"/>
                          <w:p w14:paraId="39D11915" w14:textId="77777777" w:rsidR="008B6DF1" w:rsidRDefault="008B6DF1" w:rsidP="00E54C0A"/>
                          <w:p w14:paraId="25BC1418" w14:textId="77777777" w:rsidR="008B6DF1" w:rsidRDefault="008B6DF1" w:rsidP="00E54C0A"/>
                          <w:p w14:paraId="3B5BB1EA" w14:textId="77777777" w:rsidR="008B6DF1" w:rsidRDefault="008B6DF1" w:rsidP="00E54C0A"/>
                          <w:p w14:paraId="47C525A4" w14:textId="77777777" w:rsidR="008B6DF1" w:rsidRDefault="008B6DF1" w:rsidP="00E54C0A"/>
                          <w:p w14:paraId="7141D0ED" w14:textId="77777777" w:rsidR="008B6DF1" w:rsidRDefault="008B6DF1" w:rsidP="00E54C0A"/>
                          <w:p w14:paraId="04F917D3" w14:textId="77777777" w:rsidR="008B6DF1" w:rsidRDefault="008B6DF1" w:rsidP="00E54C0A"/>
                          <w:p w14:paraId="6313B9B7" w14:textId="77777777" w:rsidR="008B6DF1" w:rsidRDefault="008B6DF1" w:rsidP="00E54C0A"/>
                          <w:p w14:paraId="06C886F0" w14:textId="77777777" w:rsidR="008B6DF1" w:rsidRDefault="008B6DF1" w:rsidP="00E54C0A"/>
                          <w:p w14:paraId="55ED566A" w14:textId="77777777" w:rsidR="008B6DF1" w:rsidRDefault="008B6DF1" w:rsidP="00E54C0A"/>
                          <w:p w14:paraId="0D190750" w14:textId="77777777" w:rsidR="008B6DF1" w:rsidRDefault="008B6DF1" w:rsidP="00E54C0A"/>
                          <w:p w14:paraId="143A43A2" w14:textId="77777777" w:rsidR="008B6DF1" w:rsidRDefault="008B6DF1" w:rsidP="00E54C0A"/>
                          <w:p w14:paraId="1A4160D7" w14:textId="77777777" w:rsidR="008B6DF1" w:rsidRDefault="008B6DF1" w:rsidP="00E54C0A"/>
                          <w:p w14:paraId="592CDA6A" w14:textId="77777777" w:rsidR="008B6DF1" w:rsidRDefault="008B6DF1" w:rsidP="00E54C0A"/>
                          <w:p w14:paraId="28C40B32" w14:textId="77777777" w:rsidR="008B6DF1" w:rsidRDefault="008B6DF1" w:rsidP="00E54C0A"/>
                          <w:p w14:paraId="03EE4C38" w14:textId="77777777" w:rsidR="008B6DF1" w:rsidRDefault="008B6DF1" w:rsidP="00E54C0A"/>
                          <w:p w14:paraId="67EEA5A8" w14:textId="77777777" w:rsidR="008B6DF1" w:rsidRDefault="008B6DF1" w:rsidP="00E54C0A"/>
                          <w:p w14:paraId="49560967" w14:textId="77777777" w:rsidR="008B6DF1" w:rsidRDefault="008B6DF1" w:rsidP="00E54C0A"/>
                          <w:p w14:paraId="04B3996D" w14:textId="77777777" w:rsidR="008B6DF1" w:rsidRDefault="008B6DF1" w:rsidP="00E54C0A"/>
                          <w:p w14:paraId="79119860" w14:textId="77777777" w:rsidR="008B6DF1" w:rsidRDefault="008B6DF1" w:rsidP="00E54C0A"/>
                          <w:p w14:paraId="330F9A67" w14:textId="77777777" w:rsidR="008B6DF1" w:rsidRDefault="008B6DF1" w:rsidP="00E54C0A"/>
                          <w:p w14:paraId="78A34140" w14:textId="77777777" w:rsidR="008B6DF1" w:rsidRDefault="008B6DF1" w:rsidP="00E54C0A"/>
                          <w:p w14:paraId="2A0B1A4E" w14:textId="77777777" w:rsidR="008B6DF1" w:rsidRDefault="008B6DF1" w:rsidP="00E54C0A"/>
                          <w:p w14:paraId="06FCE51A" w14:textId="77777777" w:rsidR="008B6DF1" w:rsidRDefault="008B6DF1" w:rsidP="00E54C0A"/>
                          <w:p w14:paraId="2EEDC3DA" w14:textId="77777777" w:rsidR="008B6DF1" w:rsidRDefault="008B6DF1" w:rsidP="00E54C0A"/>
                          <w:p w14:paraId="727F5EE1" w14:textId="77777777" w:rsidR="008B6DF1" w:rsidRDefault="008B6DF1" w:rsidP="00E54C0A"/>
                          <w:p w14:paraId="1B67D208" w14:textId="77777777" w:rsidR="008B6DF1" w:rsidRDefault="008B6DF1" w:rsidP="00E54C0A"/>
                          <w:p w14:paraId="78F12CC8" w14:textId="77777777" w:rsidR="008B6DF1" w:rsidRDefault="008B6DF1" w:rsidP="00E54C0A"/>
                          <w:p w14:paraId="574FF77B" w14:textId="77777777" w:rsidR="008B6DF1" w:rsidRDefault="008B6DF1" w:rsidP="00E54C0A"/>
                          <w:p w14:paraId="31D60938" w14:textId="77777777" w:rsidR="008B6DF1" w:rsidRDefault="008B6DF1" w:rsidP="00E54C0A"/>
                          <w:p w14:paraId="7B2C7385" w14:textId="77777777" w:rsidR="008B6DF1" w:rsidRDefault="008B6DF1" w:rsidP="00E54C0A"/>
                          <w:p w14:paraId="7358AEC6" w14:textId="77777777" w:rsidR="008B6DF1" w:rsidRDefault="008B6DF1" w:rsidP="00E54C0A"/>
                          <w:p w14:paraId="2C35CCB4" w14:textId="77777777" w:rsidR="008B6DF1" w:rsidRDefault="008B6DF1" w:rsidP="00E54C0A"/>
                          <w:p w14:paraId="26FAE916" w14:textId="77777777" w:rsidR="008B6DF1" w:rsidRDefault="008B6DF1" w:rsidP="00E54C0A"/>
                          <w:p w14:paraId="02CCC6B7" w14:textId="77777777" w:rsidR="008B6DF1" w:rsidRDefault="008B6DF1" w:rsidP="00E54C0A"/>
                          <w:p w14:paraId="04F0062B" w14:textId="77777777" w:rsidR="008B6DF1" w:rsidRDefault="008B6DF1" w:rsidP="00E54C0A"/>
                          <w:p w14:paraId="07294F22" w14:textId="77777777" w:rsidR="008B6DF1" w:rsidRDefault="008B6DF1" w:rsidP="00E54C0A"/>
                          <w:p w14:paraId="56CD759A" w14:textId="77777777" w:rsidR="008B6DF1" w:rsidRDefault="008B6DF1" w:rsidP="00E54C0A"/>
                          <w:p w14:paraId="2325709D" w14:textId="77777777" w:rsidR="008B6DF1" w:rsidRDefault="008B6DF1" w:rsidP="00E54C0A"/>
                          <w:p w14:paraId="6E5DF78C" w14:textId="77777777" w:rsidR="008B6DF1" w:rsidRDefault="008B6DF1" w:rsidP="00E54C0A"/>
                          <w:p w14:paraId="25EE9EC3" w14:textId="77777777" w:rsidR="008B6DF1" w:rsidRDefault="008B6DF1" w:rsidP="00E54C0A"/>
                          <w:p w14:paraId="4E4D5DB4" w14:textId="77777777" w:rsidR="008B6DF1" w:rsidRDefault="008B6DF1" w:rsidP="00E54C0A"/>
                          <w:p w14:paraId="0910AB72" w14:textId="77777777" w:rsidR="008B6DF1" w:rsidRDefault="008B6DF1" w:rsidP="00E54C0A"/>
                          <w:p w14:paraId="5F8DDADA" w14:textId="77777777" w:rsidR="008B6DF1" w:rsidRDefault="008B6DF1" w:rsidP="00E54C0A"/>
                          <w:p w14:paraId="6011BE00" w14:textId="77777777" w:rsidR="008B6DF1" w:rsidRDefault="008B6DF1" w:rsidP="00E54C0A"/>
                          <w:p w14:paraId="23B2F9EB" w14:textId="77777777" w:rsidR="008B6DF1" w:rsidRDefault="008B6DF1" w:rsidP="00E54C0A"/>
                          <w:p w14:paraId="242A5FC6" w14:textId="77777777" w:rsidR="008B6DF1" w:rsidRDefault="008B6DF1" w:rsidP="00E54C0A"/>
                          <w:p w14:paraId="08A8F9A3" w14:textId="77777777" w:rsidR="008B6DF1" w:rsidRDefault="008B6DF1" w:rsidP="00E54C0A"/>
                          <w:p w14:paraId="557D995C" w14:textId="77777777" w:rsidR="008B6DF1" w:rsidRDefault="008B6DF1" w:rsidP="00E54C0A"/>
                          <w:p w14:paraId="4E7152A3" w14:textId="77777777" w:rsidR="008B6DF1" w:rsidRDefault="008B6DF1" w:rsidP="00E54C0A"/>
                          <w:p w14:paraId="6C7C067D" w14:textId="77777777" w:rsidR="008B6DF1" w:rsidRDefault="008B6DF1" w:rsidP="00E54C0A"/>
                          <w:p w14:paraId="6D11C9FE" w14:textId="77777777" w:rsidR="008B6DF1" w:rsidRDefault="008B6DF1" w:rsidP="00E54C0A"/>
                          <w:p w14:paraId="5E7EF45B" w14:textId="77777777" w:rsidR="008B6DF1" w:rsidRDefault="008B6DF1" w:rsidP="00E54C0A"/>
                          <w:p w14:paraId="4771343B" w14:textId="77777777" w:rsidR="008B6DF1" w:rsidRDefault="008B6DF1" w:rsidP="00E54C0A"/>
                          <w:p w14:paraId="5CED87DC" w14:textId="77777777" w:rsidR="008B6DF1" w:rsidRDefault="008B6DF1" w:rsidP="00E54C0A"/>
                          <w:p w14:paraId="1F81E741" w14:textId="77777777" w:rsidR="008B6DF1" w:rsidRDefault="008B6DF1" w:rsidP="00E54C0A"/>
                          <w:p w14:paraId="55916468" w14:textId="77777777" w:rsidR="008B6DF1" w:rsidRDefault="008B6DF1" w:rsidP="00E54C0A"/>
                          <w:p w14:paraId="45C5C1AC" w14:textId="77777777" w:rsidR="008B6DF1" w:rsidRDefault="008B6DF1" w:rsidP="00E54C0A"/>
                          <w:p w14:paraId="4EA3BFCC" w14:textId="77777777" w:rsidR="008B6DF1" w:rsidRDefault="008B6DF1" w:rsidP="00E54C0A"/>
                          <w:p w14:paraId="7B01C68E" w14:textId="77777777" w:rsidR="008B6DF1" w:rsidRDefault="008B6DF1" w:rsidP="00E54C0A"/>
                          <w:p w14:paraId="0E2B2070" w14:textId="77777777" w:rsidR="008B6DF1" w:rsidRDefault="008B6DF1" w:rsidP="00E54C0A"/>
                          <w:p w14:paraId="27881D10" w14:textId="77777777" w:rsidR="008B6DF1" w:rsidRDefault="008B6DF1" w:rsidP="00E54C0A"/>
                          <w:p w14:paraId="2BCFC761" w14:textId="77777777" w:rsidR="008B6DF1" w:rsidRDefault="008B6DF1" w:rsidP="00E54C0A"/>
                          <w:p w14:paraId="5D20A289" w14:textId="77777777" w:rsidR="008B6DF1" w:rsidRDefault="008B6DF1" w:rsidP="00E54C0A"/>
                          <w:p w14:paraId="48085ADA" w14:textId="77777777" w:rsidR="008B6DF1" w:rsidRDefault="008B6DF1" w:rsidP="00E54C0A"/>
                          <w:p w14:paraId="03924B6B" w14:textId="77777777" w:rsidR="008B6DF1" w:rsidRDefault="008B6DF1" w:rsidP="00E54C0A"/>
                          <w:p w14:paraId="1E6402C4" w14:textId="77777777" w:rsidR="008B6DF1" w:rsidRDefault="008B6DF1" w:rsidP="00E54C0A"/>
                          <w:p w14:paraId="7DCAEA32" w14:textId="77777777" w:rsidR="008B6DF1" w:rsidRDefault="008B6DF1" w:rsidP="00E54C0A"/>
                          <w:p w14:paraId="6C878DED" w14:textId="77777777" w:rsidR="008B6DF1" w:rsidRDefault="008B6DF1" w:rsidP="00E54C0A"/>
                          <w:p w14:paraId="275CB06A" w14:textId="77777777" w:rsidR="008B6DF1" w:rsidRDefault="008B6DF1" w:rsidP="00E54C0A"/>
                          <w:p w14:paraId="29E89AF7" w14:textId="77777777" w:rsidR="008B6DF1" w:rsidRDefault="008B6DF1" w:rsidP="00E54C0A"/>
                          <w:p w14:paraId="5B8DC202" w14:textId="77777777" w:rsidR="008B6DF1" w:rsidRDefault="008B6DF1" w:rsidP="00E54C0A"/>
                          <w:p w14:paraId="68589D1E" w14:textId="77777777" w:rsidR="008B6DF1" w:rsidRDefault="008B6DF1" w:rsidP="00E54C0A"/>
                          <w:p w14:paraId="2A90724C" w14:textId="77777777" w:rsidR="008B6DF1" w:rsidRDefault="008B6DF1" w:rsidP="00E54C0A"/>
                          <w:p w14:paraId="027DA4C1" w14:textId="77777777" w:rsidR="008B6DF1" w:rsidRDefault="008B6DF1" w:rsidP="00E54C0A"/>
                          <w:p w14:paraId="29263D1B" w14:textId="77777777" w:rsidR="008B6DF1" w:rsidRDefault="008B6DF1" w:rsidP="00E54C0A"/>
                          <w:p w14:paraId="3B03091B" w14:textId="77777777" w:rsidR="008B6DF1" w:rsidRDefault="008B6DF1" w:rsidP="00E54C0A"/>
                          <w:p w14:paraId="7E81288C" w14:textId="77777777" w:rsidR="008B6DF1" w:rsidRDefault="008B6DF1" w:rsidP="00E54C0A"/>
                          <w:p w14:paraId="3BFD7799" w14:textId="77777777" w:rsidR="008B6DF1" w:rsidRDefault="008B6DF1" w:rsidP="00E54C0A"/>
                          <w:p w14:paraId="05E2026D" w14:textId="77777777" w:rsidR="008B6DF1" w:rsidRDefault="008B6DF1" w:rsidP="00E54C0A"/>
                          <w:p w14:paraId="4A83BAE8" w14:textId="77777777" w:rsidR="008B6DF1" w:rsidRDefault="008B6DF1" w:rsidP="00E54C0A"/>
                          <w:p w14:paraId="3AA62FAC" w14:textId="77777777" w:rsidR="008B6DF1" w:rsidRDefault="008B6DF1" w:rsidP="00E54C0A"/>
                          <w:p w14:paraId="147FA7B6" w14:textId="77777777" w:rsidR="008B6DF1" w:rsidRDefault="008B6DF1" w:rsidP="00E54C0A"/>
                          <w:p w14:paraId="0051BCE0" w14:textId="77777777" w:rsidR="008B6DF1" w:rsidRDefault="008B6DF1" w:rsidP="00E54C0A"/>
                          <w:p w14:paraId="5AC782FD" w14:textId="77777777" w:rsidR="008B6DF1" w:rsidRDefault="008B6DF1" w:rsidP="00E54C0A"/>
                          <w:p w14:paraId="32F904CC" w14:textId="77777777" w:rsidR="008B6DF1" w:rsidRDefault="008B6DF1" w:rsidP="00E54C0A"/>
                          <w:p w14:paraId="1639C2A8" w14:textId="77777777" w:rsidR="008B6DF1" w:rsidRDefault="008B6DF1" w:rsidP="00E54C0A"/>
                          <w:p w14:paraId="40ED5184" w14:textId="77777777" w:rsidR="008B6DF1" w:rsidRDefault="008B6DF1" w:rsidP="00E54C0A"/>
                          <w:p w14:paraId="6B5D0E6A" w14:textId="77777777" w:rsidR="008B6DF1" w:rsidRDefault="008B6DF1" w:rsidP="00E54C0A"/>
                          <w:p w14:paraId="6BFEF410" w14:textId="77777777" w:rsidR="008B6DF1" w:rsidRDefault="008B6DF1" w:rsidP="00E54C0A"/>
                          <w:p w14:paraId="2EE5F7E2" w14:textId="77777777" w:rsidR="008B6DF1" w:rsidRDefault="008B6DF1" w:rsidP="00E54C0A"/>
                          <w:p w14:paraId="47636C7F" w14:textId="77777777" w:rsidR="008B6DF1" w:rsidRDefault="008B6DF1" w:rsidP="00E54C0A"/>
                          <w:p w14:paraId="4C462458" w14:textId="77777777" w:rsidR="008B6DF1" w:rsidRDefault="008B6DF1" w:rsidP="00E54C0A"/>
                          <w:p w14:paraId="39ED2680" w14:textId="77777777" w:rsidR="008B6DF1" w:rsidRDefault="008B6DF1" w:rsidP="00E54C0A"/>
                          <w:p w14:paraId="59EAD0DE" w14:textId="77777777" w:rsidR="008B6DF1" w:rsidRDefault="008B6DF1" w:rsidP="00E54C0A"/>
                          <w:p w14:paraId="205BC2B8" w14:textId="77777777" w:rsidR="008B6DF1" w:rsidRDefault="008B6DF1" w:rsidP="00E54C0A"/>
                          <w:p w14:paraId="7B49E029" w14:textId="77777777" w:rsidR="008B6DF1" w:rsidRDefault="008B6DF1" w:rsidP="00E54C0A"/>
                          <w:p w14:paraId="5C29847F" w14:textId="77777777" w:rsidR="008B6DF1" w:rsidRDefault="008B6DF1" w:rsidP="00E54C0A"/>
                          <w:p w14:paraId="3FCCE2DD" w14:textId="77777777" w:rsidR="008B6DF1" w:rsidRDefault="008B6DF1" w:rsidP="00E54C0A"/>
                          <w:p w14:paraId="32281340" w14:textId="77777777" w:rsidR="008B6DF1" w:rsidRDefault="008B6DF1" w:rsidP="00E54C0A"/>
                          <w:p w14:paraId="4677455B" w14:textId="77777777" w:rsidR="008B6DF1" w:rsidRDefault="008B6DF1" w:rsidP="00E54C0A"/>
                          <w:p w14:paraId="68AC9C5B" w14:textId="77777777" w:rsidR="008B6DF1" w:rsidRDefault="008B6DF1" w:rsidP="00E54C0A"/>
                          <w:p w14:paraId="40F74944" w14:textId="77777777" w:rsidR="008B6DF1" w:rsidRDefault="008B6DF1" w:rsidP="00E54C0A"/>
                          <w:p w14:paraId="69C2995B" w14:textId="77777777" w:rsidR="008B6DF1" w:rsidRDefault="008B6DF1" w:rsidP="00E54C0A"/>
                          <w:p w14:paraId="69822839" w14:textId="77777777" w:rsidR="008B6DF1" w:rsidRDefault="008B6DF1" w:rsidP="00E54C0A"/>
                          <w:p w14:paraId="414E0FB0" w14:textId="77777777" w:rsidR="008B6DF1" w:rsidRDefault="008B6DF1" w:rsidP="00E54C0A"/>
                          <w:p w14:paraId="6ABCABE0" w14:textId="77777777" w:rsidR="008B6DF1" w:rsidRDefault="008B6DF1" w:rsidP="00E54C0A"/>
                          <w:p w14:paraId="631AA184" w14:textId="77777777" w:rsidR="008B6DF1" w:rsidRDefault="008B6DF1" w:rsidP="00E54C0A"/>
                          <w:p w14:paraId="0FB3296F" w14:textId="77777777" w:rsidR="008B6DF1" w:rsidRDefault="008B6DF1" w:rsidP="00E54C0A"/>
                          <w:p w14:paraId="6749510D" w14:textId="77777777" w:rsidR="008B6DF1" w:rsidRDefault="008B6DF1" w:rsidP="00E54C0A"/>
                          <w:p w14:paraId="02B755BD" w14:textId="77777777" w:rsidR="008B6DF1" w:rsidRDefault="008B6DF1" w:rsidP="00E54C0A"/>
                          <w:p w14:paraId="4E60EA5B" w14:textId="77777777" w:rsidR="008B6DF1" w:rsidRDefault="008B6DF1" w:rsidP="00E54C0A"/>
                          <w:p w14:paraId="770B95D3" w14:textId="77777777" w:rsidR="008B6DF1" w:rsidRDefault="008B6DF1" w:rsidP="00E54C0A"/>
                          <w:p w14:paraId="127FBEA9" w14:textId="77777777" w:rsidR="008B6DF1" w:rsidRDefault="008B6DF1" w:rsidP="00E54C0A"/>
                          <w:p w14:paraId="49C20860" w14:textId="77777777" w:rsidR="008B6DF1" w:rsidRDefault="008B6DF1" w:rsidP="00E54C0A"/>
                          <w:p w14:paraId="33C82072" w14:textId="77777777" w:rsidR="008B6DF1" w:rsidRDefault="008B6DF1" w:rsidP="00E54C0A"/>
                          <w:p w14:paraId="1F917987" w14:textId="77777777" w:rsidR="008B6DF1" w:rsidRDefault="008B6DF1" w:rsidP="00E54C0A"/>
                          <w:p w14:paraId="2AEFE7CB" w14:textId="77777777" w:rsidR="008B6DF1" w:rsidRDefault="008B6DF1" w:rsidP="00E54C0A"/>
                          <w:p w14:paraId="509C0F9E" w14:textId="77777777" w:rsidR="008B6DF1" w:rsidRDefault="008B6DF1" w:rsidP="00E54C0A"/>
                          <w:p w14:paraId="0E0FF512" w14:textId="77777777" w:rsidR="008B6DF1" w:rsidRDefault="008B6DF1" w:rsidP="00E54C0A"/>
                          <w:p w14:paraId="153970C2" w14:textId="77777777" w:rsidR="008B6DF1" w:rsidRDefault="008B6DF1" w:rsidP="00E54C0A"/>
                          <w:p w14:paraId="57A78550" w14:textId="77777777" w:rsidR="008B6DF1" w:rsidRDefault="008B6DF1" w:rsidP="00E54C0A"/>
                          <w:p w14:paraId="50B228CD" w14:textId="77777777" w:rsidR="008B6DF1" w:rsidRDefault="008B6DF1" w:rsidP="00E54C0A"/>
                          <w:p w14:paraId="5DD41909" w14:textId="77777777" w:rsidR="008B6DF1" w:rsidRDefault="008B6DF1" w:rsidP="00E54C0A"/>
                          <w:p w14:paraId="2CD162EF" w14:textId="77777777" w:rsidR="008B6DF1" w:rsidRDefault="008B6DF1" w:rsidP="00E54C0A"/>
                          <w:p w14:paraId="77CD3D8B" w14:textId="77777777" w:rsidR="008B6DF1" w:rsidRDefault="008B6DF1" w:rsidP="00E54C0A"/>
                          <w:p w14:paraId="17BEEBB8" w14:textId="77777777" w:rsidR="008B6DF1" w:rsidRDefault="008B6DF1" w:rsidP="00E54C0A"/>
                          <w:p w14:paraId="1265ACD1" w14:textId="77777777" w:rsidR="008B6DF1" w:rsidRDefault="008B6DF1" w:rsidP="00E54C0A"/>
                          <w:p w14:paraId="61A37F87" w14:textId="77777777" w:rsidR="008B6DF1" w:rsidRDefault="008B6DF1" w:rsidP="00E54C0A"/>
                          <w:p w14:paraId="58604152" w14:textId="77777777" w:rsidR="008B6DF1" w:rsidRDefault="008B6DF1" w:rsidP="00E54C0A"/>
                          <w:p w14:paraId="7FB6DA7A" w14:textId="77777777" w:rsidR="008B6DF1" w:rsidRDefault="008B6DF1" w:rsidP="00E54C0A"/>
                          <w:p w14:paraId="24E8658B" w14:textId="77777777" w:rsidR="008B6DF1" w:rsidRDefault="008B6DF1" w:rsidP="00E54C0A"/>
                          <w:p w14:paraId="028C5CA4" w14:textId="77777777" w:rsidR="008B6DF1" w:rsidRDefault="008B6DF1" w:rsidP="00E54C0A"/>
                          <w:p w14:paraId="5DCABC91" w14:textId="77777777" w:rsidR="008B6DF1" w:rsidRDefault="008B6DF1" w:rsidP="00E54C0A"/>
                          <w:p w14:paraId="45B10156" w14:textId="77777777" w:rsidR="008B6DF1" w:rsidRDefault="008B6DF1" w:rsidP="00E54C0A"/>
                          <w:p w14:paraId="328D17FC" w14:textId="77777777" w:rsidR="008B6DF1" w:rsidRDefault="008B6DF1" w:rsidP="00E54C0A"/>
                          <w:p w14:paraId="69DDECEB" w14:textId="77777777" w:rsidR="008B6DF1" w:rsidRDefault="008B6DF1" w:rsidP="00E54C0A"/>
                          <w:p w14:paraId="01D6F36D" w14:textId="77777777" w:rsidR="008B6DF1" w:rsidRDefault="008B6DF1" w:rsidP="00E54C0A"/>
                          <w:p w14:paraId="2E456056" w14:textId="77777777" w:rsidR="008B6DF1" w:rsidRDefault="008B6DF1" w:rsidP="00E54C0A"/>
                          <w:p w14:paraId="368D7E84" w14:textId="77777777" w:rsidR="008B6DF1" w:rsidRDefault="008B6DF1" w:rsidP="00E54C0A"/>
                          <w:p w14:paraId="6D3B4C11" w14:textId="77777777" w:rsidR="008B6DF1" w:rsidRDefault="008B6DF1" w:rsidP="00E54C0A"/>
                          <w:p w14:paraId="16E21845" w14:textId="77777777" w:rsidR="008B6DF1" w:rsidRDefault="008B6DF1" w:rsidP="00E54C0A"/>
                          <w:p w14:paraId="7AC9DEB6" w14:textId="77777777" w:rsidR="008B6DF1" w:rsidRDefault="008B6DF1" w:rsidP="00E54C0A"/>
                          <w:p w14:paraId="2D71EF8B" w14:textId="77777777" w:rsidR="008B6DF1" w:rsidRDefault="008B6DF1" w:rsidP="00E54C0A"/>
                          <w:p w14:paraId="06FF720E" w14:textId="77777777" w:rsidR="008B6DF1" w:rsidRDefault="008B6DF1" w:rsidP="00E54C0A"/>
                          <w:p w14:paraId="10C72C4D" w14:textId="77777777" w:rsidR="008B6DF1" w:rsidRDefault="008B6DF1" w:rsidP="00E54C0A"/>
                          <w:p w14:paraId="43FB35B4" w14:textId="77777777" w:rsidR="008B6DF1" w:rsidRDefault="008B6DF1" w:rsidP="00E54C0A"/>
                          <w:p w14:paraId="174808EB" w14:textId="77777777" w:rsidR="008B6DF1" w:rsidRDefault="008B6DF1" w:rsidP="00E54C0A"/>
                          <w:p w14:paraId="418AE0A2" w14:textId="77777777" w:rsidR="008B6DF1" w:rsidRDefault="008B6DF1" w:rsidP="00E54C0A"/>
                          <w:p w14:paraId="07D888B6" w14:textId="77777777" w:rsidR="008B6DF1" w:rsidRDefault="008B6DF1" w:rsidP="00E54C0A"/>
                          <w:p w14:paraId="19016A23" w14:textId="77777777" w:rsidR="008B6DF1" w:rsidRDefault="008B6DF1" w:rsidP="00E54C0A"/>
                          <w:p w14:paraId="66518725" w14:textId="77777777" w:rsidR="008B6DF1" w:rsidRDefault="008B6DF1" w:rsidP="00E54C0A"/>
                          <w:p w14:paraId="60BA8CC0" w14:textId="77777777" w:rsidR="008B6DF1" w:rsidRDefault="008B6DF1" w:rsidP="00E54C0A"/>
                          <w:p w14:paraId="6FB69AAF" w14:textId="77777777" w:rsidR="008B6DF1" w:rsidRDefault="008B6DF1" w:rsidP="00E54C0A"/>
                          <w:p w14:paraId="4B590BDB" w14:textId="77777777" w:rsidR="008B6DF1" w:rsidRDefault="008B6DF1" w:rsidP="00E54C0A"/>
                          <w:p w14:paraId="3228BA22" w14:textId="77777777" w:rsidR="008B6DF1" w:rsidRDefault="008B6DF1" w:rsidP="00E54C0A"/>
                          <w:p w14:paraId="5F798191" w14:textId="77777777" w:rsidR="008B6DF1" w:rsidRDefault="008B6DF1" w:rsidP="00E54C0A"/>
                          <w:p w14:paraId="536C8200" w14:textId="77777777" w:rsidR="008B6DF1" w:rsidRDefault="008B6DF1" w:rsidP="00E54C0A"/>
                          <w:p w14:paraId="04C40A2D" w14:textId="77777777" w:rsidR="008B6DF1" w:rsidRDefault="008B6DF1" w:rsidP="00E54C0A"/>
                          <w:p w14:paraId="6FC72175" w14:textId="77777777" w:rsidR="008B6DF1" w:rsidRDefault="008B6DF1" w:rsidP="00E54C0A"/>
                          <w:p w14:paraId="455B7FC9" w14:textId="77777777" w:rsidR="008B6DF1" w:rsidRDefault="008B6DF1" w:rsidP="00E54C0A"/>
                          <w:p w14:paraId="62422CA4" w14:textId="77777777" w:rsidR="008B6DF1" w:rsidRDefault="008B6DF1" w:rsidP="00E54C0A"/>
                          <w:p w14:paraId="1FB77BA1" w14:textId="77777777" w:rsidR="008B6DF1" w:rsidRDefault="008B6DF1" w:rsidP="00E54C0A"/>
                          <w:p w14:paraId="5D0E801E" w14:textId="77777777" w:rsidR="008B6DF1" w:rsidRDefault="008B6DF1" w:rsidP="00E54C0A"/>
                          <w:p w14:paraId="1055D452" w14:textId="77777777" w:rsidR="008B6DF1" w:rsidRDefault="008B6DF1" w:rsidP="00E54C0A"/>
                          <w:p w14:paraId="47BF03F6" w14:textId="77777777" w:rsidR="008B6DF1" w:rsidRDefault="008B6DF1" w:rsidP="00E54C0A"/>
                          <w:p w14:paraId="0607DAB9" w14:textId="77777777" w:rsidR="008B6DF1" w:rsidRDefault="008B6DF1" w:rsidP="00E54C0A"/>
                          <w:p w14:paraId="765EA353" w14:textId="77777777" w:rsidR="008B6DF1" w:rsidRDefault="008B6DF1" w:rsidP="00E54C0A"/>
                          <w:p w14:paraId="27ACA93B" w14:textId="77777777" w:rsidR="008B6DF1" w:rsidRDefault="008B6DF1" w:rsidP="00E54C0A"/>
                          <w:p w14:paraId="25E4FC80" w14:textId="77777777" w:rsidR="008B6DF1" w:rsidRDefault="008B6DF1" w:rsidP="00E54C0A"/>
                          <w:p w14:paraId="5CB77997" w14:textId="77777777" w:rsidR="008B6DF1" w:rsidRDefault="008B6DF1" w:rsidP="00E54C0A"/>
                          <w:p w14:paraId="05C06D73" w14:textId="77777777" w:rsidR="008B6DF1" w:rsidRDefault="008B6DF1" w:rsidP="00E54C0A"/>
                          <w:p w14:paraId="42339537" w14:textId="77777777" w:rsidR="008B6DF1" w:rsidRDefault="008B6DF1" w:rsidP="00E54C0A"/>
                          <w:p w14:paraId="4FF040E9" w14:textId="77777777" w:rsidR="008B6DF1" w:rsidRDefault="008B6DF1" w:rsidP="00E54C0A"/>
                          <w:p w14:paraId="4EF713FE" w14:textId="77777777" w:rsidR="008B6DF1" w:rsidRDefault="008B6DF1" w:rsidP="00E54C0A"/>
                          <w:p w14:paraId="77C6DFF2" w14:textId="77777777" w:rsidR="008B6DF1" w:rsidRDefault="008B6DF1" w:rsidP="00E54C0A"/>
                          <w:p w14:paraId="238A3D9A" w14:textId="77777777" w:rsidR="008B6DF1" w:rsidRDefault="008B6DF1" w:rsidP="00E54C0A"/>
                          <w:p w14:paraId="096A0C00" w14:textId="77777777" w:rsidR="008B6DF1" w:rsidRDefault="008B6DF1" w:rsidP="00E54C0A"/>
                          <w:p w14:paraId="445B0150" w14:textId="77777777" w:rsidR="008B6DF1" w:rsidRDefault="008B6DF1" w:rsidP="00E54C0A"/>
                          <w:p w14:paraId="724E456F" w14:textId="77777777" w:rsidR="008B6DF1" w:rsidRDefault="008B6DF1" w:rsidP="00E54C0A"/>
                          <w:p w14:paraId="3FCA9854" w14:textId="77777777" w:rsidR="008B6DF1" w:rsidRDefault="008B6DF1" w:rsidP="00E54C0A"/>
                          <w:p w14:paraId="5A42A2A9" w14:textId="77777777" w:rsidR="008B6DF1" w:rsidRDefault="008B6DF1" w:rsidP="00E54C0A"/>
                          <w:p w14:paraId="4967068F" w14:textId="77777777" w:rsidR="008B6DF1" w:rsidRDefault="008B6DF1" w:rsidP="00E54C0A"/>
                          <w:p w14:paraId="10737BA3" w14:textId="77777777" w:rsidR="008B6DF1" w:rsidRDefault="008B6DF1" w:rsidP="00E54C0A"/>
                          <w:p w14:paraId="395ACDF8" w14:textId="77777777" w:rsidR="008B6DF1" w:rsidRDefault="008B6DF1" w:rsidP="00E54C0A"/>
                          <w:p w14:paraId="6B9C6DF2" w14:textId="77777777" w:rsidR="008B6DF1" w:rsidRDefault="008B6DF1" w:rsidP="00E54C0A"/>
                          <w:p w14:paraId="6B32C85C" w14:textId="77777777" w:rsidR="008B6DF1" w:rsidRDefault="008B6DF1" w:rsidP="00E54C0A"/>
                          <w:p w14:paraId="163D5D8C" w14:textId="77777777" w:rsidR="008B6DF1" w:rsidRDefault="008B6DF1" w:rsidP="00E54C0A"/>
                          <w:p w14:paraId="4B3A7B88" w14:textId="77777777" w:rsidR="008B6DF1" w:rsidRDefault="008B6DF1" w:rsidP="00E54C0A"/>
                          <w:p w14:paraId="1DA1E8AD" w14:textId="77777777" w:rsidR="008B6DF1" w:rsidRDefault="008B6DF1" w:rsidP="00E54C0A"/>
                          <w:p w14:paraId="6767E746" w14:textId="77777777" w:rsidR="008B6DF1" w:rsidRDefault="008B6DF1" w:rsidP="00E54C0A"/>
                          <w:p w14:paraId="18204BA3" w14:textId="77777777" w:rsidR="008B6DF1" w:rsidRDefault="008B6DF1" w:rsidP="00E54C0A"/>
                          <w:p w14:paraId="2A027293" w14:textId="77777777" w:rsidR="008B6DF1" w:rsidRDefault="008B6DF1" w:rsidP="00E54C0A"/>
                          <w:p w14:paraId="3AF23A62" w14:textId="77777777" w:rsidR="008B6DF1" w:rsidRDefault="008B6DF1" w:rsidP="00E54C0A"/>
                          <w:p w14:paraId="79B6984A" w14:textId="77777777" w:rsidR="008B6DF1" w:rsidRDefault="008B6DF1" w:rsidP="00E54C0A"/>
                          <w:p w14:paraId="6CFD5527" w14:textId="77777777" w:rsidR="008B6DF1" w:rsidRDefault="008B6DF1" w:rsidP="00E54C0A"/>
                          <w:p w14:paraId="4DB8A630" w14:textId="77777777" w:rsidR="008B6DF1" w:rsidRDefault="008B6DF1" w:rsidP="00E54C0A"/>
                          <w:p w14:paraId="3FCC645E" w14:textId="77777777" w:rsidR="008B6DF1" w:rsidRDefault="008B6DF1" w:rsidP="00E54C0A"/>
                          <w:p w14:paraId="1F333754" w14:textId="77777777" w:rsidR="008B6DF1" w:rsidRDefault="008B6DF1" w:rsidP="00E54C0A"/>
                          <w:p w14:paraId="0ADE4871" w14:textId="77777777" w:rsidR="008B6DF1" w:rsidRDefault="008B6DF1" w:rsidP="00E54C0A"/>
                          <w:p w14:paraId="0C8DD000" w14:textId="77777777" w:rsidR="008B6DF1" w:rsidRDefault="008B6DF1" w:rsidP="00E54C0A"/>
                          <w:p w14:paraId="37714546" w14:textId="77777777" w:rsidR="008B6DF1" w:rsidRDefault="008B6DF1" w:rsidP="00E54C0A"/>
                          <w:p w14:paraId="0F7B6DE4" w14:textId="77777777" w:rsidR="008B6DF1" w:rsidRDefault="008B6DF1" w:rsidP="00E54C0A"/>
                          <w:p w14:paraId="0D33870B" w14:textId="77777777" w:rsidR="008B6DF1" w:rsidRDefault="008B6DF1" w:rsidP="00E54C0A"/>
                          <w:p w14:paraId="0CD061DA" w14:textId="77777777" w:rsidR="008B6DF1" w:rsidRDefault="008B6DF1" w:rsidP="00E54C0A"/>
                          <w:p w14:paraId="3146AC28" w14:textId="77777777" w:rsidR="008B6DF1" w:rsidRDefault="008B6DF1" w:rsidP="00E54C0A"/>
                          <w:p w14:paraId="7F474AB3" w14:textId="77777777" w:rsidR="008B6DF1" w:rsidRDefault="008B6DF1" w:rsidP="00E54C0A"/>
                          <w:p w14:paraId="6D09C2DD" w14:textId="77777777" w:rsidR="008B6DF1" w:rsidRDefault="008B6DF1" w:rsidP="00E54C0A"/>
                          <w:p w14:paraId="2A8592A5" w14:textId="77777777" w:rsidR="008B6DF1" w:rsidRDefault="008B6DF1" w:rsidP="00E54C0A"/>
                          <w:p w14:paraId="61578F3E" w14:textId="77777777" w:rsidR="008B6DF1" w:rsidRDefault="008B6DF1" w:rsidP="00E54C0A"/>
                          <w:p w14:paraId="771F2C6A" w14:textId="77777777" w:rsidR="008B6DF1" w:rsidRDefault="008B6DF1" w:rsidP="00E54C0A"/>
                          <w:p w14:paraId="01F7D81F" w14:textId="77777777" w:rsidR="008B6DF1" w:rsidRDefault="008B6DF1" w:rsidP="00E54C0A"/>
                          <w:p w14:paraId="1C2AC93F" w14:textId="77777777" w:rsidR="008B6DF1" w:rsidRDefault="008B6DF1" w:rsidP="00E54C0A"/>
                          <w:p w14:paraId="30774145" w14:textId="77777777" w:rsidR="008B6DF1" w:rsidRDefault="008B6DF1" w:rsidP="00E54C0A"/>
                          <w:p w14:paraId="6A0FB434" w14:textId="77777777" w:rsidR="008B6DF1" w:rsidRDefault="008B6DF1" w:rsidP="00E54C0A"/>
                          <w:p w14:paraId="77811B4F" w14:textId="77777777" w:rsidR="008B6DF1" w:rsidRDefault="008B6DF1" w:rsidP="00E54C0A"/>
                          <w:p w14:paraId="2F019F89" w14:textId="77777777" w:rsidR="008B6DF1" w:rsidRDefault="008B6DF1" w:rsidP="00E54C0A"/>
                          <w:p w14:paraId="6C520BBB" w14:textId="77777777" w:rsidR="008B6DF1" w:rsidRDefault="008B6DF1" w:rsidP="00E54C0A"/>
                          <w:p w14:paraId="2298F148" w14:textId="77777777" w:rsidR="008B6DF1" w:rsidRDefault="008B6DF1" w:rsidP="00E54C0A"/>
                          <w:p w14:paraId="606D23CE" w14:textId="77777777" w:rsidR="008B6DF1" w:rsidRDefault="008B6DF1" w:rsidP="00E54C0A"/>
                          <w:p w14:paraId="56038F12" w14:textId="77777777" w:rsidR="008B6DF1" w:rsidRDefault="008B6DF1" w:rsidP="00E54C0A"/>
                          <w:p w14:paraId="61947B55" w14:textId="77777777" w:rsidR="008B6DF1" w:rsidRDefault="008B6DF1" w:rsidP="00E54C0A"/>
                          <w:p w14:paraId="184C44E5" w14:textId="77777777" w:rsidR="008B6DF1" w:rsidRDefault="008B6DF1" w:rsidP="00E54C0A"/>
                          <w:p w14:paraId="40FBD6F0" w14:textId="77777777" w:rsidR="008B6DF1" w:rsidRDefault="008B6DF1" w:rsidP="00E54C0A"/>
                          <w:p w14:paraId="1871958C" w14:textId="77777777" w:rsidR="008B6DF1" w:rsidRDefault="008B6DF1" w:rsidP="00E54C0A"/>
                          <w:p w14:paraId="5882E5F6" w14:textId="77777777" w:rsidR="008B6DF1" w:rsidRDefault="008B6DF1" w:rsidP="00E54C0A"/>
                          <w:p w14:paraId="30BD00DC" w14:textId="77777777" w:rsidR="008B6DF1" w:rsidRDefault="008B6DF1" w:rsidP="00E54C0A"/>
                          <w:p w14:paraId="5DD6C060" w14:textId="77777777" w:rsidR="008B6DF1" w:rsidRDefault="008B6DF1" w:rsidP="00E54C0A"/>
                          <w:p w14:paraId="129F1585" w14:textId="77777777" w:rsidR="008B6DF1" w:rsidRDefault="008B6DF1" w:rsidP="00E54C0A"/>
                          <w:p w14:paraId="7C093F58" w14:textId="77777777" w:rsidR="008B6DF1" w:rsidRDefault="008B6DF1" w:rsidP="00E54C0A"/>
                          <w:p w14:paraId="09CFFD5F" w14:textId="77777777" w:rsidR="008B6DF1" w:rsidRDefault="008B6DF1" w:rsidP="00E54C0A"/>
                          <w:p w14:paraId="0B37D64B" w14:textId="77777777" w:rsidR="008B6DF1" w:rsidRDefault="008B6DF1" w:rsidP="00E54C0A"/>
                          <w:p w14:paraId="7824B83C" w14:textId="77777777" w:rsidR="008B6DF1" w:rsidRDefault="008B6DF1" w:rsidP="00E54C0A"/>
                          <w:p w14:paraId="33BCD075" w14:textId="77777777" w:rsidR="008B6DF1" w:rsidRDefault="008B6DF1" w:rsidP="00E54C0A"/>
                          <w:p w14:paraId="6D95D950" w14:textId="77777777" w:rsidR="008B6DF1" w:rsidRDefault="008B6DF1" w:rsidP="00E54C0A"/>
                          <w:p w14:paraId="28BED6D6" w14:textId="77777777" w:rsidR="008B6DF1" w:rsidRDefault="008B6DF1" w:rsidP="00E54C0A"/>
                          <w:p w14:paraId="3C44A47D" w14:textId="77777777" w:rsidR="008B6DF1" w:rsidRDefault="008B6DF1" w:rsidP="00E54C0A"/>
                          <w:p w14:paraId="30671399" w14:textId="77777777" w:rsidR="008B6DF1" w:rsidRDefault="008B6DF1" w:rsidP="00E54C0A"/>
                          <w:p w14:paraId="7D67934B" w14:textId="77777777" w:rsidR="008B6DF1" w:rsidRDefault="008B6DF1" w:rsidP="00E54C0A"/>
                          <w:p w14:paraId="098AA5BA" w14:textId="77777777" w:rsidR="008B6DF1" w:rsidRDefault="008B6DF1" w:rsidP="00E54C0A"/>
                          <w:p w14:paraId="27047F41" w14:textId="77777777" w:rsidR="008B6DF1" w:rsidRDefault="008B6DF1" w:rsidP="00E54C0A"/>
                          <w:p w14:paraId="72929A4E" w14:textId="77777777" w:rsidR="008B6DF1" w:rsidRDefault="008B6DF1" w:rsidP="00E54C0A"/>
                          <w:p w14:paraId="7D369D4A" w14:textId="77777777" w:rsidR="008B6DF1" w:rsidRDefault="008B6DF1" w:rsidP="00E54C0A"/>
                          <w:p w14:paraId="333D22EF" w14:textId="77777777" w:rsidR="008B6DF1" w:rsidRDefault="008B6DF1" w:rsidP="00E54C0A"/>
                          <w:p w14:paraId="4B71F8D3" w14:textId="77777777" w:rsidR="008B6DF1" w:rsidRDefault="008B6DF1" w:rsidP="00E54C0A"/>
                          <w:p w14:paraId="6E6393DC" w14:textId="77777777" w:rsidR="008B6DF1" w:rsidRDefault="008B6DF1" w:rsidP="00E54C0A"/>
                          <w:p w14:paraId="7D2C5D9F" w14:textId="77777777" w:rsidR="008B6DF1" w:rsidRDefault="008B6DF1" w:rsidP="00E54C0A"/>
                          <w:p w14:paraId="2A10A2F6" w14:textId="77777777" w:rsidR="008B6DF1" w:rsidRDefault="008B6DF1" w:rsidP="00E54C0A"/>
                          <w:p w14:paraId="5B487721" w14:textId="77777777" w:rsidR="008B6DF1" w:rsidRDefault="008B6DF1" w:rsidP="00E54C0A"/>
                          <w:p w14:paraId="060F1CEF" w14:textId="77777777" w:rsidR="008B6DF1" w:rsidRDefault="008B6DF1" w:rsidP="00E54C0A"/>
                          <w:p w14:paraId="0CD5BE8A" w14:textId="77777777" w:rsidR="008B6DF1" w:rsidRDefault="008B6DF1" w:rsidP="00E54C0A"/>
                          <w:p w14:paraId="7EFB7312" w14:textId="77777777" w:rsidR="008B6DF1" w:rsidRDefault="008B6DF1" w:rsidP="00E54C0A"/>
                          <w:p w14:paraId="0F7A698F" w14:textId="77777777" w:rsidR="008B6DF1" w:rsidRDefault="008B6DF1" w:rsidP="00E54C0A"/>
                          <w:p w14:paraId="66305BB4" w14:textId="77777777" w:rsidR="008B6DF1" w:rsidRDefault="008B6DF1" w:rsidP="00E54C0A"/>
                          <w:p w14:paraId="683AF08A" w14:textId="77777777" w:rsidR="008B6DF1" w:rsidRDefault="008B6DF1" w:rsidP="00E54C0A"/>
                          <w:p w14:paraId="382ACA68" w14:textId="77777777" w:rsidR="008B6DF1" w:rsidRDefault="008B6DF1" w:rsidP="00E54C0A"/>
                          <w:p w14:paraId="5CA3BD50" w14:textId="77777777" w:rsidR="008B6DF1" w:rsidRDefault="008B6DF1" w:rsidP="00E54C0A"/>
                          <w:p w14:paraId="10A2957C" w14:textId="77777777" w:rsidR="008B6DF1" w:rsidRDefault="008B6DF1" w:rsidP="00E54C0A"/>
                          <w:p w14:paraId="484D6D58" w14:textId="77777777" w:rsidR="008B6DF1" w:rsidRDefault="008B6DF1" w:rsidP="00E54C0A"/>
                          <w:p w14:paraId="5D68A4C1" w14:textId="77777777" w:rsidR="008B6DF1" w:rsidRDefault="008B6DF1" w:rsidP="00E54C0A"/>
                          <w:p w14:paraId="12856D83" w14:textId="77777777" w:rsidR="008B6DF1" w:rsidRDefault="008B6DF1" w:rsidP="00E54C0A"/>
                          <w:p w14:paraId="23C6F58F" w14:textId="77777777" w:rsidR="008B6DF1" w:rsidRDefault="008B6DF1" w:rsidP="00E54C0A"/>
                          <w:p w14:paraId="22C746EB" w14:textId="77777777" w:rsidR="008B6DF1" w:rsidRDefault="008B6DF1" w:rsidP="00E54C0A"/>
                          <w:p w14:paraId="51F86249" w14:textId="77777777" w:rsidR="008B6DF1" w:rsidRDefault="008B6DF1" w:rsidP="00E54C0A"/>
                          <w:p w14:paraId="40DF7E36" w14:textId="77777777" w:rsidR="008B6DF1" w:rsidRDefault="008B6DF1" w:rsidP="00E54C0A"/>
                          <w:p w14:paraId="58F9A27A" w14:textId="77777777" w:rsidR="008B6DF1" w:rsidRDefault="008B6DF1" w:rsidP="00E54C0A"/>
                          <w:p w14:paraId="7BDAF962" w14:textId="77777777" w:rsidR="008B6DF1" w:rsidRDefault="008B6DF1" w:rsidP="00E54C0A"/>
                          <w:p w14:paraId="1A9E275B" w14:textId="77777777" w:rsidR="008B6DF1" w:rsidRDefault="008B6DF1" w:rsidP="00E54C0A"/>
                          <w:p w14:paraId="40588030" w14:textId="77777777" w:rsidR="008B6DF1" w:rsidRDefault="008B6DF1" w:rsidP="00E54C0A"/>
                          <w:p w14:paraId="1E3A78C6" w14:textId="77777777" w:rsidR="008B6DF1" w:rsidRDefault="008B6DF1" w:rsidP="00E54C0A"/>
                          <w:p w14:paraId="4437F469" w14:textId="77777777" w:rsidR="008B6DF1" w:rsidRDefault="008B6DF1" w:rsidP="00E54C0A"/>
                          <w:p w14:paraId="31A827A1" w14:textId="77777777" w:rsidR="008B6DF1" w:rsidRDefault="008B6DF1" w:rsidP="00E54C0A"/>
                          <w:p w14:paraId="1B0509E8" w14:textId="77777777" w:rsidR="008B6DF1" w:rsidRDefault="008B6DF1" w:rsidP="00E54C0A"/>
                          <w:p w14:paraId="2B59C886" w14:textId="77777777" w:rsidR="008B6DF1" w:rsidRDefault="008B6DF1" w:rsidP="00E54C0A"/>
                          <w:p w14:paraId="2E6E7BD8" w14:textId="77777777" w:rsidR="008B6DF1" w:rsidRDefault="008B6DF1" w:rsidP="00E54C0A"/>
                          <w:p w14:paraId="5F91EC07" w14:textId="77777777" w:rsidR="008B6DF1" w:rsidRDefault="008B6DF1" w:rsidP="00E54C0A"/>
                          <w:p w14:paraId="7C18AB38" w14:textId="77777777" w:rsidR="008B6DF1" w:rsidRDefault="008B6DF1" w:rsidP="00E54C0A"/>
                          <w:p w14:paraId="596D8C03" w14:textId="77777777" w:rsidR="008B6DF1" w:rsidRDefault="008B6DF1" w:rsidP="00E54C0A"/>
                          <w:p w14:paraId="5AA134EB" w14:textId="77777777" w:rsidR="008B6DF1" w:rsidRDefault="008B6DF1" w:rsidP="00E54C0A"/>
                          <w:p w14:paraId="7577EF70" w14:textId="77777777" w:rsidR="008B6DF1" w:rsidRDefault="008B6DF1" w:rsidP="00E54C0A"/>
                          <w:p w14:paraId="15299440" w14:textId="77777777" w:rsidR="008B6DF1" w:rsidRDefault="008B6DF1" w:rsidP="00E54C0A"/>
                          <w:p w14:paraId="772918C3" w14:textId="77777777" w:rsidR="008B6DF1" w:rsidRDefault="008B6DF1" w:rsidP="00E54C0A"/>
                          <w:p w14:paraId="7EA7F5E9" w14:textId="77777777" w:rsidR="008B6DF1" w:rsidRDefault="008B6DF1" w:rsidP="00E54C0A"/>
                          <w:p w14:paraId="0C91DC44" w14:textId="77777777" w:rsidR="008B6DF1" w:rsidRDefault="008B6DF1" w:rsidP="00E54C0A"/>
                          <w:p w14:paraId="52BBD07A" w14:textId="77777777" w:rsidR="008B6DF1" w:rsidRDefault="008B6DF1" w:rsidP="00E54C0A"/>
                          <w:p w14:paraId="0A39C5DE" w14:textId="77777777" w:rsidR="008B6DF1" w:rsidRDefault="008B6DF1" w:rsidP="00E54C0A"/>
                          <w:p w14:paraId="65689E8D" w14:textId="77777777" w:rsidR="008B6DF1" w:rsidRDefault="008B6DF1" w:rsidP="00E54C0A"/>
                          <w:p w14:paraId="79977D4E" w14:textId="77777777" w:rsidR="008B6DF1" w:rsidRDefault="008B6DF1" w:rsidP="00E54C0A"/>
                          <w:p w14:paraId="43AF23BB" w14:textId="77777777" w:rsidR="008B6DF1" w:rsidRDefault="008B6DF1" w:rsidP="00E54C0A"/>
                          <w:p w14:paraId="30FA834B" w14:textId="77777777" w:rsidR="008B6DF1" w:rsidRDefault="008B6DF1" w:rsidP="00E54C0A"/>
                          <w:p w14:paraId="158B9D3B" w14:textId="77777777" w:rsidR="008B6DF1" w:rsidRDefault="008B6DF1" w:rsidP="00E54C0A"/>
                          <w:p w14:paraId="281B90C4" w14:textId="77777777" w:rsidR="008B6DF1" w:rsidRDefault="008B6DF1" w:rsidP="00E54C0A"/>
                          <w:p w14:paraId="448D68C0" w14:textId="77777777" w:rsidR="008B6DF1" w:rsidRDefault="008B6DF1" w:rsidP="00E54C0A"/>
                          <w:p w14:paraId="7FF85467" w14:textId="77777777" w:rsidR="008B6DF1" w:rsidRDefault="008B6DF1" w:rsidP="00E54C0A"/>
                          <w:p w14:paraId="74CAFEA2" w14:textId="77777777" w:rsidR="008B6DF1" w:rsidRDefault="008B6DF1" w:rsidP="00E54C0A"/>
                          <w:p w14:paraId="2A977993" w14:textId="77777777" w:rsidR="008B6DF1" w:rsidRDefault="008B6DF1" w:rsidP="00E54C0A"/>
                          <w:p w14:paraId="101FC576" w14:textId="77777777" w:rsidR="008B6DF1" w:rsidRDefault="008B6DF1" w:rsidP="00E54C0A"/>
                          <w:p w14:paraId="2DE6F72A" w14:textId="77777777" w:rsidR="008B6DF1" w:rsidRDefault="008B6DF1" w:rsidP="00E54C0A"/>
                          <w:p w14:paraId="10A4E20C" w14:textId="77777777" w:rsidR="008B6DF1" w:rsidRDefault="008B6DF1" w:rsidP="00E54C0A"/>
                          <w:p w14:paraId="2080AD65" w14:textId="77777777" w:rsidR="008B6DF1" w:rsidRDefault="008B6DF1" w:rsidP="00E54C0A"/>
                          <w:p w14:paraId="0388B6AA" w14:textId="77777777" w:rsidR="008B6DF1" w:rsidRDefault="008B6DF1" w:rsidP="00E54C0A"/>
                          <w:p w14:paraId="2ED4495D" w14:textId="77777777" w:rsidR="008B6DF1" w:rsidRDefault="008B6DF1" w:rsidP="00E54C0A"/>
                          <w:p w14:paraId="210F31B4" w14:textId="77777777" w:rsidR="008B6DF1" w:rsidRDefault="008B6DF1" w:rsidP="00E54C0A"/>
                          <w:p w14:paraId="5EF293B7" w14:textId="77777777" w:rsidR="008B6DF1" w:rsidRDefault="008B6DF1" w:rsidP="00E54C0A"/>
                          <w:p w14:paraId="1B19BEB5" w14:textId="77777777" w:rsidR="008B6DF1" w:rsidRDefault="008B6DF1" w:rsidP="00E54C0A"/>
                          <w:p w14:paraId="45B5D675" w14:textId="77777777" w:rsidR="008B6DF1" w:rsidRDefault="008B6DF1" w:rsidP="00E54C0A"/>
                          <w:p w14:paraId="6BF122E3" w14:textId="77777777" w:rsidR="008B6DF1" w:rsidRDefault="008B6DF1" w:rsidP="00E54C0A"/>
                          <w:p w14:paraId="1CD45D3F" w14:textId="77777777" w:rsidR="008B6DF1" w:rsidRDefault="008B6DF1" w:rsidP="00E54C0A"/>
                          <w:p w14:paraId="1A09FA41" w14:textId="77777777" w:rsidR="008B6DF1" w:rsidRDefault="008B6DF1" w:rsidP="00E54C0A"/>
                          <w:p w14:paraId="0BD24437" w14:textId="77777777" w:rsidR="008B6DF1" w:rsidRDefault="008B6DF1" w:rsidP="00E54C0A"/>
                          <w:p w14:paraId="1C8FB917" w14:textId="77777777" w:rsidR="008B6DF1" w:rsidRDefault="008B6DF1" w:rsidP="00E54C0A"/>
                          <w:p w14:paraId="50BC694B" w14:textId="77777777" w:rsidR="008B6DF1" w:rsidRDefault="008B6DF1" w:rsidP="00E54C0A"/>
                          <w:p w14:paraId="67203617" w14:textId="77777777" w:rsidR="008B6DF1" w:rsidRDefault="008B6DF1" w:rsidP="00E54C0A"/>
                          <w:p w14:paraId="59C7F402" w14:textId="77777777" w:rsidR="008B6DF1" w:rsidRDefault="008B6DF1" w:rsidP="00E54C0A"/>
                          <w:p w14:paraId="66E8E0E4" w14:textId="77777777" w:rsidR="008B6DF1" w:rsidRDefault="008B6DF1" w:rsidP="00E54C0A"/>
                          <w:p w14:paraId="0F0887D0" w14:textId="77777777" w:rsidR="008B6DF1" w:rsidRDefault="008B6DF1" w:rsidP="00E54C0A"/>
                          <w:p w14:paraId="554EE923" w14:textId="77777777" w:rsidR="008B6DF1" w:rsidRDefault="008B6DF1" w:rsidP="00E54C0A"/>
                          <w:p w14:paraId="4F52D4DB" w14:textId="77777777" w:rsidR="008B6DF1" w:rsidRDefault="008B6DF1" w:rsidP="00E54C0A"/>
                          <w:p w14:paraId="37BCBA0A" w14:textId="77777777" w:rsidR="008B6DF1" w:rsidRDefault="008B6DF1" w:rsidP="00E54C0A"/>
                          <w:p w14:paraId="5E39DB5C" w14:textId="77777777" w:rsidR="008B6DF1" w:rsidRDefault="008B6DF1" w:rsidP="00E54C0A"/>
                          <w:p w14:paraId="6CA14E6E" w14:textId="77777777" w:rsidR="008B6DF1" w:rsidRDefault="008B6DF1" w:rsidP="00E54C0A"/>
                          <w:p w14:paraId="034AD564" w14:textId="77777777" w:rsidR="008B6DF1" w:rsidRDefault="008B6DF1" w:rsidP="00E54C0A"/>
                          <w:p w14:paraId="68E90184" w14:textId="77777777" w:rsidR="008B6DF1" w:rsidRDefault="008B6DF1" w:rsidP="00E54C0A"/>
                          <w:p w14:paraId="4DEC1AE4" w14:textId="77777777" w:rsidR="008B6DF1" w:rsidRDefault="008B6DF1" w:rsidP="00E54C0A"/>
                          <w:p w14:paraId="75D089EC" w14:textId="77777777" w:rsidR="008B6DF1" w:rsidRDefault="008B6DF1" w:rsidP="00E54C0A"/>
                          <w:p w14:paraId="5C480E8E" w14:textId="77777777" w:rsidR="008B6DF1" w:rsidRDefault="008B6DF1" w:rsidP="00E54C0A"/>
                          <w:p w14:paraId="5363461C" w14:textId="77777777" w:rsidR="008B6DF1" w:rsidRDefault="008B6DF1" w:rsidP="00E54C0A"/>
                          <w:p w14:paraId="228588EC" w14:textId="77777777" w:rsidR="008B6DF1" w:rsidRDefault="008B6DF1" w:rsidP="00E54C0A"/>
                          <w:p w14:paraId="77E29D06" w14:textId="77777777" w:rsidR="008B6DF1" w:rsidRDefault="008B6DF1" w:rsidP="00E54C0A"/>
                          <w:p w14:paraId="4BAEE079" w14:textId="77777777" w:rsidR="008B6DF1" w:rsidRDefault="008B6DF1" w:rsidP="00E54C0A"/>
                          <w:p w14:paraId="0EE64E03" w14:textId="77777777" w:rsidR="008B6DF1" w:rsidRDefault="008B6DF1" w:rsidP="00E54C0A"/>
                          <w:p w14:paraId="344B8A94" w14:textId="77777777" w:rsidR="008B6DF1" w:rsidRDefault="008B6DF1" w:rsidP="00E54C0A"/>
                          <w:p w14:paraId="5110202A" w14:textId="77777777" w:rsidR="008B6DF1" w:rsidRDefault="008B6DF1" w:rsidP="00E54C0A"/>
                          <w:p w14:paraId="72AEC146" w14:textId="77777777" w:rsidR="008B6DF1" w:rsidRDefault="008B6DF1" w:rsidP="00E54C0A"/>
                          <w:p w14:paraId="3539885A" w14:textId="77777777" w:rsidR="008B6DF1" w:rsidRDefault="008B6DF1" w:rsidP="00E54C0A"/>
                          <w:p w14:paraId="7B30AA27" w14:textId="77777777" w:rsidR="008B6DF1" w:rsidRDefault="008B6DF1" w:rsidP="00E54C0A"/>
                          <w:p w14:paraId="14FC829F" w14:textId="77777777" w:rsidR="008B6DF1" w:rsidRDefault="008B6DF1" w:rsidP="00E54C0A"/>
                          <w:p w14:paraId="362BC955" w14:textId="77777777" w:rsidR="008B6DF1" w:rsidRDefault="008B6DF1" w:rsidP="00E54C0A"/>
                          <w:p w14:paraId="48D784DD" w14:textId="77777777" w:rsidR="008B6DF1" w:rsidRDefault="008B6DF1" w:rsidP="00E54C0A"/>
                          <w:p w14:paraId="0F10FAF7" w14:textId="77777777" w:rsidR="008B6DF1" w:rsidRDefault="008B6DF1" w:rsidP="00E54C0A"/>
                          <w:p w14:paraId="19787FB1" w14:textId="77777777" w:rsidR="008B6DF1" w:rsidRDefault="008B6DF1" w:rsidP="00E54C0A"/>
                          <w:p w14:paraId="3EC7785A" w14:textId="77777777" w:rsidR="008B6DF1" w:rsidRDefault="008B6DF1" w:rsidP="00E54C0A"/>
                          <w:p w14:paraId="0560E060" w14:textId="77777777" w:rsidR="008B6DF1" w:rsidRDefault="008B6DF1" w:rsidP="00E54C0A"/>
                          <w:p w14:paraId="708C87E2" w14:textId="77777777" w:rsidR="008B6DF1" w:rsidRDefault="008B6DF1" w:rsidP="00E54C0A"/>
                          <w:p w14:paraId="5A45CE1B" w14:textId="77777777" w:rsidR="008B6DF1" w:rsidRDefault="008B6DF1" w:rsidP="00E54C0A"/>
                          <w:p w14:paraId="4300B5F4" w14:textId="77777777" w:rsidR="008B6DF1" w:rsidRDefault="008B6DF1" w:rsidP="00E54C0A"/>
                          <w:p w14:paraId="0D512ACF" w14:textId="77777777" w:rsidR="008B6DF1" w:rsidRDefault="008B6DF1" w:rsidP="00E54C0A"/>
                          <w:p w14:paraId="7DE40084" w14:textId="77777777" w:rsidR="008B6DF1" w:rsidRDefault="008B6DF1" w:rsidP="00E54C0A"/>
                          <w:p w14:paraId="2EF4C66F" w14:textId="77777777" w:rsidR="008B6DF1" w:rsidRDefault="008B6DF1" w:rsidP="00E54C0A"/>
                          <w:p w14:paraId="7F6D5B2D" w14:textId="77777777" w:rsidR="008B6DF1" w:rsidRDefault="008B6DF1" w:rsidP="00E54C0A"/>
                          <w:p w14:paraId="214FB8CC" w14:textId="77777777" w:rsidR="008B6DF1" w:rsidRDefault="008B6DF1" w:rsidP="00E54C0A"/>
                          <w:p w14:paraId="0A712FDF" w14:textId="77777777" w:rsidR="008B6DF1" w:rsidRDefault="008B6DF1" w:rsidP="00E54C0A"/>
                          <w:p w14:paraId="3346359C" w14:textId="77777777" w:rsidR="008B6DF1" w:rsidRDefault="008B6DF1" w:rsidP="00E54C0A"/>
                          <w:p w14:paraId="278372F9" w14:textId="77777777" w:rsidR="008B6DF1" w:rsidRDefault="008B6DF1" w:rsidP="00E54C0A"/>
                          <w:p w14:paraId="78DE7100" w14:textId="77777777" w:rsidR="008B6DF1" w:rsidRDefault="008B6DF1" w:rsidP="00E54C0A"/>
                          <w:p w14:paraId="08A21633" w14:textId="77777777" w:rsidR="008B6DF1" w:rsidRDefault="008B6DF1" w:rsidP="00E54C0A"/>
                          <w:p w14:paraId="4D3A461E" w14:textId="77777777" w:rsidR="008B6DF1" w:rsidRDefault="008B6DF1" w:rsidP="00E54C0A"/>
                          <w:p w14:paraId="4FA0D174" w14:textId="77777777" w:rsidR="008B6DF1" w:rsidRDefault="008B6DF1" w:rsidP="00E54C0A"/>
                          <w:p w14:paraId="67901FD6" w14:textId="77777777" w:rsidR="008B6DF1" w:rsidRDefault="008B6DF1" w:rsidP="00E54C0A"/>
                          <w:p w14:paraId="1F2246A3" w14:textId="77777777" w:rsidR="008B6DF1" w:rsidRDefault="008B6DF1" w:rsidP="00E54C0A"/>
                          <w:p w14:paraId="00FC924B" w14:textId="77777777" w:rsidR="008B6DF1" w:rsidRDefault="008B6DF1" w:rsidP="00E54C0A"/>
                          <w:p w14:paraId="7484E7C3" w14:textId="77777777" w:rsidR="008B6DF1" w:rsidRDefault="008B6DF1" w:rsidP="00E54C0A"/>
                          <w:p w14:paraId="29BC1D9A" w14:textId="77777777" w:rsidR="008B6DF1" w:rsidRDefault="008B6DF1" w:rsidP="00E54C0A"/>
                          <w:p w14:paraId="30C86268" w14:textId="77777777" w:rsidR="008B6DF1" w:rsidRDefault="008B6DF1" w:rsidP="00E54C0A"/>
                          <w:p w14:paraId="1273F1DF" w14:textId="77777777" w:rsidR="008B6DF1" w:rsidRDefault="008B6DF1" w:rsidP="00E54C0A"/>
                          <w:p w14:paraId="0512B36F" w14:textId="77777777" w:rsidR="008B6DF1" w:rsidRDefault="008B6DF1" w:rsidP="00E54C0A"/>
                          <w:p w14:paraId="397A5E60" w14:textId="77777777" w:rsidR="008B6DF1" w:rsidRDefault="008B6DF1" w:rsidP="00E54C0A"/>
                          <w:p w14:paraId="2683536E" w14:textId="77777777" w:rsidR="008B6DF1" w:rsidRDefault="008B6DF1" w:rsidP="00E54C0A"/>
                          <w:p w14:paraId="1724728A" w14:textId="77777777" w:rsidR="008B6DF1" w:rsidRDefault="008B6DF1" w:rsidP="00E54C0A"/>
                          <w:p w14:paraId="6C4AC7DC" w14:textId="77777777" w:rsidR="008B6DF1" w:rsidRDefault="008B6DF1" w:rsidP="00E54C0A"/>
                          <w:p w14:paraId="0BE237D0" w14:textId="77777777" w:rsidR="008B6DF1" w:rsidRDefault="008B6DF1" w:rsidP="00E54C0A"/>
                          <w:p w14:paraId="0083E7D4" w14:textId="77777777" w:rsidR="008B6DF1" w:rsidRDefault="008B6DF1" w:rsidP="00E54C0A"/>
                          <w:p w14:paraId="5F616B82" w14:textId="77777777" w:rsidR="008B6DF1" w:rsidRDefault="008B6DF1" w:rsidP="00E54C0A"/>
                          <w:p w14:paraId="37663C9C" w14:textId="77777777" w:rsidR="008B6DF1" w:rsidRDefault="008B6DF1" w:rsidP="00E54C0A"/>
                          <w:p w14:paraId="682FFE91" w14:textId="77777777" w:rsidR="008B6DF1" w:rsidRDefault="008B6DF1" w:rsidP="00E54C0A"/>
                          <w:p w14:paraId="1445EEF9" w14:textId="77777777" w:rsidR="008B6DF1" w:rsidRDefault="008B6DF1" w:rsidP="00E54C0A"/>
                          <w:p w14:paraId="59ED8851" w14:textId="77777777" w:rsidR="008B6DF1" w:rsidRDefault="008B6DF1" w:rsidP="00E54C0A"/>
                          <w:p w14:paraId="08937EAB" w14:textId="77777777" w:rsidR="008B6DF1" w:rsidRDefault="008B6DF1" w:rsidP="00E54C0A"/>
                          <w:p w14:paraId="1D6F2789" w14:textId="77777777" w:rsidR="008B6DF1" w:rsidRDefault="008B6DF1" w:rsidP="00E54C0A"/>
                          <w:p w14:paraId="4C4C7C33" w14:textId="77777777" w:rsidR="008B6DF1" w:rsidRDefault="008B6DF1" w:rsidP="00E54C0A"/>
                          <w:p w14:paraId="2D458AAB" w14:textId="77777777" w:rsidR="008B6DF1" w:rsidRDefault="008B6DF1" w:rsidP="00E54C0A"/>
                          <w:p w14:paraId="5FE5894D" w14:textId="77777777" w:rsidR="008B6DF1" w:rsidRDefault="008B6DF1" w:rsidP="00E54C0A"/>
                          <w:p w14:paraId="03D13E3F" w14:textId="77777777" w:rsidR="008B6DF1" w:rsidRDefault="008B6DF1" w:rsidP="00E54C0A"/>
                          <w:p w14:paraId="0D4DA040" w14:textId="77777777" w:rsidR="008B6DF1" w:rsidRDefault="008B6DF1" w:rsidP="00E54C0A"/>
                          <w:p w14:paraId="760974EA" w14:textId="77777777" w:rsidR="008B6DF1" w:rsidRDefault="008B6DF1" w:rsidP="00E54C0A"/>
                          <w:p w14:paraId="63D721A7" w14:textId="77777777" w:rsidR="008B6DF1" w:rsidRDefault="008B6DF1" w:rsidP="00E54C0A"/>
                          <w:p w14:paraId="4F32EC31" w14:textId="77777777" w:rsidR="008B6DF1" w:rsidRDefault="008B6DF1" w:rsidP="00E54C0A"/>
                          <w:p w14:paraId="6F9BFC8C" w14:textId="77777777" w:rsidR="008B6DF1" w:rsidRDefault="008B6DF1" w:rsidP="00E54C0A"/>
                          <w:p w14:paraId="4E348483" w14:textId="77777777" w:rsidR="008B6DF1" w:rsidRDefault="008B6DF1" w:rsidP="00E54C0A"/>
                          <w:p w14:paraId="4FCC86F5" w14:textId="77777777" w:rsidR="008B6DF1" w:rsidRDefault="008B6DF1" w:rsidP="00E54C0A"/>
                          <w:p w14:paraId="74623806" w14:textId="77777777" w:rsidR="008B6DF1" w:rsidRDefault="008B6DF1" w:rsidP="00E54C0A"/>
                          <w:p w14:paraId="770C21E8" w14:textId="77777777" w:rsidR="008B6DF1" w:rsidRDefault="008B6DF1" w:rsidP="00E54C0A"/>
                          <w:p w14:paraId="277DB87E" w14:textId="77777777" w:rsidR="008B6DF1" w:rsidRDefault="008B6DF1" w:rsidP="00E54C0A"/>
                          <w:p w14:paraId="1D1B9351" w14:textId="77777777" w:rsidR="008B6DF1" w:rsidRDefault="008B6DF1" w:rsidP="00E54C0A"/>
                          <w:p w14:paraId="45EF4039" w14:textId="77777777" w:rsidR="008B6DF1" w:rsidRDefault="008B6DF1" w:rsidP="00E54C0A"/>
                          <w:p w14:paraId="067FB496" w14:textId="77777777" w:rsidR="008B6DF1" w:rsidRDefault="008B6DF1" w:rsidP="00E54C0A"/>
                          <w:p w14:paraId="6C3F84DA" w14:textId="77777777" w:rsidR="008B6DF1" w:rsidRDefault="008B6DF1" w:rsidP="00E54C0A"/>
                          <w:p w14:paraId="5BD89F65" w14:textId="77777777" w:rsidR="008B6DF1" w:rsidRDefault="008B6DF1" w:rsidP="00E54C0A"/>
                          <w:p w14:paraId="2067DDCE" w14:textId="77777777" w:rsidR="008B6DF1" w:rsidRDefault="008B6DF1" w:rsidP="00E54C0A"/>
                          <w:p w14:paraId="4BB4E1D4" w14:textId="77777777" w:rsidR="008B6DF1" w:rsidRDefault="008B6DF1" w:rsidP="00E54C0A"/>
                          <w:p w14:paraId="7548727B" w14:textId="77777777" w:rsidR="008B6DF1" w:rsidRDefault="008B6DF1" w:rsidP="00E54C0A"/>
                          <w:p w14:paraId="775CCB2C" w14:textId="77777777" w:rsidR="008B6DF1" w:rsidRDefault="008B6DF1" w:rsidP="00E54C0A"/>
                          <w:p w14:paraId="3DEB45CE" w14:textId="77777777" w:rsidR="008B6DF1" w:rsidRDefault="008B6DF1" w:rsidP="00E54C0A"/>
                          <w:p w14:paraId="05E1BC31" w14:textId="77777777" w:rsidR="008B6DF1" w:rsidRDefault="008B6DF1" w:rsidP="00E54C0A"/>
                          <w:p w14:paraId="3FFD5ACC" w14:textId="77777777" w:rsidR="008B6DF1" w:rsidRDefault="008B6DF1" w:rsidP="00E54C0A"/>
                          <w:p w14:paraId="75912A62" w14:textId="77777777" w:rsidR="008B6DF1" w:rsidRDefault="008B6DF1" w:rsidP="00E54C0A"/>
                          <w:p w14:paraId="5D13EF7B" w14:textId="77777777" w:rsidR="008B6DF1" w:rsidRDefault="008B6DF1" w:rsidP="00E54C0A"/>
                          <w:p w14:paraId="60D72184" w14:textId="77777777" w:rsidR="008B6DF1" w:rsidRDefault="008B6DF1" w:rsidP="00E54C0A"/>
                          <w:p w14:paraId="382DAB02" w14:textId="77777777" w:rsidR="008B6DF1" w:rsidRDefault="008B6DF1" w:rsidP="00E54C0A"/>
                          <w:p w14:paraId="4B062E56" w14:textId="77777777" w:rsidR="008B6DF1" w:rsidRDefault="008B6DF1" w:rsidP="00E54C0A"/>
                          <w:p w14:paraId="472C8570" w14:textId="77777777" w:rsidR="008B6DF1" w:rsidRDefault="008B6DF1" w:rsidP="00E54C0A"/>
                          <w:p w14:paraId="1207FE9E" w14:textId="77777777" w:rsidR="008B6DF1" w:rsidRDefault="008B6DF1" w:rsidP="00E54C0A"/>
                          <w:p w14:paraId="57BFC093" w14:textId="77777777" w:rsidR="008B6DF1" w:rsidRDefault="008B6DF1" w:rsidP="00E54C0A"/>
                          <w:p w14:paraId="724BA4AF" w14:textId="77777777" w:rsidR="008B6DF1" w:rsidRDefault="008B6DF1" w:rsidP="00E54C0A"/>
                          <w:p w14:paraId="5AF9D33F" w14:textId="77777777" w:rsidR="008B6DF1" w:rsidRDefault="008B6DF1" w:rsidP="00E54C0A"/>
                          <w:p w14:paraId="3D29F386" w14:textId="77777777" w:rsidR="008B6DF1" w:rsidRDefault="008B6DF1" w:rsidP="00E54C0A"/>
                          <w:p w14:paraId="0D703B24" w14:textId="77777777" w:rsidR="008B6DF1" w:rsidRDefault="008B6DF1" w:rsidP="00E54C0A"/>
                          <w:p w14:paraId="2599974A" w14:textId="77777777" w:rsidR="008B6DF1" w:rsidRDefault="008B6DF1" w:rsidP="00E54C0A"/>
                          <w:p w14:paraId="104DC91A" w14:textId="77777777" w:rsidR="008B6DF1" w:rsidRDefault="008B6DF1" w:rsidP="00E54C0A"/>
                          <w:p w14:paraId="1328AE69" w14:textId="77777777" w:rsidR="008B6DF1" w:rsidRDefault="008B6DF1" w:rsidP="00E54C0A"/>
                          <w:p w14:paraId="1AB79BF5" w14:textId="77777777" w:rsidR="008B6DF1" w:rsidRDefault="008B6DF1" w:rsidP="00E54C0A"/>
                          <w:p w14:paraId="10E6C71F" w14:textId="77777777" w:rsidR="008B6DF1" w:rsidRDefault="008B6DF1" w:rsidP="00E54C0A"/>
                          <w:p w14:paraId="00719DD3" w14:textId="77777777" w:rsidR="008B6DF1" w:rsidRDefault="008B6DF1" w:rsidP="00E54C0A"/>
                          <w:p w14:paraId="21C0458D" w14:textId="77777777" w:rsidR="008B6DF1" w:rsidRDefault="008B6DF1" w:rsidP="00E54C0A"/>
                          <w:p w14:paraId="6838F7E8" w14:textId="77777777" w:rsidR="008B6DF1" w:rsidRDefault="008B6DF1" w:rsidP="00E54C0A"/>
                          <w:p w14:paraId="6C8B61C6" w14:textId="77777777" w:rsidR="008B6DF1" w:rsidRDefault="008B6DF1" w:rsidP="00E54C0A"/>
                          <w:p w14:paraId="3A32CD09" w14:textId="77777777" w:rsidR="008B6DF1" w:rsidRDefault="008B6DF1" w:rsidP="00E54C0A"/>
                          <w:p w14:paraId="49F09F85" w14:textId="77777777" w:rsidR="008B6DF1" w:rsidRDefault="008B6DF1" w:rsidP="00E54C0A"/>
                          <w:p w14:paraId="2F249592" w14:textId="77777777" w:rsidR="008B6DF1" w:rsidRDefault="008B6DF1" w:rsidP="00E54C0A"/>
                          <w:p w14:paraId="298ADD3A" w14:textId="77777777" w:rsidR="008B6DF1" w:rsidRDefault="008B6DF1" w:rsidP="00E54C0A"/>
                          <w:p w14:paraId="4F55D615" w14:textId="77777777" w:rsidR="008B6DF1" w:rsidRDefault="008B6DF1" w:rsidP="00E54C0A"/>
                          <w:p w14:paraId="2B02BF91" w14:textId="77777777" w:rsidR="008B6DF1" w:rsidRDefault="008B6DF1" w:rsidP="00E54C0A"/>
                          <w:p w14:paraId="237BF2A6" w14:textId="77777777" w:rsidR="008B6DF1" w:rsidRDefault="008B6DF1" w:rsidP="00E54C0A"/>
                          <w:p w14:paraId="65187D07" w14:textId="77777777" w:rsidR="008B6DF1" w:rsidRDefault="008B6DF1" w:rsidP="00E54C0A"/>
                          <w:p w14:paraId="7781749E" w14:textId="77777777" w:rsidR="008B6DF1" w:rsidRDefault="008B6DF1" w:rsidP="00E54C0A"/>
                          <w:p w14:paraId="3C63D400" w14:textId="77777777" w:rsidR="008B6DF1" w:rsidRDefault="008B6DF1" w:rsidP="00E54C0A"/>
                          <w:p w14:paraId="5CC8CE8D" w14:textId="77777777" w:rsidR="008B6DF1" w:rsidRDefault="008B6DF1" w:rsidP="00E54C0A"/>
                          <w:p w14:paraId="1EA8ED2A" w14:textId="77777777" w:rsidR="008B6DF1" w:rsidRDefault="008B6DF1" w:rsidP="00E54C0A"/>
                          <w:p w14:paraId="519F13FD" w14:textId="77777777" w:rsidR="008B6DF1" w:rsidRDefault="008B6DF1" w:rsidP="00E54C0A"/>
                          <w:p w14:paraId="5ECE9F6F" w14:textId="77777777" w:rsidR="008B6DF1" w:rsidRDefault="008B6DF1" w:rsidP="00E54C0A"/>
                          <w:p w14:paraId="37C74CF3" w14:textId="77777777" w:rsidR="008B6DF1" w:rsidRDefault="008B6DF1" w:rsidP="00E54C0A"/>
                          <w:p w14:paraId="73DFE821" w14:textId="77777777" w:rsidR="008B6DF1" w:rsidRDefault="008B6DF1" w:rsidP="00E54C0A"/>
                          <w:p w14:paraId="6FD942BB" w14:textId="77777777" w:rsidR="008B6DF1" w:rsidRDefault="008B6DF1" w:rsidP="00E54C0A"/>
                          <w:p w14:paraId="7CE1ECCD" w14:textId="77777777" w:rsidR="008B6DF1" w:rsidRDefault="008B6DF1" w:rsidP="00E54C0A"/>
                          <w:p w14:paraId="024671D5" w14:textId="77777777" w:rsidR="008B6DF1" w:rsidRDefault="008B6DF1" w:rsidP="00E54C0A"/>
                          <w:p w14:paraId="6389A782" w14:textId="77777777" w:rsidR="008B6DF1" w:rsidRDefault="008B6DF1" w:rsidP="00E54C0A"/>
                          <w:p w14:paraId="32EC09BC" w14:textId="77777777" w:rsidR="008B6DF1" w:rsidRDefault="008B6DF1" w:rsidP="00E54C0A"/>
                          <w:p w14:paraId="243E442B" w14:textId="77777777" w:rsidR="008B6DF1" w:rsidRDefault="008B6DF1" w:rsidP="00E54C0A"/>
                          <w:p w14:paraId="03C9FB6B" w14:textId="77777777" w:rsidR="008B6DF1" w:rsidRDefault="008B6DF1" w:rsidP="00E54C0A"/>
                          <w:p w14:paraId="76BEEA85" w14:textId="77777777" w:rsidR="008B6DF1" w:rsidRDefault="008B6DF1" w:rsidP="00E54C0A"/>
                          <w:p w14:paraId="1537E86E" w14:textId="77777777" w:rsidR="008B6DF1" w:rsidRDefault="008B6DF1" w:rsidP="00E54C0A"/>
                          <w:p w14:paraId="1CDC7E08" w14:textId="77777777" w:rsidR="008B6DF1" w:rsidRDefault="008B6DF1" w:rsidP="00E54C0A"/>
                          <w:p w14:paraId="51DBC9FA" w14:textId="77777777" w:rsidR="008B6DF1" w:rsidRDefault="008B6DF1" w:rsidP="00E54C0A"/>
                          <w:p w14:paraId="77E06A30" w14:textId="77777777" w:rsidR="008B6DF1" w:rsidRDefault="008B6DF1" w:rsidP="00E54C0A"/>
                          <w:p w14:paraId="7756A2A1" w14:textId="77777777" w:rsidR="008B6DF1" w:rsidRDefault="008B6DF1" w:rsidP="00E54C0A"/>
                          <w:p w14:paraId="51A9E99B" w14:textId="77777777" w:rsidR="008B6DF1" w:rsidRDefault="008B6DF1" w:rsidP="00E54C0A"/>
                          <w:p w14:paraId="7E73C788" w14:textId="77777777" w:rsidR="008B6DF1" w:rsidRDefault="008B6DF1" w:rsidP="00E54C0A"/>
                          <w:p w14:paraId="3ABA9FA6" w14:textId="77777777" w:rsidR="008B6DF1" w:rsidRDefault="008B6DF1" w:rsidP="00E54C0A"/>
                          <w:p w14:paraId="248B64DE" w14:textId="77777777" w:rsidR="008B6DF1" w:rsidRDefault="008B6DF1" w:rsidP="00E54C0A"/>
                          <w:p w14:paraId="12A97005" w14:textId="77777777" w:rsidR="008B6DF1" w:rsidRDefault="008B6DF1" w:rsidP="00E54C0A"/>
                          <w:p w14:paraId="093B1B5A" w14:textId="77777777" w:rsidR="008B6DF1" w:rsidRDefault="008B6DF1" w:rsidP="00E54C0A"/>
                          <w:p w14:paraId="3B9513A1" w14:textId="77777777" w:rsidR="008B6DF1" w:rsidRDefault="008B6DF1" w:rsidP="00E54C0A"/>
                          <w:p w14:paraId="611EC959" w14:textId="77777777" w:rsidR="008B6DF1" w:rsidRDefault="008B6DF1" w:rsidP="00E54C0A"/>
                          <w:p w14:paraId="751F4E92" w14:textId="77777777" w:rsidR="008B6DF1" w:rsidRDefault="008B6DF1" w:rsidP="00E54C0A"/>
                          <w:p w14:paraId="4D161ED0" w14:textId="77777777" w:rsidR="008B6DF1" w:rsidRDefault="008B6DF1" w:rsidP="00E54C0A"/>
                          <w:p w14:paraId="64A9016E" w14:textId="77777777" w:rsidR="008B6DF1" w:rsidRDefault="008B6DF1" w:rsidP="00E54C0A"/>
                          <w:p w14:paraId="42A8BA11" w14:textId="77777777" w:rsidR="008B6DF1" w:rsidRDefault="008B6DF1" w:rsidP="00E54C0A"/>
                          <w:p w14:paraId="5DF70799" w14:textId="77777777" w:rsidR="008B6DF1" w:rsidRDefault="008B6DF1" w:rsidP="00E54C0A"/>
                          <w:p w14:paraId="68EB6839" w14:textId="77777777" w:rsidR="008B6DF1" w:rsidRDefault="008B6DF1" w:rsidP="00E54C0A"/>
                          <w:p w14:paraId="2A0A4546" w14:textId="77777777" w:rsidR="008B6DF1" w:rsidRDefault="008B6DF1" w:rsidP="00E54C0A"/>
                          <w:p w14:paraId="67105DDA" w14:textId="77777777" w:rsidR="008B6DF1" w:rsidRDefault="008B6DF1" w:rsidP="00E54C0A"/>
                          <w:p w14:paraId="79ED62B6" w14:textId="77777777" w:rsidR="008B6DF1" w:rsidRDefault="008B6DF1" w:rsidP="00E54C0A"/>
                          <w:p w14:paraId="22F0DD40" w14:textId="77777777" w:rsidR="008B6DF1" w:rsidRDefault="008B6DF1" w:rsidP="00E54C0A"/>
                          <w:p w14:paraId="0D64A0EB" w14:textId="77777777" w:rsidR="008B6DF1" w:rsidRDefault="008B6DF1" w:rsidP="00E54C0A"/>
                          <w:p w14:paraId="687E017B" w14:textId="77777777" w:rsidR="008B6DF1" w:rsidRDefault="008B6DF1" w:rsidP="00E54C0A"/>
                          <w:p w14:paraId="450BA8AB" w14:textId="77777777" w:rsidR="008B6DF1" w:rsidRDefault="008B6DF1" w:rsidP="00E54C0A"/>
                          <w:p w14:paraId="6B5291EB" w14:textId="77777777" w:rsidR="008B6DF1" w:rsidRDefault="008B6DF1" w:rsidP="00E54C0A"/>
                          <w:p w14:paraId="59B4D07E" w14:textId="77777777" w:rsidR="008B6DF1" w:rsidRDefault="008B6DF1" w:rsidP="00E54C0A"/>
                          <w:p w14:paraId="08AF4FD0" w14:textId="77777777" w:rsidR="008B6DF1" w:rsidRDefault="008B6DF1" w:rsidP="00E54C0A"/>
                          <w:p w14:paraId="48959077" w14:textId="77777777" w:rsidR="008B6DF1" w:rsidRDefault="008B6DF1" w:rsidP="00E54C0A"/>
                          <w:p w14:paraId="2CD3FE06" w14:textId="77777777" w:rsidR="008B6DF1" w:rsidRDefault="008B6DF1" w:rsidP="00E54C0A"/>
                          <w:p w14:paraId="5BC4E905" w14:textId="77777777" w:rsidR="008B6DF1" w:rsidRDefault="008B6DF1" w:rsidP="00E54C0A"/>
                          <w:p w14:paraId="2C2C518A" w14:textId="77777777" w:rsidR="008B6DF1" w:rsidRDefault="008B6DF1" w:rsidP="00E54C0A"/>
                          <w:p w14:paraId="3B40E41D" w14:textId="77777777" w:rsidR="008B6DF1" w:rsidRDefault="008B6DF1" w:rsidP="00E54C0A"/>
                          <w:p w14:paraId="437C033A" w14:textId="77777777" w:rsidR="008B6DF1" w:rsidRDefault="008B6DF1" w:rsidP="00E54C0A"/>
                          <w:p w14:paraId="0794A7FB" w14:textId="77777777" w:rsidR="008B6DF1" w:rsidRDefault="008B6DF1" w:rsidP="00E54C0A"/>
                          <w:p w14:paraId="6CFD0ED7" w14:textId="77777777" w:rsidR="008B6DF1" w:rsidRDefault="008B6DF1" w:rsidP="00E54C0A"/>
                          <w:p w14:paraId="432F32F6" w14:textId="77777777" w:rsidR="008B6DF1" w:rsidRDefault="008B6DF1" w:rsidP="00E54C0A"/>
                          <w:p w14:paraId="04C2CDBB" w14:textId="77777777" w:rsidR="008B6DF1" w:rsidRDefault="008B6DF1" w:rsidP="00E54C0A"/>
                          <w:p w14:paraId="405B218D" w14:textId="77777777" w:rsidR="008B6DF1" w:rsidRDefault="008B6DF1" w:rsidP="00E54C0A"/>
                          <w:p w14:paraId="0322F4EB" w14:textId="77777777" w:rsidR="008B6DF1" w:rsidRDefault="008B6DF1" w:rsidP="00E54C0A"/>
                          <w:p w14:paraId="6F1A94EA" w14:textId="77777777" w:rsidR="008B6DF1" w:rsidRDefault="008B6DF1" w:rsidP="00E54C0A"/>
                          <w:p w14:paraId="69CFC207" w14:textId="77777777" w:rsidR="008B6DF1" w:rsidRDefault="008B6DF1" w:rsidP="00E54C0A"/>
                          <w:p w14:paraId="62538266" w14:textId="77777777" w:rsidR="008B6DF1" w:rsidRDefault="008B6DF1" w:rsidP="00E54C0A"/>
                          <w:p w14:paraId="38BE668F" w14:textId="77777777" w:rsidR="008B6DF1" w:rsidRDefault="008B6DF1" w:rsidP="00E54C0A"/>
                          <w:p w14:paraId="7B715E2D" w14:textId="77777777" w:rsidR="008B6DF1" w:rsidRDefault="008B6DF1" w:rsidP="00E54C0A"/>
                          <w:p w14:paraId="4736E992" w14:textId="77777777" w:rsidR="008B6DF1" w:rsidRDefault="008B6DF1" w:rsidP="00E54C0A"/>
                          <w:p w14:paraId="20AB5E62" w14:textId="77777777" w:rsidR="008B6DF1" w:rsidRDefault="008B6DF1" w:rsidP="00E54C0A"/>
                          <w:p w14:paraId="69508EFF" w14:textId="77777777" w:rsidR="008B6DF1" w:rsidRDefault="008B6DF1" w:rsidP="00E54C0A"/>
                          <w:p w14:paraId="528AABB8" w14:textId="77777777" w:rsidR="008B6DF1" w:rsidRDefault="008B6DF1" w:rsidP="00E54C0A"/>
                          <w:p w14:paraId="2CEA9EF1" w14:textId="77777777" w:rsidR="008B6DF1" w:rsidRDefault="008B6DF1" w:rsidP="00E54C0A"/>
                          <w:p w14:paraId="3FE04902" w14:textId="77777777" w:rsidR="008B6DF1" w:rsidRDefault="008B6DF1" w:rsidP="00E54C0A"/>
                          <w:p w14:paraId="1A5DBA2E" w14:textId="77777777" w:rsidR="008B6DF1" w:rsidRDefault="008B6DF1" w:rsidP="00E54C0A"/>
                          <w:p w14:paraId="18BC3222" w14:textId="77777777" w:rsidR="008B6DF1" w:rsidRDefault="008B6DF1" w:rsidP="00E54C0A"/>
                          <w:p w14:paraId="06DBF768" w14:textId="77777777" w:rsidR="008B6DF1" w:rsidRDefault="008B6DF1" w:rsidP="00E54C0A"/>
                          <w:p w14:paraId="3FAEF4F9" w14:textId="77777777" w:rsidR="008B6DF1" w:rsidRDefault="008B6DF1" w:rsidP="00E54C0A"/>
                          <w:p w14:paraId="35F8C408" w14:textId="77777777" w:rsidR="008B6DF1" w:rsidRDefault="008B6DF1" w:rsidP="00E54C0A"/>
                          <w:p w14:paraId="23853D00" w14:textId="77777777" w:rsidR="008B6DF1" w:rsidRDefault="008B6DF1" w:rsidP="00E54C0A"/>
                          <w:p w14:paraId="4981F786" w14:textId="77777777" w:rsidR="008B6DF1" w:rsidRDefault="008B6DF1" w:rsidP="00E54C0A"/>
                          <w:p w14:paraId="1A01B74F" w14:textId="77777777" w:rsidR="008B6DF1" w:rsidRDefault="008B6DF1" w:rsidP="00E54C0A"/>
                          <w:p w14:paraId="4EE20D31" w14:textId="77777777" w:rsidR="008B6DF1" w:rsidRDefault="008B6DF1" w:rsidP="00E54C0A"/>
                          <w:p w14:paraId="5120F32E" w14:textId="77777777" w:rsidR="008B6DF1" w:rsidRDefault="008B6DF1" w:rsidP="00E54C0A"/>
                          <w:p w14:paraId="781E1881" w14:textId="77777777" w:rsidR="008B6DF1" w:rsidRDefault="008B6DF1" w:rsidP="00E54C0A"/>
                          <w:p w14:paraId="359F032D" w14:textId="77777777" w:rsidR="008B6DF1" w:rsidRDefault="008B6DF1" w:rsidP="00E54C0A"/>
                          <w:p w14:paraId="3049A7FF" w14:textId="77777777" w:rsidR="008B6DF1" w:rsidRDefault="008B6DF1" w:rsidP="00E54C0A"/>
                          <w:p w14:paraId="14BEA287" w14:textId="77777777" w:rsidR="008B6DF1" w:rsidRDefault="008B6DF1" w:rsidP="00E54C0A"/>
                          <w:p w14:paraId="706DD40E" w14:textId="77777777" w:rsidR="008B6DF1" w:rsidRDefault="008B6DF1" w:rsidP="00E54C0A"/>
                          <w:p w14:paraId="406D1413" w14:textId="77777777" w:rsidR="008B6DF1" w:rsidRDefault="008B6DF1" w:rsidP="00E54C0A"/>
                          <w:p w14:paraId="33A7E176" w14:textId="77777777" w:rsidR="008B6DF1" w:rsidRDefault="008B6DF1" w:rsidP="00E54C0A"/>
                          <w:p w14:paraId="4A814D6C" w14:textId="77777777" w:rsidR="008B6DF1" w:rsidRDefault="008B6DF1" w:rsidP="00E54C0A"/>
                          <w:p w14:paraId="5D84151B" w14:textId="77777777" w:rsidR="008B6DF1" w:rsidRDefault="008B6DF1" w:rsidP="00E54C0A"/>
                          <w:p w14:paraId="2F2A83BA" w14:textId="77777777" w:rsidR="008B6DF1" w:rsidRDefault="008B6DF1" w:rsidP="00E54C0A"/>
                          <w:p w14:paraId="0D0C4506" w14:textId="77777777" w:rsidR="008B6DF1" w:rsidRDefault="008B6DF1" w:rsidP="00E54C0A"/>
                          <w:p w14:paraId="2AC0B17A" w14:textId="77777777" w:rsidR="008B6DF1" w:rsidRDefault="008B6DF1" w:rsidP="00E54C0A"/>
                          <w:p w14:paraId="3D6554EF" w14:textId="77777777" w:rsidR="008B6DF1" w:rsidRDefault="008B6DF1" w:rsidP="00E54C0A"/>
                          <w:p w14:paraId="737836D4" w14:textId="77777777" w:rsidR="008B6DF1" w:rsidRDefault="008B6DF1" w:rsidP="00E54C0A"/>
                          <w:p w14:paraId="65DC5355" w14:textId="77777777" w:rsidR="008B6DF1" w:rsidRDefault="008B6DF1" w:rsidP="00E54C0A"/>
                          <w:p w14:paraId="5075C882" w14:textId="77777777" w:rsidR="008B6DF1" w:rsidRDefault="008B6DF1" w:rsidP="00E54C0A"/>
                          <w:p w14:paraId="5199FAE4" w14:textId="77777777" w:rsidR="008B6DF1" w:rsidRDefault="008B6DF1" w:rsidP="00E54C0A"/>
                          <w:p w14:paraId="1B3AEA9A" w14:textId="77777777" w:rsidR="008B6DF1" w:rsidRDefault="008B6DF1" w:rsidP="00E54C0A"/>
                          <w:p w14:paraId="3E46CD65" w14:textId="77777777" w:rsidR="008B6DF1" w:rsidRDefault="008B6DF1" w:rsidP="00E54C0A"/>
                          <w:p w14:paraId="3D425F0D" w14:textId="77777777" w:rsidR="008B6DF1" w:rsidRDefault="008B6DF1" w:rsidP="00E54C0A"/>
                          <w:p w14:paraId="36455AE0" w14:textId="77777777" w:rsidR="008B6DF1" w:rsidRDefault="008B6DF1" w:rsidP="00E54C0A"/>
                          <w:p w14:paraId="1DBC2575" w14:textId="77777777" w:rsidR="008B6DF1" w:rsidRDefault="008B6DF1" w:rsidP="00E54C0A"/>
                          <w:p w14:paraId="55F5CA6D" w14:textId="77777777" w:rsidR="008B6DF1" w:rsidRDefault="008B6DF1" w:rsidP="00E54C0A"/>
                          <w:p w14:paraId="51639808" w14:textId="77777777" w:rsidR="008B6DF1" w:rsidRDefault="008B6DF1" w:rsidP="00E54C0A"/>
                          <w:p w14:paraId="74CC3BFA" w14:textId="77777777" w:rsidR="008B6DF1" w:rsidRDefault="008B6DF1" w:rsidP="00E54C0A"/>
                          <w:p w14:paraId="5A25D430" w14:textId="77777777" w:rsidR="008B6DF1" w:rsidRDefault="008B6DF1" w:rsidP="00E54C0A"/>
                          <w:p w14:paraId="784A24B4" w14:textId="77777777" w:rsidR="008B6DF1" w:rsidRDefault="008B6DF1" w:rsidP="00E54C0A"/>
                          <w:p w14:paraId="4F6F037A" w14:textId="77777777" w:rsidR="008B6DF1" w:rsidRDefault="008B6DF1" w:rsidP="00E54C0A"/>
                          <w:p w14:paraId="70E54359" w14:textId="77777777" w:rsidR="008B6DF1" w:rsidRDefault="008B6DF1" w:rsidP="00E54C0A"/>
                          <w:p w14:paraId="265599FB" w14:textId="77777777" w:rsidR="008B6DF1" w:rsidRDefault="008B6DF1" w:rsidP="00E54C0A"/>
                          <w:p w14:paraId="3D00F459" w14:textId="77777777" w:rsidR="008B6DF1" w:rsidRDefault="008B6DF1" w:rsidP="00E54C0A"/>
                          <w:p w14:paraId="68AABCB7" w14:textId="77777777" w:rsidR="008B6DF1" w:rsidRDefault="008B6DF1" w:rsidP="00E54C0A"/>
                          <w:p w14:paraId="7916B622" w14:textId="77777777" w:rsidR="008B6DF1" w:rsidRDefault="008B6DF1" w:rsidP="00E54C0A"/>
                          <w:p w14:paraId="775627A4" w14:textId="77777777" w:rsidR="008B6DF1" w:rsidRDefault="008B6DF1" w:rsidP="00E54C0A"/>
                          <w:p w14:paraId="3F3BB0FE" w14:textId="77777777" w:rsidR="008B6DF1" w:rsidRDefault="008B6DF1" w:rsidP="00E54C0A"/>
                          <w:p w14:paraId="7001E832" w14:textId="77777777" w:rsidR="008B6DF1" w:rsidRDefault="008B6DF1" w:rsidP="00E54C0A"/>
                          <w:p w14:paraId="1435C3E6" w14:textId="77777777" w:rsidR="008B6DF1" w:rsidRDefault="008B6DF1" w:rsidP="00E54C0A"/>
                          <w:p w14:paraId="6DA8FA3C" w14:textId="77777777" w:rsidR="008B6DF1" w:rsidRDefault="008B6DF1" w:rsidP="00E54C0A"/>
                          <w:p w14:paraId="0694CC08" w14:textId="77777777" w:rsidR="008B6DF1" w:rsidRDefault="008B6DF1" w:rsidP="00E54C0A"/>
                          <w:p w14:paraId="156408AE" w14:textId="77777777" w:rsidR="008B6DF1" w:rsidRDefault="008B6DF1" w:rsidP="00E54C0A"/>
                          <w:p w14:paraId="39ADB069" w14:textId="77777777" w:rsidR="008B6DF1" w:rsidRDefault="008B6DF1" w:rsidP="00E54C0A"/>
                          <w:p w14:paraId="575584A2" w14:textId="77777777" w:rsidR="008B6DF1" w:rsidRDefault="008B6DF1" w:rsidP="00E54C0A"/>
                          <w:p w14:paraId="06CE288D" w14:textId="77777777" w:rsidR="008B6DF1" w:rsidRDefault="008B6DF1" w:rsidP="00E54C0A"/>
                          <w:p w14:paraId="2DF659B4" w14:textId="77777777" w:rsidR="008B6DF1" w:rsidRDefault="008B6DF1" w:rsidP="00E54C0A"/>
                          <w:p w14:paraId="5EDC15DF" w14:textId="77777777" w:rsidR="008B6DF1" w:rsidRDefault="008B6DF1" w:rsidP="00E54C0A"/>
                          <w:p w14:paraId="3C3FF0CA" w14:textId="77777777" w:rsidR="008B6DF1" w:rsidRDefault="008B6DF1" w:rsidP="00E54C0A"/>
                          <w:p w14:paraId="7C055AFB" w14:textId="77777777" w:rsidR="008B6DF1" w:rsidRDefault="008B6DF1" w:rsidP="00E54C0A"/>
                          <w:p w14:paraId="74805B12" w14:textId="77777777" w:rsidR="008B6DF1" w:rsidRDefault="008B6DF1" w:rsidP="00E54C0A"/>
                          <w:p w14:paraId="7B32C689" w14:textId="77777777" w:rsidR="008B6DF1" w:rsidRDefault="008B6DF1" w:rsidP="00E54C0A"/>
                          <w:p w14:paraId="65F75F7E" w14:textId="77777777" w:rsidR="008B6DF1" w:rsidRDefault="008B6DF1" w:rsidP="00E54C0A"/>
                          <w:p w14:paraId="5E174A00" w14:textId="77777777" w:rsidR="008B6DF1" w:rsidRDefault="008B6DF1" w:rsidP="00E54C0A"/>
                          <w:p w14:paraId="3E7ECB0D" w14:textId="77777777" w:rsidR="008B6DF1" w:rsidRDefault="008B6DF1" w:rsidP="00E54C0A"/>
                          <w:p w14:paraId="21407E87" w14:textId="77777777" w:rsidR="008B6DF1" w:rsidRDefault="008B6DF1" w:rsidP="00E54C0A"/>
                          <w:p w14:paraId="4242BB7D" w14:textId="77777777" w:rsidR="008B6DF1" w:rsidRDefault="008B6DF1" w:rsidP="00E54C0A"/>
                          <w:p w14:paraId="151F77F7" w14:textId="77777777" w:rsidR="008B6DF1" w:rsidRDefault="008B6DF1" w:rsidP="00E54C0A"/>
                          <w:p w14:paraId="7349F221" w14:textId="77777777" w:rsidR="008B6DF1" w:rsidRDefault="008B6DF1" w:rsidP="00E54C0A"/>
                          <w:p w14:paraId="76DACD0D" w14:textId="77777777" w:rsidR="008B6DF1" w:rsidRDefault="008B6DF1" w:rsidP="00E54C0A"/>
                          <w:p w14:paraId="42F96FAC" w14:textId="77777777" w:rsidR="008B6DF1" w:rsidRDefault="008B6DF1" w:rsidP="00E54C0A"/>
                          <w:p w14:paraId="763DEE60" w14:textId="77777777" w:rsidR="008B6DF1" w:rsidRDefault="008B6DF1" w:rsidP="00E54C0A"/>
                          <w:p w14:paraId="40EED15C" w14:textId="77777777" w:rsidR="008B6DF1" w:rsidRDefault="008B6DF1" w:rsidP="00E54C0A"/>
                          <w:p w14:paraId="24E29343" w14:textId="77777777" w:rsidR="008B6DF1" w:rsidRDefault="008B6DF1" w:rsidP="00E54C0A"/>
                          <w:p w14:paraId="233826D7" w14:textId="77777777" w:rsidR="008B6DF1" w:rsidRDefault="008B6DF1" w:rsidP="00E54C0A"/>
                          <w:p w14:paraId="3C36D41B" w14:textId="77777777" w:rsidR="008B6DF1" w:rsidRDefault="008B6DF1" w:rsidP="00E54C0A"/>
                          <w:p w14:paraId="1E73ED06" w14:textId="77777777" w:rsidR="008B6DF1" w:rsidRDefault="008B6DF1" w:rsidP="00E54C0A"/>
                          <w:p w14:paraId="6058B128" w14:textId="77777777" w:rsidR="008B6DF1" w:rsidRDefault="008B6DF1" w:rsidP="00E54C0A"/>
                          <w:p w14:paraId="45912B4A" w14:textId="77777777" w:rsidR="008B6DF1" w:rsidRDefault="008B6DF1" w:rsidP="00E54C0A"/>
                          <w:p w14:paraId="6D3694F7" w14:textId="77777777" w:rsidR="008B6DF1" w:rsidRDefault="008B6DF1" w:rsidP="00E54C0A"/>
                          <w:p w14:paraId="61FDB4D3" w14:textId="77777777" w:rsidR="008B6DF1" w:rsidRDefault="008B6DF1" w:rsidP="00E54C0A"/>
                          <w:p w14:paraId="5D0EEE79" w14:textId="77777777" w:rsidR="008B6DF1" w:rsidRDefault="008B6DF1" w:rsidP="00E54C0A"/>
                          <w:p w14:paraId="20DF8069" w14:textId="77777777" w:rsidR="008B6DF1" w:rsidRDefault="008B6DF1" w:rsidP="00E54C0A"/>
                          <w:p w14:paraId="394DF790" w14:textId="77777777" w:rsidR="008B6DF1" w:rsidRDefault="008B6DF1" w:rsidP="00E54C0A"/>
                          <w:p w14:paraId="7F1F2AB9" w14:textId="77777777" w:rsidR="008B6DF1" w:rsidRDefault="008B6DF1" w:rsidP="00E54C0A"/>
                          <w:p w14:paraId="69B6EC1F" w14:textId="77777777" w:rsidR="008B6DF1" w:rsidRDefault="008B6DF1" w:rsidP="00E54C0A"/>
                          <w:p w14:paraId="298D5747" w14:textId="77777777" w:rsidR="008B6DF1" w:rsidRDefault="008B6DF1" w:rsidP="00E54C0A"/>
                          <w:p w14:paraId="2E59F57E" w14:textId="77777777" w:rsidR="008B6DF1" w:rsidRDefault="008B6DF1" w:rsidP="00E54C0A"/>
                          <w:p w14:paraId="4C2BAD2D" w14:textId="77777777" w:rsidR="008B6DF1" w:rsidRDefault="008B6DF1" w:rsidP="00E54C0A"/>
                          <w:p w14:paraId="429F7F59" w14:textId="77777777" w:rsidR="008B6DF1" w:rsidRDefault="008B6DF1" w:rsidP="00E54C0A"/>
                          <w:p w14:paraId="7BE557AA" w14:textId="77777777" w:rsidR="008B6DF1" w:rsidRDefault="008B6DF1" w:rsidP="00E54C0A"/>
                          <w:p w14:paraId="286108E6" w14:textId="77777777" w:rsidR="008B6DF1" w:rsidRDefault="008B6DF1" w:rsidP="00E54C0A"/>
                          <w:p w14:paraId="2D9F2803" w14:textId="77777777" w:rsidR="008B6DF1" w:rsidRDefault="008B6DF1" w:rsidP="00E54C0A"/>
                          <w:p w14:paraId="4DCEC75E" w14:textId="77777777" w:rsidR="008B6DF1" w:rsidRDefault="008B6DF1" w:rsidP="00E54C0A"/>
                          <w:p w14:paraId="10C3378B" w14:textId="77777777" w:rsidR="008B6DF1" w:rsidRDefault="008B6DF1" w:rsidP="00E54C0A"/>
                          <w:p w14:paraId="2C369388" w14:textId="77777777" w:rsidR="008B6DF1" w:rsidRDefault="008B6DF1" w:rsidP="00E54C0A"/>
                          <w:p w14:paraId="44C69F8C" w14:textId="77777777" w:rsidR="008B6DF1" w:rsidRDefault="008B6DF1" w:rsidP="00E54C0A"/>
                          <w:p w14:paraId="12E3A138" w14:textId="77777777" w:rsidR="008B6DF1" w:rsidRDefault="008B6DF1" w:rsidP="00E54C0A"/>
                          <w:p w14:paraId="41AC8F46" w14:textId="77777777" w:rsidR="008B6DF1" w:rsidRDefault="008B6DF1" w:rsidP="00E54C0A"/>
                          <w:p w14:paraId="14015789" w14:textId="77777777" w:rsidR="008B6DF1" w:rsidRDefault="008B6DF1" w:rsidP="00E54C0A"/>
                          <w:p w14:paraId="1287D3DA" w14:textId="77777777" w:rsidR="008B6DF1" w:rsidRDefault="008B6DF1" w:rsidP="00E54C0A"/>
                          <w:p w14:paraId="7FD704B2" w14:textId="77777777" w:rsidR="008B6DF1" w:rsidRDefault="008B6DF1" w:rsidP="00E54C0A"/>
                          <w:p w14:paraId="76DC0AD6" w14:textId="77777777" w:rsidR="008B6DF1" w:rsidRDefault="008B6DF1" w:rsidP="00E54C0A"/>
                          <w:p w14:paraId="72989C6A" w14:textId="77777777" w:rsidR="008B6DF1" w:rsidRDefault="008B6DF1" w:rsidP="00E54C0A"/>
                          <w:p w14:paraId="63B58544" w14:textId="77777777" w:rsidR="008B6DF1" w:rsidRDefault="008B6DF1" w:rsidP="00E54C0A"/>
                          <w:p w14:paraId="45C67E29" w14:textId="77777777" w:rsidR="008B6DF1" w:rsidRDefault="008B6DF1" w:rsidP="00E54C0A"/>
                          <w:p w14:paraId="6AE2B96B" w14:textId="77777777" w:rsidR="008B6DF1" w:rsidRDefault="008B6DF1" w:rsidP="00E54C0A"/>
                          <w:p w14:paraId="16F02580" w14:textId="77777777" w:rsidR="008B6DF1" w:rsidRDefault="008B6DF1" w:rsidP="00E54C0A"/>
                          <w:p w14:paraId="15DB5B12" w14:textId="77777777" w:rsidR="008B6DF1" w:rsidRDefault="008B6DF1" w:rsidP="00E54C0A"/>
                          <w:p w14:paraId="1B418487" w14:textId="77777777" w:rsidR="008B6DF1" w:rsidRDefault="008B6DF1" w:rsidP="00E54C0A"/>
                          <w:p w14:paraId="3B85F15B" w14:textId="77777777" w:rsidR="008B6DF1" w:rsidRDefault="008B6DF1" w:rsidP="00E54C0A"/>
                          <w:p w14:paraId="1C890062" w14:textId="77777777" w:rsidR="008B6DF1" w:rsidRDefault="008B6DF1" w:rsidP="00E54C0A"/>
                          <w:p w14:paraId="4EE07EA6" w14:textId="77777777" w:rsidR="008B6DF1" w:rsidRDefault="008B6DF1" w:rsidP="00E54C0A"/>
                          <w:p w14:paraId="15679859" w14:textId="77777777" w:rsidR="008B6DF1" w:rsidRDefault="008B6DF1" w:rsidP="00E54C0A"/>
                          <w:p w14:paraId="424C5357" w14:textId="77777777" w:rsidR="008B6DF1" w:rsidRDefault="008B6DF1" w:rsidP="00E54C0A"/>
                          <w:p w14:paraId="0526159D" w14:textId="77777777" w:rsidR="008B6DF1" w:rsidRDefault="008B6DF1" w:rsidP="00E54C0A"/>
                          <w:p w14:paraId="2117D5D2" w14:textId="77777777" w:rsidR="008B6DF1" w:rsidRDefault="008B6DF1" w:rsidP="00E54C0A"/>
                          <w:p w14:paraId="2A728C18" w14:textId="77777777" w:rsidR="008B6DF1" w:rsidRDefault="008B6DF1" w:rsidP="00E54C0A"/>
                          <w:p w14:paraId="07752E0B" w14:textId="77777777" w:rsidR="008B6DF1" w:rsidRDefault="008B6DF1" w:rsidP="00E54C0A"/>
                          <w:p w14:paraId="35740DC0" w14:textId="77777777" w:rsidR="008B6DF1" w:rsidRDefault="008B6DF1" w:rsidP="00E54C0A"/>
                          <w:p w14:paraId="4040499B" w14:textId="77777777" w:rsidR="008B6DF1" w:rsidRDefault="008B6DF1" w:rsidP="00E54C0A"/>
                          <w:p w14:paraId="7D548464" w14:textId="77777777" w:rsidR="008B6DF1" w:rsidRDefault="008B6DF1" w:rsidP="00E54C0A"/>
                          <w:p w14:paraId="2E67DC4D" w14:textId="77777777" w:rsidR="008B6DF1" w:rsidRDefault="008B6DF1" w:rsidP="00E54C0A"/>
                          <w:p w14:paraId="617B4612" w14:textId="77777777" w:rsidR="008B6DF1" w:rsidRDefault="008B6DF1" w:rsidP="00E54C0A"/>
                          <w:p w14:paraId="513C010C" w14:textId="77777777" w:rsidR="008B6DF1" w:rsidRDefault="008B6DF1" w:rsidP="00E54C0A"/>
                          <w:p w14:paraId="06010167" w14:textId="77777777" w:rsidR="008B6DF1" w:rsidRDefault="008B6DF1" w:rsidP="00E54C0A"/>
                          <w:p w14:paraId="6F9F904D" w14:textId="77777777" w:rsidR="008B6DF1" w:rsidRDefault="008B6DF1" w:rsidP="00E54C0A"/>
                          <w:p w14:paraId="576FC98A" w14:textId="77777777" w:rsidR="008B6DF1" w:rsidRDefault="008B6DF1" w:rsidP="00E54C0A"/>
                          <w:p w14:paraId="76939ECD" w14:textId="77777777" w:rsidR="008B6DF1" w:rsidRDefault="008B6DF1" w:rsidP="00E54C0A"/>
                          <w:p w14:paraId="18401F5A" w14:textId="77777777" w:rsidR="008B6DF1" w:rsidRDefault="008B6DF1" w:rsidP="00E54C0A"/>
                          <w:p w14:paraId="6EFF835A" w14:textId="77777777" w:rsidR="008B6DF1" w:rsidRDefault="008B6DF1" w:rsidP="00E54C0A"/>
                          <w:p w14:paraId="5B5F14B8" w14:textId="77777777" w:rsidR="008B6DF1" w:rsidRDefault="008B6DF1" w:rsidP="00E54C0A"/>
                          <w:p w14:paraId="69AACEF4" w14:textId="77777777" w:rsidR="008B6DF1" w:rsidRDefault="008B6DF1" w:rsidP="00E54C0A"/>
                          <w:p w14:paraId="58D246FF" w14:textId="77777777" w:rsidR="008B6DF1" w:rsidRDefault="008B6DF1" w:rsidP="00E54C0A"/>
                          <w:p w14:paraId="15FA951B" w14:textId="77777777" w:rsidR="008B6DF1" w:rsidRDefault="008B6DF1" w:rsidP="00E54C0A"/>
                          <w:p w14:paraId="4936F8EF" w14:textId="77777777" w:rsidR="008B6DF1" w:rsidRDefault="008B6DF1" w:rsidP="00E54C0A"/>
                          <w:p w14:paraId="5CF8D7A4" w14:textId="77777777" w:rsidR="008B6DF1" w:rsidRDefault="008B6DF1" w:rsidP="00E54C0A"/>
                          <w:p w14:paraId="5175A138" w14:textId="77777777" w:rsidR="008B6DF1" w:rsidRDefault="008B6DF1" w:rsidP="00E54C0A"/>
                          <w:p w14:paraId="28B6B7BD" w14:textId="77777777" w:rsidR="008B6DF1" w:rsidRDefault="008B6DF1" w:rsidP="00E54C0A"/>
                          <w:p w14:paraId="04B391B3" w14:textId="77777777" w:rsidR="008B6DF1" w:rsidRDefault="008B6DF1" w:rsidP="00E54C0A"/>
                          <w:p w14:paraId="77E930CD" w14:textId="77777777" w:rsidR="008B6DF1" w:rsidRDefault="008B6DF1" w:rsidP="00E54C0A"/>
                          <w:p w14:paraId="48023231" w14:textId="77777777" w:rsidR="008B6DF1" w:rsidRDefault="008B6DF1" w:rsidP="00E54C0A"/>
                          <w:p w14:paraId="174C563F" w14:textId="77777777" w:rsidR="008B6DF1" w:rsidRDefault="008B6DF1" w:rsidP="00E54C0A"/>
                          <w:p w14:paraId="66957D8F" w14:textId="77777777" w:rsidR="008B6DF1" w:rsidRDefault="008B6DF1" w:rsidP="00E54C0A"/>
                          <w:p w14:paraId="0FFECC84" w14:textId="77777777" w:rsidR="008B6DF1" w:rsidRDefault="008B6DF1" w:rsidP="00E54C0A"/>
                          <w:p w14:paraId="3CF89734" w14:textId="77777777" w:rsidR="008B6DF1" w:rsidRDefault="008B6DF1" w:rsidP="00E54C0A"/>
                          <w:p w14:paraId="27CD8906" w14:textId="77777777" w:rsidR="008B6DF1" w:rsidRDefault="008B6DF1" w:rsidP="00E54C0A"/>
                          <w:p w14:paraId="130E6A92" w14:textId="77777777" w:rsidR="008B6DF1" w:rsidRDefault="008B6DF1" w:rsidP="00E54C0A"/>
                          <w:p w14:paraId="2B1B3024" w14:textId="77777777" w:rsidR="008B6DF1" w:rsidRDefault="008B6DF1" w:rsidP="00E54C0A"/>
                          <w:p w14:paraId="4D12AB65" w14:textId="77777777" w:rsidR="008B6DF1" w:rsidRDefault="008B6DF1" w:rsidP="00E54C0A"/>
                          <w:p w14:paraId="6046251F" w14:textId="77777777" w:rsidR="008B6DF1" w:rsidRDefault="008B6DF1" w:rsidP="00E54C0A"/>
                          <w:p w14:paraId="7E0AF185" w14:textId="77777777" w:rsidR="008B6DF1" w:rsidRDefault="008B6DF1" w:rsidP="00E54C0A"/>
                          <w:p w14:paraId="04E084AA" w14:textId="77777777" w:rsidR="008B6DF1" w:rsidRDefault="008B6DF1" w:rsidP="00E54C0A"/>
                          <w:p w14:paraId="344E1F49" w14:textId="77777777" w:rsidR="008B6DF1" w:rsidRDefault="008B6DF1" w:rsidP="00E54C0A"/>
                          <w:p w14:paraId="34130FD5" w14:textId="77777777" w:rsidR="008B6DF1" w:rsidRDefault="008B6DF1" w:rsidP="00E54C0A"/>
                          <w:p w14:paraId="5A532FD3" w14:textId="77777777" w:rsidR="008B6DF1" w:rsidRDefault="008B6DF1" w:rsidP="00E54C0A"/>
                          <w:p w14:paraId="445E9C80" w14:textId="77777777" w:rsidR="008B6DF1" w:rsidRDefault="008B6DF1" w:rsidP="00E54C0A"/>
                          <w:p w14:paraId="7CA6B516" w14:textId="77777777" w:rsidR="008B6DF1" w:rsidRDefault="008B6DF1" w:rsidP="00E54C0A"/>
                          <w:p w14:paraId="227DFDFC" w14:textId="77777777" w:rsidR="008B6DF1" w:rsidRDefault="008B6DF1" w:rsidP="00E54C0A"/>
                          <w:p w14:paraId="56858317" w14:textId="77777777" w:rsidR="008B6DF1" w:rsidRDefault="008B6DF1" w:rsidP="00E54C0A"/>
                          <w:p w14:paraId="5B02DB53" w14:textId="77777777" w:rsidR="008B6DF1" w:rsidRDefault="008B6DF1" w:rsidP="00E54C0A"/>
                          <w:p w14:paraId="17A4F46B" w14:textId="77777777" w:rsidR="008B6DF1" w:rsidRDefault="008B6DF1" w:rsidP="00E54C0A"/>
                          <w:p w14:paraId="2E416A9D" w14:textId="77777777" w:rsidR="008B6DF1" w:rsidRDefault="008B6DF1" w:rsidP="00E54C0A"/>
                          <w:p w14:paraId="1EA3D64A" w14:textId="77777777" w:rsidR="008B6DF1" w:rsidRDefault="008B6DF1" w:rsidP="00E54C0A"/>
                          <w:p w14:paraId="0E6092C7" w14:textId="77777777" w:rsidR="008B6DF1" w:rsidRDefault="008B6DF1" w:rsidP="00E54C0A"/>
                          <w:p w14:paraId="29EB911E" w14:textId="77777777" w:rsidR="008B6DF1" w:rsidRDefault="008B6DF1" w:rsidP="00E54C0A"/>
                          <w:p w14:paraId="4D2B07E9" w14:textId="77777777" w:rsidR="008B6DF1" w:rsidRDefault="008B6DF1" w:rsidP="00E54C0A"/>
                          <w:p w14:paraId="06DB5196" w14:textId="77777777" w:rsidR="008B6DF1" w:rsidRDefault="008B6DF1" w:rsidP="00E54C0A"/>
                          <w:p w14:paraId="26D59619" w14:textId="77777777" w:rsidR="008B6DF1" w:rsidRDefault="008B6DF1" w:rsidP="00E54C0A"/>
                          <w:p w14:paraId="6AEC162B" w14:textId="77777777" w:rsidR="008B6DF1" w:rsidRDefault="008B6DF1" w:rsidP="00E54C0A"/>
                          <w:p w14:paraId="7E1B6EB2" w14:textId="77777777" w:rsidR="008B6DF1" w:rsidRDefault="008B6DF1" w:rsidP="00E54C0A"/>
                          <w:p w14:paraId="7D72A543" w14:textId="77777777" w:rsidR="008B6DF1" w:rsidRDefault="008B6DF1" w:rsidP="00E54C0A"/>
                          <w:p w14:paraId="323AEC42" w14:textId="77777777" w:rsidR="008B6DF1" w:rsidRDefault="008B6DF1" w:rsidP="00E54C0A"/>
                          <w:p w14:paraId="19866FA1" w14:textId="77777777" w:rsidR="008B6DF1" w:rsidRDefault="008B6DF1" w:rsidP="00E54C0A"/>
                          <w:p w14:paraId="55752A2F" w14:textId="77777777" w:rsidR="008B6DF1" w:rsidRDefault="008B6DF1" w:rsidP="00E54C0A"/>
                          <w:p w14:paraId="0AE03DD8" w14:textId="77777777" w:rsidR="008B6DF1" w:rsidRDefault="008B6DF1" w:rsidP="00E54C0A"/>
                          <w:p w14:paraId="57B1491B" w14:textId="77777777" w:rsidR="008B6DF1" w:rsidRDefault="008B6DF1" w:rsidP="00E54C0A"/>
                          <w:p w14:paraId="474E6F25" w14:textId="77777777" w:rsidR="008B6DF1" w:rsidRDefault="008B6DF1" w:rsidP="00E54C0A"/>
                          <w:p w14:paraId="270AAC38" w14:textId="77777777" w:rsidR="008B6DF1" w:rsidRDefault="008B6DF1" w:rsidP="00E54C0A"/>
                          <w:p w14:paraId="5F7DA8A6" w14:textId="77777777" w:rsidR="008B6DF1" w:rsidRDefault="008B6DF1" w:rsidP="00E54C0A"/>
                          <w:p w14:paraId="72BBCD01" w14:textId="77777777" w:rsidR="008B6DF1" w:rsidRDefault="008B6DF1" w:rsidP="00E54C0A"/>
                          <w:p w14:paraId="29B4A45D" w14:textId="77777777" w:rsidR="008B6DF1" w:rsidRDefault="008B6DF1" w:rsidP="00E54C0A"/>
                          <w:p w14:paraId="12124726" w14:textId="77777777" w:rsidR="008B6DF1" w:rsidRDefault="008B6DF1" w:rsidP="00E54C0A"/>
                          <w:p w14:paraId="62403B98" w14:textId="77777777" w:rsidR="008B6DF1" w:rsidRDefault="008B6DF1" w:rsidP="00E54C0A"/>
                          <w:p w14:paraId="553B184D" w14:textId="77777777" w:rsidR="008B6DF1" w:rsidRDefault="008B6DF1" w:rsidP="00E54C0A"/>
                          <w:p w14:paraId="572012E5" w14:textId="77777777" w:rsidR="008B6DF1" w:rsidRDefault="008B6DF1" w:rsidP="00E54C0A"/>
                          <w:p w14:paraId="0481BBA1" w14:textId="77777777" w:rsidR="008B6DF1" w:rsidRDefault="008B6DF1" w:rsidP="00E54C0A"/>
                          <w:p w14:paraId="0007BA34" w14:textId="77777777" w:rsidR="008B6DF1" w:rsidRDefault="008B6DF1" w:rsidP="00E54C0A"/>
                          <w:p w14:paraId="437EFE89" w14:textId="77777777" w:rsidR="008B6DF1" w:rsidRDefault="008B6DF1" w:rsidP="00E54C0A"/>
                          <w:p w14:paraId="79F79699" w14:textId="77777777" w:rsidR="008B6DF1" w:rsidRDefault="008B6DF1" w:rsidP="00E54C0A"/>
                          <w:p w14:paraId="2A596857" w14:textId="77777777" w:rsidR="008B6DF1" w:rsidRDefault="008B6DF1" w:rsidP="00E54C0A"/>
                          <w:p w14:paraId="430495B7" w14:textId="77777777" w:rsidR="008B6DF1" w:rsidRDefault="008B6DF1" w:rsidP="00E54C0A"/>
                          <w:p w14:paraId="21F06B98" w14:textId="77777777" w:rsidR="008B6DF1" w:rsidRDefault="008B6DF1" w:rsidP="00E54C0A"/>
                          <w:p w14:paraId="1F5C5F17" w14:textId="77777777" w:rsidR="008B6DF1" w:rsidRDefault="008B6DF1" w:rsidP="00E54C0A"/>
                          <w:p w14:paraId="35B8CA07" w14:textId="77777777" w:rsidR="008B6DF1" w:rsidRDefault="008B6DF1" w:rsidP="00E54C0A"/>
                          <w:p w14:paraId="0D2B2BC3" w14:textId="77777777" w:rsidR="008B6DF1" w:rsidRDefault="008B6DF1" w:rsidP="00E54C0A"/>
                          <w:p w14:paraId="4C3A9AAD" w14:textId="77777777" w:rsidR="008B6DF1" w:rsidRDefault="008B6DF1" w:rsidP="00E54C0A"/>
                          <w:p w14:paraId="7F4CB995" w14:textId="77777777" w:rsidR="008B6DF1" w:rsidRDefault="008B6DF1" w:rsidP="00E54C0A"/>
                          <w:p w14:paraId="3D78880F" w14:textId="77777777" w:rsidR="008B6DF1" w:rsidRDefault="008B6DF1" w:rsidP="00E54C0A"/>
                          <w:p w14:paraId="540875E6" w14:textId="77777777" w:rsidR="008B6DF1" w:rsidRDefault="008B6DF1" w:rsidP="00E54C0A"/>
                          <w:p w14:paraId="639FD936" w14:textId="77777777" w:rsidR="008B6DF1" w:rsidRDefault="008B6DF1" w:rsidP="00E54C0A"/>
                          <w:p w14:paraId="065CD299" w14:textId="77777777" w:rsidR="008B6DF1" w:rsidRDefault="008B6DF1" w:rsidP="00E54C0A"/>
                          <w:p w14:paraId="3207F33A" w14:textId="77777777" w:rsidR="008B6DF1" w:rsidRDefault="008B6DF1" w:rsidP="00E54C0A"/>
                          <w:p w14:paraId="760AC206" w14:textId="77777777" w:rsidR="008B6DF1" w:rsidRDefault="008B6DF1" w:rsidP="00E54C0A"/>
                          <w:p w14:paraId="15C244BD" w14:textId="77777777" w:rsidR="008B6DF1" w:rsidRDefault="008B6DF1" w:rsidP="00E54C0A"/>
                          <w:p w14:paraId="58D3B125" w14:textId="77777777" w:rsidR="008B6DF1" w:rsidRDefault="008B6DF1" w:rsidP="00E54C0A"/>
                          <w:p w14:paraId="4C3FB1E8" w14:textId="77777777" w:rsidR="008B6DF1" w:rsidRDefault="008B6DF1" w:rsidP="00E54C0A"/>
                          <w:p w14:paraId="4298E67A" w14:textId="77777777" w:rsidR="008B6DF1" w:rsidRDefault="008B6DF1" w:rsidP="00E54C0A"/>
                          <w:p w14:paraId="7ECE9DF3" w14:textId="77777777" w:rsidR="008B6DF1" w:rsidRDefault="008B6DF1" w:rsidP="00E54C0A"/>
                          <w:p w14:paraId="578E65FE" w14:textId="77777777" w:rsidR="008B6DF1" w:rsidRDefault="008B6DF1" w:rsidP="00E54C0A"/>
                          <w:p w14:paraId="0CEB9EB6" w14:textId="77777777" w:rsidR="008B6DF1" w:rsidRDefault="008B6DF1" w:rsidP="00E54C0A"/>
                          <w:p w14:paraId="46347300" w14:textId="77777777" w:rsidR="008B6DF1" w:rsidRDefault="008B6DF1" w:rsidP="00E54C0A"/>
                          <w:p w14:paraId="652C9A65" w14:textId="77777777" w:rsidR="008B6DF1" w:rsidRDefault="008B6DF1" w:rsidP="00E54C0A"/>
                          <w:p w14:paraId="7B2BF4E5" w14:textId="77777777" w:rsidR="008B6DF1" w:rsidRDefault="008B6DF1" w:rsidP="00E54C0A"/>
                          <w:p w14:paraId="605EFE15" w14:textId="77777777" w:rsidR="008B6DF1" w:rsidRDefault="008B6DF1" w:rsidP="00E54C0A"/>
                          <w:p w14:paraId="37466670" w14:textId="77777777" w:rsidR="008B6DF1" w:rsidRDefault="008B6DF1" w:rsidP="00E54C0A"/>
                          <w:p w14:paraId="22D4A55D" w14:textId="77777777" w:rsidR="008B6DF1" w:rsidRDefault="008B6DF1" w:rsidP="00E54C0A"/>
                          <w:p w14:paraId="52D8AFFC" w14:textId="77777777" w:rsidR="008B6DF1" w:rsidRDefault="008B6DF1" w:rsidP="00E54C0A"/>
                          <w:p w14:paraId="5DE43029" w14:textId="77777777" w:rsidR="008B6DF1" w:rsidRDefault="008B6DF1" w:rsidP="00E54C0A"/>
                          <w:p w14:paraId="16187807" w14:textId="77777777" w:rsidR="008B6DF1" w:rsidRDefault="008B6DF1" w:rsidP="00E54C0A"/>
                          <w:p w14:paraId="43C163EF" w14:textId="77777777" w:rsidR="008B6DF1" w:rsidRDefault="008B6DF1" w:rsidP="00E54C0A"/>
                          <w:p w14:paraId="6D2394EC" w14:textId="77777777" w:rsidR="008B6DF1" w:rsidRDefault="008B6DF1" w:rsidP="00E54C0A"/>
                          <w:p w14:paraId="09151E6B" w14:textId="77777777" w:rsidR="008B6DF1" w:rsidRDefault="008B6DF1" w:rsidP="00E54C0A"/>
                          <w:p w14:paraId="0A3CABF1" w14:textId="77777777" w:rsidR="008B6DF1" w:rsidRDefault="008B6DF1" w:rsidP="00E54C0A"/>
                          <w:p w14:paraId="549CF173" w14:textId="77777777" w:rsidR="008B6DF1" w:rsidRDefault="008B6DF1" w:rsidP="00E54C0A"/>
                          <w:p w14:paraId="23E7ABC2" w14:textId="77777777" w:rsidR="008B6DF1" w:rsidRDefault="008B6DF1" w:rsidP="00E54C0A"/>
                          <w:p w14:paraId="09B5094C" w14:textId="77777777" w:rsidR="008B6DF1" w:rsidRDefault="008B6DF1" w:rsidP="00E54C0A"/>
                          <w:p w14:paraId="01325798" w14:textId="77777777" w:rsidR="008B6DF1" w:rsidRDefault="008B6DF1" w:rsidP="00E54C0A"/>
                          <w:p w14:paraId="0357116D" w14:textId="77777777" w:rsidR="008B6DF1" w:rsidRDefault="008B6DF1" w:rsidP="00E54C0A"/>
                          <w:p w14:paraId="3E4446B6" w14:textId="77777777" w:rsidR="008B6DF1" w:rsidRDefault="008B6DF1" w:rsidP="00E54C0A"/>
                          <w:p w14:paraId="5C59775C" w14:textId="77777777" w:rsidR="008B6DF1" w:rsidRDefault="008B6DF1" w:rsidP="00E54C0A"/>
                          <w:p w14:paraId="6F44EAB2" w14:textId="77777777" w:rsidR="008B6DF1" w:rsidRDefault="008B6DF1" w:rsidP="00E54C0A"/>
                          <w:p w14:paraId="41ECAC8B" w14:textId="77777777" w:rsidR="008B6DF1" w:rsidRDefault="008B6DF1" w:rsidP="00E54C0A"/>
                          <w:p w14:paraId="2FA43055" w14:textId="77777777" w:rsidR="008B6DF1" w:rsidRDefault="008B6DF1" w:rsidP="00E54C0A"/>
                          <w:p w14:paraId="48DEEC91" w14:textId="77777777" w:rsidR="008B6DF1" w:rsidRDefault="008B6DF1" w:rsidP="00E54C0A"/>
                          <w:p w14:paraId="2B265FA7" w14:textId="77777777" w:rsidR="008B6DF1" w:rsidRDefault="008B6DF1" w:rsidP="00E54C0A"/>
                          <w:p w14:paraId="7A304F7F" w14:textId="77777777" w:rsidR="008B6DF1" w:rsidRDefault="008B6DF1" w:rsidP="00E54C0A"/>
                          <w:p w14:paraId="2A66C66E" w14:textId="77777777" w:rsidR="008B6DF1" w:rsidRDefault="008B6DF1" w:rsidP="00E54C0A"/>
                          <w:p w14:paraId="43D73736" w14:textId="77777777" w:rsidR="008B6DF1" w:rsidRDefault="008B6DF1" w:rsidP="00E54C0A"/>
                          <w:p w14:paraId="326DF6DF" w14:textId="77777777" w:rsidR="008B6DF1" w:rsidRDefault="008B6DF1" w:rsidP="00E54C0A"/>
                          <w:p w14:paraId="3FA4A433" w14:textId="77777777" w:rsidR="008B6DF1" w:rsidRDefault="008B6DF1" w:rsidP="00E54C0A"/>
                          <w:p w14:paraId="2A3C148A" w14:textId="77777777" w:rsidR="008B6DF1" w:rsidRDefault="008B6DF1" w:rsidP="00E54C0A"/>
                          <w:p w14:paraId="5DECCE11" w14:textId="77777777" w:rsidR="008B6DF1" w:rsidRDefault="008B6DF1" w:rsidP="00E54C0A"/>
                          <w:p w14:paraId="60AA5D82" w14:textId="77777777" w:rsidR="008B6DF1" w:rsidRDefault="008B6DF1" w:rsidP="00E54C0A"/>
                          <w:p w14:paraId="02D21D52" w14:textId="77777777" w:rsidR="008B6DF1" w:rsidRDefault="008B6DF1" w:rsidP="00E54C0A"/>
                          <w:p w14:paraId="51BB8524" w14:textId="77777777" w:rsidR="008B6DF1" w:rsidRDefault="008B6DF1" w:rsidP="00E54C0A"/>
                          <w:p w14:paraId="21EF9252" w14:textId="77777777" w:rsidR="008B6DF1" w:rsidRDefault="008B6DF1" w:rsidP="00E54C0A"/>
                          <w:p w14:paraId="7ECD0EE7" w14:textId="77777777" w:rsidR="008B6DF1" w:rsidRDefault="008B6DF1" w:rsidP="00E54C0A"/>
                          <w:p w14:paraId="1BC1C030" w14:textId="77777777" w:rsidR="008B6DF1" w:rsidRDefault="008B6DF1" w:rsidP="00E54C0A"/>
                          <w:p w14:paraId="72F6A61C" w14:textId="77777777" w:rsidR="008B6DF1" w:rsidRDefault="008B6DF1" w:rsidP="00E54C0A"/>
                          <w:p w14:paraId="7B4F749B" w14:textId="77777777" w:rsidR="008B6DF1" w:rsidRDefault="008B6DF1" w:rsidP="00E54C0A"/>
                          <w:p w14:paraId="32396901" w14:textId="77777777" w:rsidR="008B6DF1" w:rsidRDefault="008B6DF1" w:rsidP="00E54C0A"/>
                          <w:p w14:paraId="5F7E073B" w14:textId="77777777" w:rsidR="008B6DF1" w:rsidRDefault="008B6DF1" w:rsidP="00E54C0A"/>
                          <w:p w14:paraId="00E8414C" w14:textId="77777777" w:rsidR="008B6DF1" w:rsidRDefault="008B6DF1" w:rsidP="00E54C0A"/>
                          <w:p w14:paraId="691DB26F" w14:textId="77777777" w:rsidR="008B6DF1" w:rsidRDefault="008B6DF1" w:rsidP="00E54C0A"/>
                          <w:p w14:paraId="33534483" w14:textId="77777777" w:rsidR="008B6DF1" w:rsidRDefault="008B6DF1" w:rsidP="00E54C0A"/>
                          <w:p w14:paraId="1C782205" w14:textId="77777777" w:rsidR="008B6DF1" w:rsidRDefault="008B6DF1" w:rsidP="00E54C0A"/>
                          <w:p w14:paraId="47BDD7C8" w14:textId="77777777" w:rsidR="008B6DF1" w:rsidRDefault="008B6DF1" w:rsidP="00E54C0A"/>
                          <w:p w14:paraId="590BF5D0" w14:textId="77777777" w:rsidR="008B6DF1" w:rsidRDefault="008B6DF1" w:rsidP="00E54C0A"/>
                          <w:p w14:paraId="3AE20474" w14:textId="77777777" w:rsidR="008B6DF1" w:rsidRDefault="008B6DF1" w:rsidP="00E54C0A"/>
                          <w:p w14:paraId="0BD1B275" w14:textId="77777777" w:rsidR="008B6DF1" w:rsidRDefault="008B6DF1" w:rsidP="00E54C0A"/>
                          <w:p w14:paraId="06B7DD97" w14:textId="77777777" w:rsidR="008B6DF1" w:rsidRDefault="008B6DF1" w:rsidP="00E54C0A"/>
                          <w:p w14:paraId="56BCAE57" w14:textId="77777777" w:rsidR="008B6DF1" w:rsidRDefault="008B6DF1" w:rsidP="00E54C0A"/>
                          <w:p w14:paraId="1F791A32" w14:textId="77777777" w:rsidR="008B6DF1" w:rsidRDefault="008B6DF1" w:rsidP="00E54C0A"/>
                          <w:p w14:paraId="03EEBACC" w14:textId="77777777" w:rsidR="008B6DF1" w:rsidRDefault="008B6DF1" w:rsidP="00E54C0A"/>
                          <w:p w14:paraId="7880D449" w14:textId="77777777" w:rsidR="008B6DF1" w:rsidRDefault="008B6DF1" w:rsidP="00E54C0A"/>
                          <w:p w14:paraId="015CECDC" w14:textId="77777777" w:rsidR="008B6DF1" w:rsidRDefault="008B6DF1" w:rsidP="00E54C0A"/>
                          <w:p w14:paraId="64F75C9B" w14:textId="77777777" w:rsidR="008B6DF1" w:rsidRDefault="008B6DF1" w:rsidP="00E54C0A"/>
                          <w:p w14:paraId="00A8985B" w14:textId="77777777" w:rsidR="008B6DF1" w:rsidRDefault="008B6DF1" w:rsidP="00E54C0A"/>
                          <w:p w14:paraId="5EE9852B" w14:textId="77777777" w:rsidR="008B6DF1" w:rsidRDefault="008B6DF1" w:rsidP="00E54C0A"/>
                          <w:p w14:paraId="3FA69F9C" w14:textId="77777777" w:rsidR="008B6DF1" w:rsidRDefault="008B6DF1" w:rsidP="00E54C0A"/>
                          <w:p w14:paraId="7645F292" w14:textId="77777777" w:rsidR="008B6DF1" w:rsidRDefault="008B6DF1" w:rsidP="00E54C0A"/>
                          <w:p w14:paraId="7477AF24" w14:textId="77777777" w:rsidR="008B6DF1" w:rsidRDefault="008B6DF1" w:rsidP="00E54C0A"/>
                          <w:p w14:paraId="2E86EBB2" w14:textId="77777777" w:rsidR="008B6DF1" w:rsidRDefault="008B6DF1" w:rsidP="00E54C0A"/>
                          <w:p w14:paraId="090CC9A2" w14:textId="77777777" w:rsidR="008B6DF1" w:rsidRDefault="008B6DF1" w:rsidP="00E54C0A"/>
                          <w:p w14:paraId="4AA007A5" w14:textId="77777777" w:rsidR="008B6DF1" w:rsidRDefault="008B6DF1" w:rsidP="00E54C0A"/>
                          <w:p w14:paraId="78521CD4" w14:textId="77777777" w:rsidR="008B6DF1" w:rsidRDefault="008B6DF1" w:rsidP="00E54C0A"/>
                          <w:p w14:paraId="0128F3B2" w14:textId="77777777" w:rsidR="008B6DF1" w:rsidRDefault="008B6DF1" w:rsidP="00E54C0A"/>
                          <w:p w14:paraId="1B199EC0" w14:textId="77777777" w:rsidR="008B6DF1" w:rsidRDefault="008B6DF1" w:rsidP="00E54C0A"/>
                          <w:p w14:paraId="40EBF03C" w14:textId="77777777" w:rsidR="008B6DF1" w:rsidRDefault="008B6DF1" w:rsidP="00E54C0A"/>
                          <w:p w14:paraId="366C13E3" w14:textId="77777777" w:rsidR="008B6DF1" w:rsidRDefault="008B6DF1" w:rsidP="00E54C0A"/>
                          <w:p w14:paraId="6B43C4C7" w14:textId="77777777" w:rsidR="008B6DF1" w:rsidRDefault="008B6DF1" w:rsidP="00E54C0A"/>
                          <w:p w14:paraId="21E0F3EA" w14:textId="77777777" w:rsidR="008B6DF1" w:rsidRDefault="008B6DF1" w:rsidP="00E54C0A"/>
                          <w:p w14:paraId="4DFA27F5" w14:textId="77777777" w:rsidR="008B6DF1" w:rsidRDefault="008B6DF1" w:rsidP="00E54C0A"/>
                          <w:p w14:paraId="10DBB494" w14:textId="77777777" w:rsidR="008B6DF1" w:rsidRDefault="008B6DF1" w:rsidP="00E54C0A"/>
                          <w:p w14:paraId="57AB4BAF" w14:textId="77777777" w:rsidR="008B6DF1" w:rsidRDefault="008B6DF1" w:rsidP="00E54C0A"/>
                          <w:p w14:paraId="61836212" w14:textId="77777777" w:rsidR="008B6DF1" w:rsidRDefault="008B6DF1" w:rsidP="00E54C0A"/>
                          <w:p w14:paraId="08564327" w14:textId="77777777" w:rsidR="008B6DF1" w:rsidRDefault="008B6DF1" w:rsidP="00E54C0A"/>
                          <w:p w14:paraId="705AF73F" w14:textId="77777777" w:rsidR="008B6DF1" w:rsidRDefault="008B6DF1" w:rsidP="00E54C0A"/>
                          <w:p w14:paraId="6CCC220C" w14:textId="77777777" w:rsidR="008B6DF1" w:rsidRDefault="008B6DF1" w:rsidP="00E54C0A"/>
                          <w:p w14:paraId="6E43116E" w14:textId="77777777" w:rsidR="008B6DF1" w:rsidRDefault="008B6DF1" w:rsidP="00E54C0A"/>
                          <w:p w14:paraId="1E009888" w14:textId="77777777" w:rsidR="008B6DF1" w:rsidRDefault="008B6DF1" w:rsidP="00E54C0A"/>
                          <w:p w14:paraId="17E85EB8" w14:textId="77777777" w:rsidR="008B6DF1" w:rsidRDefault="008B6DF1" w:rsidP="00E54C0A"/>
                          <w:p w14:paraId="48866CFE" w14:textId="77777777" w:rsidR="008B6DF1" w:rsidRDefault="008B6DF1" w:rsidP="00E54C0A"/>
                          <w:p w14:paraId="6810364B" w14:textId="77777777" w:rsidR="008B6DF1" w:rsidRDefault="008B6DF1" w:rsidP="00E54C0A"/>
                          <w:p w14:paraId="50FFDC46" w14:textId="77777777" w:rsidR="008B6DF1" w:rsidRDefault="008B6DF1" w:rsidP="00E54C0A"/>
                          <w:p w14:paraId="02B23B08" w14:textId="77777777" w:rsidR="008B6DF1" w:rsidRDefault="008B6DF1" w:rsidP="00E54C0A"/>
                          <w:p w14:paraId="0A8F4DF8" w14:textId="77777777" w:rsidR="008B6DF1" w:rsidRDefault="008B6DF1" w:rsidP="00E54C0A"/>
                          <w:p w14:paraId="36AECF14" w14:textId="77777777" w:rsidR="008B6DF1" w:rsidRDefault="008B6DF1" w:rsidP="00E54C0A"/>
                          <w:p w14:paraId="6B4B14A3" w14:textId="77777777" w:rsidR="008B6DF1" w:rsidRDefault="008B6DF1" w:rsidP="00E54C0A"/>
                          <w:p w14:paraId="3A638EBA" w14:textId="77777777" w:rsidR="008B6DF1" w:rsidRDefault="008B6DF1" w:rsidP="00E54C0A"/>
                          <w:p w14:paraId="1867436C" w14:textId="77777777" w:rsidR="008B6DF1" w:rsidRDefault="008B6DF1" w:rsidP="00E54C0A"/>
                          <w:p w14:paraId="4C925582" w14:textId="77777777" w:rsidR="008B6DF1" w:rsidRDefault="008B6DF1" w:rsidP="00E54C0A"/>
                          <w:p w14:paraId="24E73CD0" w14:textId="77777777" w:rsidR="008B6DF1" w:rsidRDefault="008B6DF1" w:rsidP="00E54C0A"/>
                          <w:p w14:paraId="5614B035" w14:textId="77777777" w:rsidR="008B6DF1" w:rsidRDefault="008B6DF1" w:rsidP="00E54C0A"/>
                          <w:p w14:paraId="72B8C761" w14:textId="77777777" w:rsidR="008B6DF1" w:rsidRDefault="008B6DF1" w:rsidP="00E54C0A"/>
                          <w:p w14:paraId="35C5C42F" w14:textId="77777777" w:rsidR="008B6DF1" w:rsidRDefault="008B6DF1" w:rsidP="00E54C0A"/>
                          <w:p w14:paraId="7F0400EF" w14:textId="77777777" w:rsidR="008B6DF1" w:rsidRDefault="008B6DF1" w:rsidP="00E54C0A"/>
                          <w:p w14:paraId="57A4C410" w14:textId="77777777" w:rsidR="008B6DF1" w:rsidRDefault="008B6DF1" w:rsidP="00E54C0A"/>
                          <w:p w14:paraId="670281BC" w14:textId="77777777" w:rsidR="008B6DF1" w:rsidRDefault="008B6DF1" w:rsidP="00E54C0A"/>
                          <w:p w14:paraId="66380706" w14:textId="77777777" w:rsidR="008B6DF1" w:rsidRDefault="008B6DF1" w:rsidP="00E54C0A"/>
                          <w:p w14:paraId="0E726971" w14:textId="77777777" w:rsidR="008B6DF1" w:rsidRDefault="008B6DF1" w:rsidP="00E54C0A"/>
                          <w:p w14:paraId="5643DBFB" w14:textId="77777777" w:rsidR="008B6DF1" w:rsidRDefault="008B6DF1" w:rsidP="00E54C0A"/>
                          <w:p w14:paraId="045B146A" w14:textId="77777777" w:rsidR="008B6DF1" w:rsidRDefault="008B6DF1" w:rsidP="00E54C0A"/>
                          <w:p w14:paraId="352ACD06" w14:textId="77777777" w:rsidR="008B6DF1" w:rsidRDefault="008B6DF1" w:rsidP="00E54C0A"/>
                          <w:p w14:paraId="46082098" w14:textId="77777777" w:rsidR="008B6DF1" w:rsidRDefault="008B6DF1" w:rsidP="00E54C0A"/>
                          <w:p w14:paraId="40D730A6" w14:textId="77777777" w:rsidR="008B6DF1" w:rsidRDefault="008B6DF1" w:rsidP="00E54C0A"/>
                          <w:p w14:paraId="1A722A72" w14:textId="77777777" w:rsidR="008B6DF1" w:rsidRDefault="008B6DF1" w:rsidP="00E54C0A"/>
                          <w:p w14:paraId="28D31E99" w14:textId="77777777" w:rsidR="008B6DF1" w:rsidRDefault="008B6DF1" w:rsidP="00E54C0A"/>
                          <w:p w14:paraId="46499C7D" w14:textId="77777777" w:rsidR="008B6DF1" w:rsidRDefault="008B6DF1" w:rsidP="00E54C0A"/>
                          <w:p w14:paraId="11053723" w14:textId="77777777" w:rsidR="008B6DF1" w:rsidRDefault="008B6DF1" w:rsidP="00E54C0A"/>
                          <w:p w14:paraId="1020F762" w14:textId="77777777" w:rsidR="008B6DF1" w:rsidRDefault="008B6DF1" w:rsidP="00E54C0A"/>
                          <w:p w14:paraId="5BBF30E2" w14:textId="77777777" w:rsidR="008B6DF1" w:rsidRDefault="008B6DF1" w:rsidP="00E54C0A"/>
                          <w:p w14:paraId="50C3367A" w14:textId="77777777" w:rsidR="008B6DF1" w:rsidRDefault="008B6DF1" w:rsidP="00E54C0A"/>
                          <w:p w14:paraId="6C0DC122" w14:textId="77777777" w:rsidR="008B6DF1" w:rsidRDefault="008B6DF1" w:rsidP="00E54C0A"/>
                          <w:p w14:paraId="66B714E2" w14:textId="77777777" w:rsidR="008B6DF1" w:rsidRDefault="008B6DF1" w:rsidP="00E54C0A"/>
                          <w:p w14:paraId="18A912B9" w14:textId="77777777" w:rsidR="008B6DF1" w:rsidRDefault="008B6DF1" w:rsidP="00E54C0A"/>
                          <w:p w14:paraId="293FF6E9" w14:textId="77777777" w:rsidR="008B6DF1" w:rsidRDefault="008B6DF1" w:rsidP="00E54C0A"/>
                          <w:p w14:paraId="15F008DC" w14:textId="77777777" w:rsidR="008B6DF1" w:rsidRDefault="008B6DF1" w:rsidP="00E54C0A"/>
                          <w:p w14:paraId="3490ACF3" w14:textId="77777777" w:rsidR="008B6DF1" w:rsidRDefault="008B6DF1" w:rsidP="00E54C0A"/>
                          <w:p w14:paraId="2D47B5A1" w14:textId="77777777" w:rsidR="008B6DF1" w:rsidRDefault="008B6DF1" w:rsidP="00E54C0A"/>
                          <w:p w14:paraId="330FA2AD" w14:textId="77777777" w:rsidR="008B6DF1" w:rsidRDefault="008B6DF1" w:rsidP="00E54C0A"/>
                          <w:p w14:paraId="79E0A1BC" w14:textId="77777777" w:rsidR="008B6DF1" w:rsidRDefault="008B6DF1" w:rsidP="00E54C0A"/>
                          <w:p w14:paraId="39A98FCD" w14:textId="77777777" w:rsidR="008B6DF1" w:rsidRDefault="008B6DF1" w:rsidP="00E54C0A"/>
                          <w:p w14:paraId="38FE7188" w14:textId="77777777" w:rsidR="008B6DF1" w:rsidRDefault="008B6DF1" w:rsidP="00E54C0A"/>
                          <w:p w14:paraId="145641E1" w14:textId="77777777" w:rsidR="008B6DF1" w:rsidRDefault="008B6DF1" w:rsidP="00E54C0A"/>
                          <w:p w14:paraId="4C2A158D" w14:textId="77777777" w:rsidR="008B6DF1" w:rsidRDefault="008B6DF1" w:rsidP="00E54C0A"/>
                          <w:p w14:paraId="0589A0A3" w14:textId="77777777" w:rsidR="008B6DF1" w:rsidRDefault="008B6DF1" w:rsidP="00E54C0A"/>
                          <w:p w14:paraId="0BE43B99" w14:textId="77777777" w:rsidR="008B6DF1" w:rsidRDefault="008B6DF1" w:rsidP="00E54C0A"/>
                          <w:p w14:paraId="4DCF20C4" w14:textId="77777777" w:rsidR="008B6DF1" w:rsidRDefault="008B6DF1" w:rsidP="00E54C0A"/>
                          <w:p w14:paraId="1E28E449" w14:textId="77777777" w:rsidR="008B6DF1" w:rsidRDefault="008B6DF1" w:rsidP="00E54C0A"/>
                          <w:p w14:paraId="21CA7945" w14:textId="77777777" w:rsidR="008B6DF1" w:rsidRDefault="008B6DF1" w:rsidP="00E54C0A"/>
                          <w:p w14:paraId="6F9B211C" w14:textId="77777777" w:rsidR="008B6DF1" w:rsidRDefault="008B6DF1" w:rsidP="00E54C0A"/>
                          <w:p w14:paraId="2D520F3B" w14:textId="77777777" w:rsidR="008B6DF1" w:rsidRDefault="008B6DF1" w:rsidP="00E54C0A"/>
                          <w:p w14:paraId="401F1F2E" w14:textId="77777777" w:rsidR="008B6DF1" w:rsidRDefault="008B6DF1" w:rsidP="00E54C0A"/>
                          <w:p w14:paraId="04FBEBE6" w14:textId="77777777" w:rsidR="008B6DF1" w:rsidRDefault="008B6DF1" w:rsidP="00E54C0A"/>
                          <w:p w14:paraId="4F959545" w14:textId="77777777" w:rsidR="008B6DF1" w:rsidRDefault="008B6DF1" w:rsidP="00E54C0A"/>
                          <w:p w14:paraId="388C532E" w14:textId="77777777" w:rsidR="008B6DF1" w:rsidRDefault="008B6DF1" w:rsidP="00E54C0A"/>
                          <w:p w14:paraId="7A5FE0C0" w14:textId="77777777" w:rsidR="008B6DF1" w:rsidRDefault="008B6DF1" w:rsidP="00E54C0A"/>
                          <w:p w14:paraId="4B3E2C2C" w14:textId="77777777" w:rsidR="008B6DF1" w:rsidRDefault="008B6DF1" w:rsidP="00E54C0A"/>
                          <w:p w14:paraId="2B3168BB" w14:textId="77777777" w:rsidR="008B6DF1" w:rsidRDefault="008B6DF1" w:rsidP="00E54C0A"/>
                          <w:p w14:paraId="218B921F" w14:textId="77777777" w:rsidR="008B6DF1" w:rsidRDefault="008B6DF1" w:rsidP="00E54C0A"/>
                          <w:p w14:paraId="02716DFB" w14:textId="77777777" w:rsidR="008B6DF1" w:rsidRDefault="008B6DF1" w:rsidP="00E54C0A"/>
                          <w:p w14:paraId="5494EAEF" w14:textId="77777777" w:rsidR="008B6DF1" w:rsidRDefault="008B6DF1" w:rsidP="00E54C0A"/>
                          <w:p w14:paraId="7005A7DE" w14:textId="77777777" w:rsidR="008B6DF1" w:rsidRDefault="008B6DF1" w:rsidP="00E54C0A"/>
                          <w:p w14:paraId="2405E6B6" w14:textId="77777777" w:rsidR="008B6DF1" w:rsidRDefault="008B6DF1" w:rsidP="00E54C0A"/>
                          <w:p w14:paraId="11709FB9" w14:textId="77777777" w:rsidR="008B6DF1" w:rsidRDefault="008B6DF1" w:rsidP="00E54C0A"/>
                          <w:p w14:paraId="28AC3A40" w14:textId="77777777" w:rsidR="008B6DF1" w:rsidRDefault="008B6DF1" w:rsidP="00E54C0A"/>
                          <w:p w14:paraId="72436C02" w14:textId="77777777" w:rsidR="008B6DF1" w:rsidRDefault="008B6DF1" w:rsidP="00E54C0A"/>
                          <w:p w14:paraId="1F9382DD" w14:textId="77777777" w:rsidR="008B6DF1" w:rsidRDefault="008B6DF1" w:rsidP="00E54C0A"/>
                          <w:p w14:paraId="79100EC1" w14:textId="77777777" w:rsidR="008B6DF1" w:rsidRDefault="008B6DF1" w:rsidP="00E54C0A"/>
                          <w:p w14:paraId="78130456" w14:textId="77777777" w:rsidR="008B6DF1" w:rsidRDefault="008B6DF1" w:rsidP="00E54C0A"/>
                          <w:p w14:paraId="0C9A4BC2" w14:textId="77777777" w:rsidR="008B6DF1" w:rsidRDefault="008B6DF1" w:rsidP="00E54C0A"/>
                          <w:p w14:paraId="16591657" w14:textId="77777777" w:rsidR="008B6DF1" w:rsidRDefault="008B6DF1" w:rsidP="00E54C0A"/>
                          <w:p w14:paraId="72BAB84E" w14:textId="77777777" w:rsidR="008B6DF1" w:rsidRDefault="008B6DF1" w:rsidP="00E54C0A"/>
                          <w:p w14:paraId="003D8B17" w14:textId="77777777" w:rsidR="008B6DF1" w:rsidRDefault="008B6DF1" w:rsidP="00E54C0A"/>
                          <w:p w14:paraId="540DA37B" w14:textId="77777777" w:rsidR="008B6DF1" w:rsidRDefault="008B6DF1" w:rsidP="00E54C0A"/>
                          <w:p w14:paraId="2A459362" w14:textId="77777777" w:rsidR="008B6DF1" w:rsidRDefault="008B6DF1" w:rsidP="00E54C0A"/>
                          <w:p w14:paraId="4A33D577" w14:textId="77777777" w:rsidR="008B6DF1" w:rsidRDefault="008B6DF1" w:rsidP="00E54C0A"/>
                          <w:p w14:paraId="41911F48" w14:textId="77777777" w:rsidR="008B6DF1" w:rsidRDefault="008B6DF1" w:rsidP="00E54C0A"/>
                          <w:p w14:paraId="7769D9F4" w14:textId="77777777" w:rsidR="008B6DF1" w:rsidRDefault="008B6DF1" w:rsidP="00E54C0A"/>
                          <w:p w14:paraId="32DB6CD0" w14:textId="77777777" w:rsidR="008B6DF1" w:rsidRDefault="008B6DF1" w:rsidP="00E54C0A"/>
                          <w:p w14:paraId="26EA351D" w14:textId="77777777" w:rsidR="008B6DF1" w:rsidRDefault="008B6DF1" w:rsidP="00E54C0A"/>
                          <w:p w14:paraId="0204734E" w14:textId="77777777" w:rsidR="008B6DF1" w:rsidRDefault="008B6DF1" w:rsidP="00E54C0A"/>
                          <w:p w14:paraId="7FC81BAC" w14:textId="77777777" w:rsidR="008B6DF1" w:rsidRDefault="008B6DF1" w:rsidP="00E54C0A"/>
                          <w:p w14:paraId="3ADA995C" w14:textId="77777777" w:rsidR="008B6DF1" w:rsidRDefault="008B6DF1" w:rsidP="00E54C0A"/>
                          <w:p w14:paraId="6F3A4359" w14:textId="77777777" w:rsidR="008B6DF1" w:rsidRDefault="008B6DF1" w:rsidP="00E54C0A"/>
                          <w:p w14:paraId="2936A0E0" w14:textId="77777777" w:rsidR="008B6DF1" w:rsidRDefault="008B6DF1" w:rsidP="00E54C0A"/>
                          <w:p w14:paraId="2FC66873" w14:textId="77777777" w:rsidR="008B6DF1" w:rsidRDefault="008B6DF1" w:rsidP="00E54C0A"/>
                          <w:p w14:paraId="69A1CAA8" w14:textId="77777777" w:rsidR="008B6DF1" w:rsidRDefault="008B6DF1" w:rsidP="00E54C0A"/>
                          <w:p w14:paraId="7EE888C9" w14:textId="77777777" w:rsidR="008B6DF1" w:rsidRDefault="008B6DF1" w:rsidP="00E54C0A"/>
                          <w:p w14:paraId="39D48D97" w14:textId="77777777" w:rsidR="008B6DF1" w:rsidRDefault="008B6DF1" w:rsidP="00E54C0A"/>
                          <w:p w14:paraId="2A48BC63" w14:textId="77777777" w:rsidR="008B6DF1" w:rsidRDefault="008B6DF1" w:rsidP="00E54C0A"/>
                          <w:p w14:paraId="436FF656" w14:textId="77777777" w:rsidR="008B6DF1" w:rsidRDefault="008B6DF1" w:rsidP="00E54C0A"/>
                          <w:p w14:paraId="394A08F3" w14:textId="77777777" w:rsidR="008B6DF1" w:rsidRDefault="008B6DF1" w:rsidP="00E54C0A"/>
                          <w:p w14:paraId="68462598" w14:textId="77777777" w:rsidR="008B6DF1" w:rsidRDefault="008B6DF1" w:rsidP="00E54C0A"/>
                          <w:p w14:paraId="661D37D2" w14:textId="77777777" w:rsidR="008B6DF1" w:rsidRDefault="008B6DF1" w:rsidP="00E54C0A"/>
                          <w:p w14:paraId="09F359F2" w14:textId="77777777" w:rsidR="008B6DF1" w:rsidRDefault="008B6DF1" w:rsidP="00E54C0A"/>
                          <w:p w14:paraId="57CE468B" w14:textId="77777777" w:rsidR="008B6DF1" w:rsidRDefault="008B6DF1" w:rsidP="00E54C0A"/>
                          <w:p w14:paraId="1F753417" w14:textId="77777777" w:rsidR="008B6DF1" w:rsidRDefault="008B6DF1" w:rsidP="00E54C0A"/>
                          <w:p w14:paraId="6E5C17EA" w14:textId="77777777" w:rsidR="008B6DF1" w:rsidRDefault="008B6DF1" w:rsidP="00E54C0A"/>
                          <w:p w14:paraId="5E0E69BC" w14:textId="77777777" w:rsidR="008B6DF1" w:rsidRDefault="008B6DF1" w:rsidP="00E54C0A"/>
                          <w:p w14:paraId="69FB49B4" w14:textId="77777777" w:rsidR="008B6DF1" w:rsidRDefault="008B6DF1" w:rsidP="00E54C0A"/>
                          <w:p w14:paraId="68477A9F" w14:textId="77777777" w:rsidR="008B6DF1" w:rsidRDefault="008B6DF1" w:rsidP="00E54C0A"/>
                          <w:p w14:paraId="193805BF" w14:textId="77777777" w:rsidR="008B6DF1" w:rsidRDefault="008B6DF1" w:rsidP="00E54C0A"/>
                          <w:p w14:paraId="15413E04" w14:textId="77777777" w:rsidR="008B6DF1" w:rsidRDefault="008B6DF1" w:rsidP="00E54C0A"/>
                          <w:p w14:paraId="02F4D9D4" w14:textId="77777777" w:rsidR="008B6DF1" w:rsidRDefault="008B6DF1" w:rsidP="00E54C0A"/>
                          <w:p w14:paraId="06553A3D" w14:textId="77777777" w:rsidR="008B6DF1" w:rsidRDefault="008B6DF1" w:rsidP="00E54C0A"/>
                          <w:p w14:paraId="0EA7EDB0" w14:textId="77777777" w:rsidR="008B6DF1" w:rsidRDefault="008B6DF1" w:rsidP="00E54C0A"/>
                          <w:p w14:paraId="5B5633E5" w14:textId="77777777" w:rsidR="008B6DF1" w:rsidRDefault="008B6DF1"/>
                        </w:txbxContent>
                      </wps:txbx>
                      <wps:bodyPr rot="0" vert="horz" wrap="square" lIns="182880" tIns="108000" rIns="18288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E04255" id="_x0000_t202" coordsize="21600,21600" o:spt="202" path="m,l,21600r21600,l21600,xe">
                <v:stroke joinstyle="miter"/>
                <v:path gradientshapeok="t" o:connecttype="rect"/>
              </v:shapetype>
              <v:shape id="Text Box 190" o:spid="_x0000_s1026" type="#_x0000_t202" style="position:absolute;left:0;text-align:left;margin-left:60.7pt;margin-top:143.15pt;width:498.75pt;height:87.45pt;z-index:251654144;visibility:visible;mso-wrap-style:square;mso-width-percent:0;mso-height-percent:0;mso-wrap-distance-left:21.6pt;mso-wrap-distance-top:7.2pt;mso-wrap-distance-right:21.6pt;mso-wrap-distance-bottom:7.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" filled="f" fillcolor="silver" strokeweight="1.75pt">
                <v:textbox inset="14.4pt,3mm,14.4pt,1.5mm">
                  <w:txbxContent>
                    <w:p w14:paraId="2F83CD5A" w14:textId="2ACF9E9E" w:rsidR="008B6DF1" w:rsidRDefault="008B6DF1" w:rsidP="002A555F">
                      <w:pPr>
                        <w:pStyle w:val="Body"/>
                        <w:spacing w:after="0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preceding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information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educational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purposes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only.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impossible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include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all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situations,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circumstances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exceptions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newsletter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such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this,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further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review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should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done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qualified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professional.</w:t>
                      </w:r>
                    </w:p>
                    <w:p w14:paraId="6E69BD40" w14:textId="77777777" w:rsidR="008B6DF1" w:rsidRPr="002A555F" w:rsidRDefault="008B6DF1" w:rsidP="002A555F">
                      <w:pPr>
                        <w:pStyle w:val="Body"/>
                        <w:spacing w:after="0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  <w:p w14:paraId="698E2BFF" w14:textId="15211E98" w:rsidR="008B6DF1" w:rsidRDefault="008B6DF1" w:rsidP="002A555F">
                      <w:pPr>
                        <w:pStyle w:val="Body"/>
                        <w:spacing w:after="0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N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individual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organization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involved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either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preparation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distribution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letter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accepts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any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contractual,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tortious,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any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other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form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liability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its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contents.</w:t>
                      </w:r>
                    </w:p>
                    <w:p w14:paraId="0E3AB746" w14:textId="77777777" w:rsidR="008B6DF1" w:rsidRPr="002A555F" w:rsidRDefault="008B6DF1" w:rsidP="002A555F">
                      <w:pPr>
                        <w:pStyle w:val="Body"/>
                        <w:spacing w:after="0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  <w:p w14:paraId="7D959F8A" w14:textId="318072CA" w:rsidR="008B6DF1" w:rsidRPr="00435536" w:rsidRDefault="008B6DF1" w:rsidP="002A555F">
                      <w:pPr>
                        <w:pStyle w:val="Body"/>
                        <w:spacing w:after="0"/>
                        <w:rPr>
                          <w:szCs w:val="18"/>
                        </w:rPr>
                      </w:pP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any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questions…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give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us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BA3F10">
                        <w:rPr>
                          <w:rFonts w:ascii="Arial" w:hAnsi="Arial"/>
                          <w:sz w:val="18"/>
                          <w:szCs w:val="18"/>
                        </w:rPr>
                        <w:t>call</w:t>
                      </w:r>
                      <w:r w:rsidRPr="00A52A1B">
                        <w:rPr>
                          <w:szCs w:val="18"/>
                        </w:rPr>
                        <w:t>.</w:t>
                      </w:r>
                    </w:p>
                    <w:p w14:paraId="70166A4A" w14:textId="77777777" w:rsidR="008B6DF1" w:rsidRDefault="008B6DF1" w:rsidP="00E54C0A"/>
                    <w:p w14:paraId="26F88E26" w14:textId="77777777" w:rsidR="008B6DF1" w:rsidRDefault="008B6DF1" w:rsidP="00E54C0A"/>
                    <w:p w14:paraId="2872059F" w14:textId="77777777" w:rsidR="008B6DF1" w:rsidRDefault="008B6DF1" w:rsidP="00E54C0A"/>
                    <w:p w14:paraId="394E78FB" w14:textId="77777777" w:rsidR="008B6DF1" w:rsidRDefault="008B6DF1" w:rsidP="00E54C0A"/>
                    <w:p w14:paraId="12841552" w14:textId="77777777" w:rsidR="008B6DF1" w:rsidRDefault="008B6DF1" w:rsidP="00E54C0A"/>
                    <w:p w14:paraId="70329FFC" w14:textId="77777777" w:rsidR="008B6DF1" w:rsidRDefault="008B6DF1" w:rsidP="00E54C0A"/>
                    <w:p w14:paraId="61308566" w14:textId="77777777" w:rsidR="008B6DF1" w:rsidRDefault="008B6DF1" w:rsidP="00E54C0A"/>
                    <w:p w14:paraId="1D7A87D4" w14:textId="77777777" w:rsidR="008B6DF1" w:rsidRDefault="008B6DF1" w:rsidP="00E54C0A"/>
                    <w:p w14:paraId="00B98777" w14:textId="77777777" w:rsidR="008B6DF1" w:rsidRDefault="008B6DF1" w:rsidP="00E54C0A"/>
                    <w:p w14:paraId="688EA397" w14:textId="77777777" w:rsidR="008B6DF1" w:rsidRDefault="008B6DF1" w:rsidP="00E54C0A"/>
                    <w:p w14:paraId="4326BD03" w14:textId="77777777" w:rsidR="008B6DF1" w:rsidRDefault="008B6DF1" w:rsidP="00E54C0A"/>
                    <w:p w14:paraId="402DE346" w14:textId="77777777" w:rsidR="008B6DF1" w:rsidRDefault="008B6DF1" w:rsidP="00E54C0A"/>
                    <w:p w14:paraId="3B74BD56" w14:textId="77777777" w:rsidR="008B6DF1" w:rsidRDefault="008B6DF1" w:rsidP="00E54C0A"/>
                    <w:p w14:paraId="08905BF8" w14:textId="77777777" w:rsidR="008B6DF1" w:rsidRDefault="008B6DF1" w:rsidP="00E54C0A"/>
                    <w:p w14:paraId="2524F6C3" w14:textId="77777777" w:rsidR="008B6DF1" w:rsidRDefault="008B6DF1" w:rsidP="00E54C0A"/>
                    <w:p w14:paraId="161B5D20" w14:textId="77777777" w:rsidR="008B6DF1" w:rsidRDefault="008B6DF1" w:rsidP="00E54C0A"/>
                    <w:p w14:paraId="32D056A3" w14:textId="77777777" w:rsidR="008B6DF1" w:rsidRDefault="008B6DF1" w:rsidP="00E54C0A"/>
                    <w:p w14:paraId="7D988606" w14:textId="77777777" w:rsidR="008B6DF1" w:rsidRDefault="008B6DF1" w:rsidP="00E54C0A"/>
                    <w:p w14:paraId="5F5A9A13" w14:textId="77777777" w:rsidR="008B6DF1" w:rsidRDefault="008B6DF1" w:rsidP="00E54C0A"/>
                    <w:p w14:paraId="31D5BB85" w14:textId="77777777" w:rsidR="008B6DF1" w:rsidRDefault="008B6DF1" w:rsidP="00E54C0A"/>
                    <w:p w14:paraId="6F87B761" w14:textId="77777777" w:rsidR="008B6DF1" w:rsidRDefault="008B6DF1" w:rsidP="00E54C0A"/>
                    <w:p w14:paraId="4492EAD1" w14:textId="77777777" w:rsidR="008B6DF1" w:rsidRDefault="008B6DF1" w:rsidP="00E54C0A"/>
                    <w:p w14:paraId="53472107" w14:textId="77777777" w:rsidR="008B6DF1" w:rsidRDefault="008B6DF1" w:rsidP="00E54C0A"/>
                    <w:p w14:paraId="6ACADFDC" w14:textId="77777777" w:rsidR="008B6DF1" w:rsidRDefault="008B6DF1" w:rsidP="00E54C0A"/>
                    <w:p w14:paraId="03FADE5B" w14:textId="77777777" w:rsidR="008B6DF1" w:rsidRDefault="008B6DF1" w:rsidP="00E54C0A"/>
                    <w:p w14:paraId="4A30FE08" w14:textId="77777777" w:rsidR="008B6DF1" w:rsidRDefault="008B6DF1" w:rsidP="00E54C0A"/>
                    <w:p w14:paraId="548E62DB" w14:textId="77777777" w:rsidR="008B6DF1" w:rsidRDefault="008B6DF1" w:rsidP="00E54C0A"/>
                    <w:p w14:paraId="75733F40" w14:textId="77777777" w:rsidR="008B6DF1" w:rsidRDefault="008B6DF1" w:rsidP="00E54C0A"/>
                    <w:p w14:paraId="614E7654" w14:textId="77777777" w:rsidR="008B6DF1" w:rsidRDefault="008B6DF1" w:rsidP="00E54C0A"/>
                    <w:p w14:paraId="1A1E6CEE" w14:textId="77777777" w:rsidR="008B6DF1" w:rsidRDefault="008B6DF1" w:rsidP="00E54C0A"/>
                    <w:p w14:paraId="1C4595F8" w14:textId="77777777" w:rsidR="008B6DF1" w:rsidRDefault="008B6DF1" w:rsidP="00E54C0A"/>
                    <w:p w14:paraId="349704B7" w14:textId="77777777" w:rsidR="008B6DF1" w:rsidRDefault="008B6DF1" w:rsidP="00E54C0A"/>
                    <w:p w14:paraId="209CAE1C" w14:textId="77777777" w:rsidR="008B6DF1" w:rsidRDefault="008B6DF1" w:rsidP="00E54C0A"/>
                    <w:p w14:paraId="35D0228B" w14:textId="77777777" w:rsidR="008B6DF1" w:rsidRDefault="008B6DF1" w:rsidP="00E54C0A"/>
                    <w:p w14:paraId="0CC9F515" w14:textId="77777777" w:rsidR="008B6DF1" w:rsidRDefault="008B6DF1" w:rsidP="00E54C0A"/>
                    <w:p w14:paraId="3ACBDE27" w14:textId="77777777" w:rsidR="008B6DF1" w:rsidRDefault="008B6DF1" w:rsidP="00E54C0A"/>
                    <w:p w14:paraId="3A16487F" w14:textId="77777777" w:rsidR="008B6DF1" w:rsidRDefault="008B6DF1" w:rsidP="00E54C0A"/>
                    <w:p w14:paraId="03E8112C" w14:textId="77777777" w:rsidR="008B6DF1" w:rsidRDefault="008B6DF1" w:rsidP="00E54C0A"/>
                    <w:p w14:paraId="78E78113" w14:textId="77777777" w:rsidR="008B6DF1" w:rsidRDefault="008B6DF1" w:rsidP="00E54C0A"/>
                    <w:p w14:paraId="644FA9AA" w14:textId="77777777" w:rsidR="008B6DF1" w:rsidRDefault="008B6DF1" w:rsidP="00E54C0A"/>
                    <w:p w14:paraId="5F2CD106" w14:textId="77777777" w:rsidR="008B6DF1" w:rsidRDefault="008B6DF1" w:rsidP="00E54C0A"/>
                    <w:p w14:paraId="555BAD18" w14:textId="77777777" w:rsidR="008B6DF1" w:rsidRDefault="008B6DF1" w:rsidP="00E54C0A"/>
                    <w:p w14:paraId="390C4A5C" w14:textId="77777777" w:rsidR="008B6DF1" w:rsidRDefault="008B6DF1" w:rsidP="00E54C0A"/>
                    <w:p w14:paraId="278D80B1" w14:textId="77777777" w:rsidR="008B6DF1" w:rsidRDefault="008B6DF1" w:rsidP="00E54C0A"/>
                    <w:p w14:paraId="7A8ED4E6" w14:textId="77777777" w:rsidR="008B6DF1" w:rsidRDefault="008B6DF1" w:rsidP="00E54C0A"/>
                    <w:p w14:paraId="548A6A26" w14:textId="77777777" w:rsidR="008B6DF1" w:rsidRDefault="008B6DF1" w:rsidP="00E54C0A"/>
                    <w:p w14:paraId="5D17118A" w14:textId="77777777" w:rsidR="008B6DF1" w:rsidRDefault="008B6DF1" w:rsidP="00E54C0A"/>
                    <w:p w14:paraId="5908BDE3" w14:textId="77777777" w:rsidR="008B6DF1" w:rsidRDefault="008B6DF1" w:rsidP="00E54C0A"/>
                    <w:p w14:paraId="3F6996BD" w14:textId="77777777" w:rsidR="008B6DF1" w:rsidRDefault="008B6DF1" w:rsidP="00E54C0A"/>
                    <w:p w14:paraId="50C8B25E" w14:textId="77777777" w:rsidR="008B6DF1" w:rsidRDefault="008B6DF1" w:rsidP="00E54C0A"/>
                    <w:p w14:paraId="3E6F9498" w14:textId="77777777" w:rsidR="008B6DF1" w:rsidRDefault="008B6DF1" w:rsidP="00E54C0A"/>
                    <w:p w14:paraId="59A459E4" w14:textId="77777777" w:rsidR="008B6DF1" w:rsidRDefault="008B6DF1" w:rsidP="00E54C0A"/>
                    <w:p w14:paraId="11197565" w14:textId="77777777" w:rsidR="008B6DF1" w:rsidRDefault="008B6DF1" w:rsidP="00E54C0A"/>
                    <w:p w14:paraId="18B956F2" w14:textId="77777777" w:rsidR="008B6DF1" w:rsidRDefault="008B6DF1" w:rsidP="00E54C0A"/>
                    <w:p w14:paraId="19493EAF" w14:textId="77777777" w:rsidR="008B6DF1" w:rsidRDefault="008B6DF1" w:rsidP="00E54C0A"/>
                    <w:p w14:paraId="29F67EF7" w14:textId="77777777" w:rsidR="008B6DF1" w:rsidRDefault="008B6DF1" w:rsidP="00E54C0A"/>
                    <w:p w14:paraId="707196D4" w14:textId="77777777" w:rsidR="008B6DF1" w:rsidRDefault="008B6DF1" w:rsidP="00E54C0A"/>
                    <w:p w14:paraId="50B43FB2" w14:textId="77777777" w:rsidR="008B6DF1" w:rsidRDefault="008B6DF1" w:rsidP="00E54C0A"/>
                    <w:p w14:paraId="2DFC7318" w14:textId="77777777" w:rsidR="008B6DF1" w:rsidRDefault="008B6DF1" w:rsidP="00E54C0A"/>
                    <w:p w14:paraId="48D83AFB" w14:textId="77777777" w:rsidR="008B6DF1" w:rsidRDefault="008B6DF1" w:rsidP="00E54C0A"/>
                    <w:p w14:paraId="2A5B922A" w14:textId="77777777" w:rsidR="008B6DF1" w:rsidRDefault="008B6DF1" w:rsidP="00E54C0A"/>
                    <w:p w14:paraId="16032D14" w14:textId="77777777" w:rsidR="008B6DF1" w:rsidRDefault="008B6DF1" w:rsidP="00E54C0A"/>
                    <w:p w14:paraId="12E50740" w14:textId="77777777" w:rsidR="008B6DF1" w:rsidRDefault="008B6DF1" w:rsidP="00E54C0A"/>
                    <w:p w14:paraId="7753D174" w14:textId="77777777" w:rsidR="008B6DF1" w:rsidRDefault="008B6DF1" w:rsidP="00E54C0A"/>
                    <w:p w14:paraId="6597399D" w14:textId="77777777" w:rsidR="008B6DF1" w:rsidRDefault="008B6DF1" w:rsidP="00E54C0A"/>
                    <w:p w14:paraId="758A1A38" w14:textId="77777777" w:rsidR="008B6DF1" w:rsidRDefault="008B6DF1" w:rsidP="00E54C0A"/>
                    <w:p w14:paraId="4E1CBC8C" w14:textId="77777777" w:rsidR="008B6DF1" w:rsidRDefault="008B6DF1" w:rsidP="00E54C0A"/>
                    <w:p w14:paraId="3F7A1768" w14:textId="77777777" w:rsidR="008B6DF1" w:rsidRDefault="008B6DF1" w:rsidP="00E54C0A"/>
                    <w:p w14:paraId="49E0D4BC" w14:textId="77777777" w:rsidR="008B6DF1" w:rsidRDefault="008B6DF1" w:rsidP="00E54C0A"/>
                    <w:p w14:paraId="514E15F9" w14:textId="77777777" w:rsidR="008B6DF1" w:rsidRDefault="008B6DF1" w:rsidP="00E54C0A"/>
                    <w:p w14:paraId="3BADDDF4" w14:textId="77777777" w:rsidR="008B6DF1" w:rsidRDefault="008B6DF1" w:rsidP="00E54C0A"/>
                    <w:p w14:paraId="1828B415" w14:textId="77777777" w:rsidR="008B6DF1" w:rsidRDefault="008B6DF1" w:rsidP="00E54C0A"/>
                    <w:p w14:paraId="6C914652" w14:textId="77777777" w:rsidR="008B6DF1" w:rsidRDefault="008B6DF1" w:rsidP="00E54C0A"/>
                    <w:p w14:paraId="1C439693" w14:textId="77777777" w:rsidR="008B6DF1" w:rsidRDefault="008B6DF1" w:rsidP="00E54C0A"/>
                    <w:p w14:paraId="67F456B3" w14:textId="77777777" w:rsidR="008B6DF1" w:rsidRDefault="008B6DF1" w:rsidP="00E54C0A"/>
                    <w:p w14:paraId="23AEEDF1" w14:textId="77777777" w:rsidR="008B6DF1" w:rsidRDefault="008B6DF1" w:rsidP="00E54C0A"/>
                    <w:p w14:paraId="08EAF306" w14:textId="77777777" w:rsidR="008B6DF1" w:rsidRDefault="008B6DF1" w:rsidP="00E54C0A"/>
                    <w:p w14:paraId="3879D0B2" w14:textId="77777777" w:rsidR="008B6DF1" w:rsidRDefault="008B6DF1" w:rsidP="00E54C0A"/>
                    <w:p w14:paraId="34481A40" w14:textId="77777777" w:rsidR="008B6DF1" w:rsidRDefault="008B6DF1" w:rsidP="00E54C0A"/>
                    <w:p w14:paraId="4D23DE11" w14:textId="77777777" w:rsidR="008B6DF1" w:rsidRDefault="008B6DF1" w:rsidP="00E54C0A"/>
                    <w:p w14:paraId="740B23B0" w14:textId="77777777" w:rsidR="008B6DF1" w:rsidRDefault="008B6DF1" w:rsidP="00E54C0A"/>
                    <w:p w14:paraId="6A651E41" w14:textId="77777777" w:rsidR="008B6DF1" w:rsidRDefault="008B6DF1" w:rsidP="00E54C0A"/>
                    <w:p w14:paraId="4446A59D" w14:textId="77777777" w:rsidR="008B6DF1" w:rsidRDefault="008B6DF1" w:rsidP="00E54C0A"/>
                    <w:p w14:paraId="654C577E" w14:textId="77777777" w:rsidR="008B6DF1" w:rsidRDefault="008B6DF1" w:rsidP="00E54C0A"/>
                    <w:p w14:paraId="3CC56659" w14:textId="77777777" w:rsidR="008B6DF1" w:rsidRDefault="008B6DF1" w:rsidP="00E54C0A"/>
                    <w:p w14:paraId="7BF43B8C" w14:textId="77777777" w:rsidR="008B6DF1" w:rsidRDefault="008B6DF1" w:rsidP="00E54C0A"/>
                    <w:p w14:paraId="639D542E" w14:textId="77777777" w:rsidR="008B6DF1" w:rsidRDefault="008B6DF1" w:rsidP="00E54C0A"/>
                    <w:p w14:paraId="25B35F53" w14:textId="77777777" w:rsidR="008B6DF1" w:rsidRDefault="008B6DF1" w:rsidP="00E54C0A"/>
                    <w:p w14:paraId="6D5CBB3B" w14:textId="77777777" w:rsidR="008B6DF1" w:rsidRDefault="008B6DF1" w:rsidP="00E54C0A"/>
                    <w:p w14:paraId="1987BC99" w14:textId="77777777" w:rsidR="008B6DF1" w:rsidRDefault="008B6DF1" w:rsidP="00E54C0A"/>
                    <w:p w14:paraId="075AFE4C" w14:textId="77777777" w:rsidR="008B6DF1" w:rsidRDefault="008B6DF1" w:rsidP="00E54C0A"/>
                    <w:p w14:paraId="48DA4C60" w14:textId="77777777" w:rsidR="008B6DF1" w:rsidRDefault="008B6DF1" w:rsidP="00E54C0A"/>
                    <w:p w14:paraId="79B0E380" w14:textId="77777777" w:rsidR="008B6DF1" w:rsidRDefault="008B6DF1" w:rsidP="00E54C0A"/>
                    <w:p w14:paraId="1214A388" w14:textId="77777777" w:rsidR="008B6DF1" w:rsidRDefault="008B6DF1" w:rsidP="00E54C0A"/>
                    <w:p w14:paraId="3CD25FF7" w14:textId="77777777" w:rsidR="008B6DF1" w:rsidRDefault="008B6DF1" w:rsidP="00E54C0A"/>
                    <w:p w14:paraId="6DB84C1D" w14:textId="77777777" w:rsidR="008B6DF1" w:rsidRDefault="008B6DF1" w:rsidP="00E54C0A"/>
                    <w:p w14:paraId="524CD604" w14:textId="77777777" w:rsidR="008B6DF1" w:rsidRDefault="008B6DF1" w:rsidP="00E54C0A"/>
                    <w:p w14:paraId="68BB3D6E" w14:textId="77777777" w:rsidR="008B6DF1" w:rsidRDefault="008B6DF1" w:rsidP="00E54C0A"/>
                    <w:p w14:paraId="723086F7" w14:textId="77777777" w:rsidR="008B6DF1" w:rsidRDefault="008B6DF1" w:rsidP="00E54C0A"/>
                    <w:p w14:paraId="4AB6A20C" w14:textId="77777777" w:rsidR="008B6DF1" w:rsidRDefault="008B6DF1" w:rsidP="00E54C0A"/>
                    <w:p w14:paraId="5B738AFD" w14:textId="77777777" w:rsidR="008B6DF1" w:rsidRDefault="008B6DF1" w:rsidP="00E54C0A"/>
                    <w:p w14:paraId="7AA7E393" w14:textId="77777777" w:rsidR="008B6DF1" w:rsidRDefault="008B6DF1" w:rsidP="00E54C0A"/>
                    <w:p w14:paraId="15D26C2D" w14:textId="77777777" w:rsidR="008B6DF1" w:rsidRDefault="008B6DF1" w:rsidP="00E54C0A"/>
                    <w:p w14:paraId="448CB1DF" w14:textId="77777777" w:rsidR="008B6DF1" w:rsidRDefault="008B6DF1" w:rsidP="00E54C0A"/>
                    <w:p w14:paraId="64908257" w14:textId="77777777" w:rsidR="008B6DF1" w:rsidRDefault="008B6DF1" w:rsidP="00E54C0A"/>
                    <w:p w14:paraId="16E524A4" w14:textId="77777777" w:rsidR="008B6DF1" w:rsidRDefault="008B6DF1" w:rsidP="00E54C0A"/>
                    <w:p w14:paraId="6FBB63AB" w14:textId="77777777" w:rsidR="008B6DF1" w:rsidRDefault="008B6DF1" w:rsidP="00E54C0A"/>
                    <w:p w14:paraId="02EB8AE4" w14:textId="77777777" w:rsidR="008B6DF1" w:rsidRDefault="008B6DF1" w:rsidP="00E54C0A"/>
                    <w:p w14:paraId="213BF25F" w14:textId="77777777" w:rsidR="008B6DF1" w:rsidRDefault="008B6DF1" w:rsidP="00E54C0A"/>
                    <w:p w14:paraId="13CDDA11" w14:textId="77777777" w:rsidR="008B6DF1" w:rsidRDefault="008B6DF1" w:rsidP="00E54C0A"/>
                    <w:p w14:paraId="5B338774" w14:textId="77777777" w:rsidR="008B6DF1" w:rsidRDefault="008B6DF1" w:rsidP="00E54C0A"/>
                    <w:p w14:paraId="62E05FB4" w14:textId="77777777" w:rsidR="008B6DF1" w:rsidRDefault="008B6DF1" w:rsidP="00E54C0A"/>
                    <w:p w14:paraId="54C4722D" w14:textId="77777777" w:rsidR="008B6DF1" w:rsidRDefault="008B6DF1" w:rsidP="00E54C0A"/>
                    <w:p w14:paraId="0F5D16DF" w14:textId="77777777" w:rsidR="008B6DF1" w:rsidRDefault="008B6DF1" w:rsidP="00E54C0A"/>
                    <w:p w14:paraId="0143196B" w14:textId="77777777" w:rsidR="008B6DF1" w:rsidRDefault="008B6DF1" w:rsidP="00E54C0A"/>
                    <w:p w14:paraId="0632DE63" w14:textId="77777777" w:rsidR="008B6DF1" w:rsidRDefault="008B6DF1" w:rsidP="00E54C0A"/>
                    <w:p w14:paraId="688A3E80" w14:textId="77777777" w:rsidR="008B6DF1" w:rsidRDefault="008B6DF1" w:rsidP="00E54C0A"/>
                    <w:p w14:paraId="1A8CA53A" w14:textId="77777777" w:rsidR="008B6DF1" w:rsidRDefault="008B6DF1" w:rsidP="00E54C0A"/>
                    <w:p w14:paraId="20AB6BCD" w14:textId="77777777" w:rsidR="008B6DF1" w:rsidRDefault="008B6DF1" w:rsidP="00E54C0A"/>
                    <w:p w14:paraId="6B53671E" w14:textId="77777777" w:rsidR="008B6DF1" w:rsidRDefault="008B6DF1" w:rsidP="00E54C0A"/>
                    <w:p w14:paraId="79A7ED52" w14:textId="77777777" w:rsidR="008B6DF1" w:rsidRDefault="008B6DF1" w:rsidP="00E54C0A"/>
                    <w:p w14:paraId="3A4853B5" w14:textId="77777777" w:rsidR="008B6DF1" w:rsidRDefault="008B6DF1" w:rsidP="00E54C0A"/>
                    <w:p w14:paraId="03C01668" w14:textId="77777777" w:rsidR="008B6DF1" w:rsidRDefault="008B6DF1" w:rsidP="00E54C0A"/>
                    <w:p w14:paraId="7B284A7A" w14:textId="77777777" w:rsidR="008B6DF1" w:rsidRDefault="008B6DF1" w:rsidP="00E54C0A"/>
                    <w:p w14:paraId="53BE1B16" w14:textId="77777777" w:rsidR="008B6DF1" w:rsidRDefault="008B6DF1" w:rsidP="00E54C0A"/>
                    <w:p w14:paraId="3F220311" w14:textId="77777777" w:rsidR="008B6DF1" w:rsidRDefault="008B6DF1" w:rsidP="00E54C0A"/>
                    <w:p w14:paraId="16DC887B" w14:textId="77777777" w:rsidR="008B6DF1" w:rsidRDefault="008B6DF1" w:rsidP="00E54C0A"/>
                    <w:p w14:paraId="256CA057" w14:textId="77777777" w:rsidR="008B6DF1" w:rsidRDefault="008B6DF1" w:rsidP="00E54C0A"/>
                    <w:p w14:paraId="534FF249" w14:textId="77777777" w:rsidR="008B6DF1" w:rsidRDefault="008B6DF1" w:rsidP="00E54C0A"/>
                    <w:p w14:paraId="3D0EBBB4" w14:textId="77777777" w:rsidR="008B6DF1" w:rsidRDefault="008B6DF1" w:rsidP="00E54C0A"/>
                    <w:p w14:paraId="7943B26B" w14:textId="77777777" w:rsidR="008B6DF1" w:rsidRDefault="008B6DF1" w:rsidP="00E54C0A"/>
                    <w:p w14:paraId="35209E65" w14:textId="77777777" w:rsidR="008B6DF1" w:rsidRDefault="008B6DF1" w:rsidP="00E54C0A"/>
                    <w:p w14:paraId="3F695558" w14:textId="77777777" w:rsidR="008B6DF1" w:rsidRDefault="008B6DF1" w:rsidP="00E54C0A"/>
                    <w:p w14:paraId="46FBE3D7" w14:textId="77777777" w:rsidR="008B6DF1" w:rsidRDefault="008B6DF1" w:rsidP="00E54C0A"/>
                    <w:p w14:paraId="486084E6" w14:textId="77777777" w:rsidR="008B6DF1" w:rsidRDefault="008B6DF1" w:rsidP="00E54C0A"/>
                    <w:p w14:paraId="39D74492" w14:textId="77777777" w:rsidR="008B6DF1" w:rsidRDefault="008B6DF1" w:rsidP="00E54C0A"/>
                    <w:p w14:paraId="126E66CA" w14:textId="77777777" w:rsidR="008B6DF1" w:rsidRDefault="008B6DF1" w:rsidP="00E54C0A"/>
                    <w:p w14:paraId="306A0D61" w14:textId="77777777" w:rsidR="008B6DF1" w:rsidRDefault="008B6DF1" w:rsidP="00E54C0A"/>
                    <w:p w14:paraId="6F900C57" w14:textId="77777777" w:rsidR="008B6DF1" w:rsidRDefault="008B6DF1" w:rsidP="00E54C0A"/>
                    <w:p w14:paraId="0436581A" w14:textId="77777777" w:rsidR="008B6DF1" w:rsidRDefault="008B6DF1" w:rsidP="00E54C0A"/>
                    <w:p w14:paraId="33DE7F8A" w14:textId="77777777" w:rsidR="008B6DF1" w:rsidRDefault="008B6DF1" w:rsidP="00E54C0A"/>
                    <w:p w14:paraId="79CF9D68" w14:textId="77777777" w:rsidR="008B6DF1" w:rsidRDefault="008B6DF1" w:rsidP="00E54C0A"/>
                    <w:p w14:paraId="2CD69B8A" w14:textId="77777777" w:rsidR="008B6DF1" w:rsidRDefault="008B6DF1" w:rsidP="00E54C0A"/>
                    <w:p w14:paraId="4019C13E" w14:textId="77777777" w:rsidR="008B6DF1" w:rsidRDefault="008B6DF1" w:rsidP="00E54C0A"/>
                    <w:p w14:paraId="371745A2" w14:textId="77777777" w:rsidR="008B6DF1" w:rsidRDefault="008B6DF1" w:rsidP="00E54C0A"/>
                    <w:p w14:paraId="12D73717" w14:textId="77777777" w:rsidR="008B6DF1" w:rsidRDefault="008B6DF1" w:rsidP="00E54C0A"/>
                    <w:p w14:paraId="65691BA9" w14:textId="77777777" w:rsidR="008B6DF1" w:rsidRDefault="008B6DF1" w:rsidP="00E54C0A"/>
                    <w:p w14:paraId="0C5705FA" w14:textId="77777777" w:rsidR="008B6DF1" w:rsidRDefault="008B6DF1" w:rsidP="00E54C0A"/>
                    <w:p w14:paraId="018D0AA9" w14:textId="77777777" w:rsidR="008B6DF1" w:rsidRDefault="008B6DF1" w:rsidP="00E54C0A"/>
                    <w:p w14:paraId="1ADEA9C6" w14:textId="77777777" w:rsidR="008B6DF1" w:rsidRDefault="008B6DF1" w:rsidP="00E54C0A"/>
                    <w:p w14:paraId="6B23C321" w14:textId="77777777" w:rsidR="008B6DF1" w:rsidRDefault="008B6DF1" w:rsidP="00E54C0A"/>
                    <w:p w14:paraId="5601C927" w14:textId="77777777" w:rsidR="008B6DF1" w:rsidRDefault="008B6DF1" w:rsidP="00E54C0A"/>
                    <w:p w14:paraId="1D8EBEA7" w14:textId="77777777" w:rsidR="008B6DF1" w:rsidRDefault="008B6DF1" w:rsidP="00E54C0A"/>
                    <w:p w14:paraId="0834CC36" w14:textId="77777777" w:rsidR="008B6DF1" w:rsidRDefault="008B6DF1" w:rsidP="00E54C0A"/>
                    <w:p w14:paraId="6C8AE84A" w14:textId="77777777" w:rsidR="008B6DF1" w:rsidRDefault="008B6DF1" w:rsidP="00E54C0A"/>
                    <w:p w14:paraId="27FE5353" w14:textId="77777777" w:rsidR="008B6DF1" w:rsidRDefault="008B6DF1" w:rsidP="00E54C0A"/>
                    <w:p w14:paraId="62CF551E" w14:textId="77777777" w:rsidR="008B6DF1" w:rsidRDefault="008B6DF1" w:rsidP="00E54C0A"/>
                    <w:p w14:paraId="4701420E" w14:textId="77777777" w:rsidR="008B6DF1" w:rsidRDefault="008B6DF1" w:rsidP="00E54C0A"/>
                    <w:p w14:paraId="164FEAFB" w14:textId="77777777" w:rsidR="008B6DF1" w:rsidRDefault="008B6DF1" w:rsidP="00E54C0A"/>
                    <w:p w14:paraId="12F65523" w14:textId="77777777" w:rsidR="008B6DF1" w:rsidRDefault="008B6DF1" w:rsidP="00E54C0A"/>
                    <w:p w14:paraId="0F2CCACD" w14:textId="77777777" w:rsidR="008B6DF1" w:rsidRDefault="008B6DF1" w:rsidP="00E54C0A"/>
                    <w:p w14:paraId="446CDEF5" w14:textId="77777777" w:rsidR="008B6DF1" w:rsidRDefault="008B6DF1" w:rsidP="00E54C0A"/>
                    <w:p w14:paraId="1FB23798" w14:textId="77777777" w:rsidR="008B6DF1" w:rsidRDefault="008B6DF1" w:rsidP="00E54C0A"/>
                    <w:p w14:paraId="130B8CDA" w14:textId="77777777" w:rsidR="008B6DF1" w:rsidRDefault="008B6DF1" w:rsidP="00E54C0A"/>
                    <w:p w14:paraId="3D273760" w14:textId="77777777" w:rsidR="008B6DF1" w:rsidRDefault="008B6DF1" w:rsidP="00E54C0A"/>
                    <w:p w14:paraId="24842FD9" w14:textId="77777777" w:rsidR="008B6DF1" w:rsidRDefault="008B6DF1" w:rsidP="00E54C0A"/>
                    <w:p w14:paraId="7E2C66BA" w14:textId="77777777" w:rsidR="008B6DF1" w:rsidRDefault="008B6DF1" w:rsidP="00E54C0A"/>
                    <w:p w14:paraId="086DF80B" w14:textId="77777777" w:rsidR="008B6DF1" w:rsidRDefault="008B6DF1" w:rsidP="00E54C0A"/>
                    <w:p w14:paraId="7DD164E1" w14:textId="77777777" w:rsidR="008B6DF1" w:rsidRDefault="008B6DF1" w:rsidP="00E54C0A"/>
                    <w:p w14:paraId="6518165B" w14:textId="77777777" w:rsidR="008B6DF1" w:rsidRDefault="008B6DF1" w:rsidP="00E54C0A"/>
                    <w:p w14:paraId="681E7C65" w14:textId="77777777" w:rsidR="008B6DF1" w:rsidRDefault="008B6DF1" w:rsidP="00E54C0A"/>
                    <w:p w14:paraId="749718A3" w14:textId="77777777" w:rsidR="008B6DF1" w:rsidRDefault="008B6DF1" w:rsidP="00E54C0A"/>
                    <w:p w14:paraId="63991F45" w14:textId="77777777" w:rsidR="008B6DF1" w:rsidRDefault="008B6DF1" w:rsidP="00E54C0A"/>
                    <w:p w14:paraId="0451963A" w14:textId="77777777" w:rsidR="008B6DF1" w:rsidRDefault="008B6DF1" w:rsidP="00E54C0A"/>
                    <w:p w14:paraId="48FCE1B9" w14:textId="77777777" w:rsidR="008B6DF1" w:rsidRDefault="008B6DF1" w:rsidP="00E54C0A"/>
                    <w:p w14:paraId="286C47F5" w14:textId="77777777" w:rsidR="008B6DF1" w:rsidRDefault="008B6DF1" w:rsidP="00E54C0A"/>
                    <w:p w14:paraId="5D113BFF" w14:textId="77777777" w:rsidR="008B6DF1" w:rsidRDefault="008B6DF1" w:rsidP="00E54C0A"/>
                    <w:p w14:paraId="7937961A" w14:textId="77777777" w:rsidR="008B6DF1" w:rsidRDefault="008B6DF1" w:rsidP="00E54C0A"/>
                    <w:p w14:paraId="648655EF" w14:textId="77777777" w:rsidR="008B6DF1" w:rsidRDefault="008B6DF1" w:rsidP="00E54C0A"/>
                    <w:p w14:paraId="109BA0A5" w14:textId="77777777" w:rsidR="008B6DF1" w:rsidRDefault="008B6DF1" w:rsidP="00E54C0A"/>
                    <w:p w14:paraId="3D6EA638" w14:textId="77777777" w:rsidR="008B6DF1" w:rsidRDefault="008B6DF1" w:rsidP="00E54C0A"/>
                    <w:p w14:paraId="58EB88BC" w14:textId="77777777" w:rsidR="008B6DF1" w:rsidRDefault="008B6DF1" w:rsidP="00E54C0A"/>
                    <w:p w14:paraId="5EE97EB2" w14:textId="77777777" w:rsidR="008B6DF1" w:rsidRDefault="008B6DF1" w:rsidP="00E54C0A"/>
                    <w:p w14:paraId="3EAE49CE" w14:textId="77777777" w:rsidR="008B6DF1" w:rsidRDefault="008B6DF1" w:rsidP="00E54C0A"/>
                    <w:p w14:paraId="3F524731" w14:textId="77777777" w:rsidR="008B6DF1" w:rsidRDefault="008B6DF1" w:rsidP="00E54C0A"/>
                    <w:p w14:paraId="5281F718" w14:textId="77777777" w:rsidR="008B6DF1" w:rsidRDefault="008B6DF1" w:rsidP="00E54C0A"/>
                    <w:p w14:paraId="5EF13AD2" w14:textId="77777777" w:rsidR="008B6DF1" w:rsidRDefault="008B6DF1" w:rsidP="00E54C0A"/>
                    <w:p w14:paraId="676A61BA" w14:textId="77777777" w:rsidR="008B6DF1" w:rsidRDefault="008B6DF1" w:rsidP="00E54C0A"/>
                    <w:p w14:paraId="77341BCC" w14:textId="77777777" w:rsidR="008B6DF1" w:rsidRDefault="008B6DF1" w:rsidP="00E54C0A"/>
                    <w:p w14:paraId="251B4B49" w14:textId="77777777" w:rsidR="008B6DF1" w:rsidRDefault="008B6DF1" w:rsidP="00E54C0A"/>
                    <w:p w14:paraId="2323F1D5" w14:textId="77777777" w:rsidR="008B6DF1" w:rsidRDefault="008B6DF1" w:rsidP="00E54C0A"/>
                    <w:p w14:paraId="350148B4" w14:textId="77777777" w:rsidR="008B6DF1" w:rsidRDefault="008B6DF1" w:rsidP="00E54C0A"/>
                    <w:p w14:paraId="0D4EF072" w14:textId="77777777" w:rsidR="008B6DF1" w:rsidRDefault="008B6DF1" w:rsidP="00E54C0A"/>
                    <w:p w14:paraId="286AEABB" w14:textId="77777777" w:rsidR="008B6DF1" w:rsidRDefault="008B6DF1" w:rsidP="00E54C0A"/>
                    <w:p w14:paraId="28BBCCF2" w14:textId="77777777" w:rsidR="008B6DF1" w:rsidRDefault="008B6DF1" w:rsidP="00E54C0A"/>
                    <w:p w14:paraId="47B21E8E" w14:textId="77777777" w:rsidR="008B6DF1" w:rsidRDefault="008B6DF1" w:rsidP="00E54C0A"/>
                    <w:p w14:paraId="174B01BC" w14:textId="77777777" w:rsidR="008B6DF1" w:rsidRDefault="008B6DF1" w:rsidP="00E54C0A"/>
                    <w:p w14:paraId="338E3C19" w14:textId="77777777" w:rsidR="008B6DF1" w:rsidRDefault="008B6DF1" w:rsidP="00E54C0A"/>
                    <w:p w14:paraId="72A46AC3" w14:textId="77777777" w:rsidR="008B6DF1" w:rsidRDefault="008B6DF1" w:rsidP="00E54C0A"/>
                    <w:p w14:paraId="28A0B952" w14:textId="77777777" w:rsidR="008B6DF1" w:rsidRDefault="008B6DF1" w:rsidP="00E54C0A"/>
                    <w:p w14:paraId="38F249A5" w14:textId="77777777" w:rsidR="008B6DF1" w:rsidRDefault="008B6DF1" w:rsidP="00E54C0A"/>
                    <w:p w14:paraId="42000407" w14:textId="77777777" w:rsidR="008B6DF1" w:rsidRDefault="008B6DF1" w:rsidP="00E54C0A"/>
                    <w:p w14:paraId="15A74627" w14:textId="77777777" w:rsidR="008B6DF1" w:rsidRDefault="008B6DF1" w:rsidP="00E54C0A"/>
                    <w:p w14:paraId="4D3B1631" w14:textId="77777777" w:rsidR="008B6DF1" w:rsidRDefault="008B6DF1" w:rsidP="00E54C0A"/>
                    <w:p w14:paraId="6ECF2F56" w14:textId="77777777" w:rsidR="008B6DF1" w:rsidRDefault="008B6DF1" w:rsidP="00E54C0A"/>
                    <w:p w14:paraId="1D57F8C5" w14:textId="77777777" w:rsidR="008B6DF1" w:rsidRDefault="008B6DF1" w:rsidP="00E54C0A"/>
                    <w:p w14:paraId="52EF613A" w14:textId="77777777" w:rsidR="008B6DF1" w:rsidRDefault="008B6DF1" w:rsidP="00E54C0A"/>
                    <w:p w14:paraId="4471C8BC" w14:textId="77777777" w:rsidR="008B6DF1" w:rsidRDefault="008B6DF1" w:rsidP="00E54C0A"/>
                    <w:p w14:paraId="5C2EA5E4" w14:textId="77777777" w:rsidR="008B6DF1" w:rsidRDefault="008B6DF1" w:rsidP="00E54C0A"/>
                    <w:p w14:paraId="049F149E" w14:textId="77777777" w:rsidR="008B6DF1" w:rsidRDefault="008B6DF1" w:rsidP="00E54C0A"/>
                    <w:p w14:paraId="65E69D61" w14:textId="77777777" w:rsidR="008B6DF1" w:rsidRDefault="008B6DF1" w:rsidP="00E54C0A"/>
                    <w:p w14:paraId="5B3083FA" w14:textId="77777777" w:rsidR="008B6DF1" w:rsidRDefault="008B6DF1" w:rsidP="00E54C0A"/>
                    <w:p w14:paraId="6F4403AE" w14:textId="77777777" w:rsidR="008B6DF1" w:rsidRDefault="008B6DF1" w:rsidP="00E54C0A"/>
                    <w:p w14:paraId="1F4E1FB3" w14:textId="77777777" w:rsidR="008B6DF1" w:rsidRDefault="008B6DF1" w:rsidP="00E54C0A"/>
                    <w:p w14:paraId="1322E8AD" w14:textId="77777777" w:rsidR="008B6DF1" w:rsidRDefault="008B6DF1" w:rsidP="00E54C0A"/>
                    <w:p w14:paraId="3D44F5BC" w14:textId="77777777" w:rsidR="008B6DF1" w:rsidRDefault="008B6DF1" w:rsidP="00E54C0A"/>
                    <w:p w14:paraId="199412AD" w14:textId="77777777" w:rsidR="008B6DF1" w:rsidRDefault="008B6DF1" w:rsidP="00E54C0A"/>
                    <w:p w14:paraId="609D4778" w14:textId="77777777" w:rsidR="008B6DF1" w:rsidRDefault="008B6DF1" w:rsidP="00E54C0A"/>
                    <w:p w14:paraId="0CCBB185" w14:textId="77777777" w:rsidR="008B6DF1" w:rsidRDefault="008B6DF1" w:rsidP="00E54C0A"/>
                    <w:p w14:paraId="7D65F682" w14:textId="77777777" w:rsidR="008B6DF1" w:rsidRDefault="008B6DF1" w:rsidP="00E54C0A"/>
                    <w:p w14:paraId="4BAEC619" w14:textId="77777777" w:rsidR="008B6DF1" w:rsidRDefault="008B6DF1" w:rsidP="00E54C0A"/>
                    <w:p w14:paraId="0AF28414" w14:textId="77777777" w:rsidR="008B6DF1" w:rsidRDefault="008B6DF1" w:rsidP="00E54C0A"/>
                    <w:p w14:paraId="14C1A253" w14:textId="77777777" w:rsidR="008B6DF1" w:rsidRDefault="008B6DF1" w:rsidP="00E54C0A"/>
                    <w:p w14:paraId="637D0053" w14:textId="77777777" w:rsidR="008B6DF1" w:rsidRDefault="008B6DF1" w:rsidP="00E54C0A"/>
                    <w:p w14:paraId="4D825681" w14:textId="77777777" w:rsidR="008B6DF1" w:rsidRDefault="008B6DF1" w:rsidP="00E54C0A"/>
                    <w:p w14:paraId="1C3D715A" w14:textId="77777777" w:rsidR="008B6DF1" w:rsidRDefault="008B6DF1" w:rsidP="00E54C0A"/>
                    <w:p w14:paraId="7C323F0A" w14:textId="77777777" w:rsidR="008B6DF1" w:rsidRDefault="008B6DF1" w:rsidP="00E54C0A"/>
                    <w:p w14:paraId="2EA96F6D" w14:textId="77777777" w:rsidR="008B6DF1" w:rsidRDefault="008B6DF1" w:rsidP="00E54C0A"/>
                    <w:p w14:paraId="352467C3" w14:textId="77777777" w:rsidR="008B6DF1" w:rsidRDefault="008B6DF1" w:rsidP="00E54C0A"/>
                    <w:p w14:paraId="50AD8266" w14:textId="77777777" w:rsidR="008B6DF1" w:rsidRDefault="008B6DF1" w:rsidP="00E54C0A"/>
                    <w:p w14:paraId="2B7065BD" w14:textId="77777777" w:rsidR="008B6DF1" w:rsidRDefault="008B6DF1" w:rsidP="00E54C0A"/>
                    <w:p w14:paraId="11FBBF9B" w14:textId="77777777" w:rsidR="008B6DF1" w:rsidRDefault="008B6DF1" w:rsidP="00E54C0A"/>
                    <w:p w14:paraId="01F25CC7" w14:textId="77777777" w:rsidR="008B6DF1" w:rsidRDefault="008B6DF1" w:rsidP="00E54C0A"/>
                    <w:p w14:paraId="49DDEC00" w14:textId="77777777" w:rsidR="008B6DF1" w:rsidRDefault="008B6DF1" w:rsidP="00E54C0A"/>
                    <w:p w14:paraId="61B38E32" w14:textId="77777777" w:rsidR="008B6DF1" w:rsidRDefault="008B6DF1" w:rsidP="00E54C0A"/>
                    <w:p w14:paraId="40630EF9" w14:textId="77777777" w:rsidR="008B6DF1" w:rsidRDefault="008B6DF1" w:rsidP="00E54C0A"/>
                    <w:p w14:paraId="33423522" w14:textId="77777777" w:rsidR="008B6DF1" w:rsidRDefault="008B6DF1" w:rsidP="00E54C0A"/>
                    <w:p w14:paraId="0DFD288E" w14:textId="77777777" w:rsidR="008B6DF1" w:rsidRDefault="008B6DF1" w:rsidP="00E54C0A"/>
                    <w:p w14:paraId="440982D6" w14:textId="77777777" w:rsidR="008B6DF1" w:rsidRDefault="008B6DF1" w:rsidP="00E54C0A"/>
                    <w:p w14:paraId="3BED2EDF" w14:textId="77777777" w:rsidR="008B6DF1" w:rsidRDefault="008B6DF1" w:rsidP="00E54C0A"/>
                    <w:p w14:paraId="152C06C4" w14:textId="77777777" w:rsidR="008B6DF1" w:rsidRDefault="008B6DF1" w:rsidP="00E54C0A"/>
                    <w:p w14:paraId="550C5A4E" w14:textId="77777777" w:rsidR="008B6DF1" w:rsidRDefault="008B6DF1" w:rsidP="00E54C0A"/>
                    <w:p w14:paraId="55F138A7" w14:textId="77777777" w:rsidR="008B6DF1" w:rsidRDefault="008B6DF1" w:rsidP="00E54C0A"/>
                    <w:p w14:paraId="2217421A" w14:textId="77777777" w:rsidR="008B6DF1" w:rsidRDefault="008B6DF1" w:rsidP="00E54C0A"/>
                    <w:p w14:paraId="714F9458" w14:textId="77777777" w:rsidR="008B6DF1" w:rsidRDefault="008B6DF1" w:rsidP="00E54C0A"/>
                    <w:p w14:paraId="14FAD6F4" w14:textId="77777777" w:rsidR="008B6DF1" w:rsidRDefault="008B6DF1" w:rsidP="00E54C0A"/>
                    <w:p w14:paraId="7615002A" w14:textId="77777777" w:rsidR="008B6DF1" w:rsidRDefault="008B6DF1" w:rsidP="00E54C0A"/>
                    <w:p w14:paraId="1EB44DEF" w14:textId="77777777" w:rsidR="008B6DF1" w:rsidRDefault="008B6DF1" w:rsidP="00E54C0A"/>
                    <w:p w14:paraId="061E9B46" w14:textId="77777777" w:rsidR="008B6DF1" w:rsidRDefault="008B6DF1" w:rsidP="00E54C0A"/>
                    <w:p w14:paraId="5F3790EA" w14:textId="77777777" w:rsidR="008B6DF1" w:rsidRDefault="008B6DF1" w:rsidP="00E54C0A"/>
                    <w:p w14:paraId="71BF3B98" w14:textId="77777777" w:rsidR="008B6DF1" w:rsidRDefault="008B6DF1" w:rsidP="00E54C0A"/>
                    <w:p w14:paraId="505E2736" w14:textId="77777777" w:rsidR="008B6DF1" w:rsidRDefault="008B6DF1" w:rsidP="00E54C0A"/>
                    <w:p w14:paraId="47131929" w14:textId="77777777" w:rsidR="008B6DF1" w:rsidRDefault="008B6DF1" w:rsidP="00E54C0A"/>
                    <w:p w14:paraId="42B90BDE" w14:textId="77777777" w:rsidR="008B6DF1" w:rsidRDefault="008B6DF1" w:rsidP="00E54C0A"/>
                    <w:p w14:paraId="5009128C" w14:textId="77777777" w:rsidR="008B6DF1" w:rsidRDefault="008B6DF1" w:rsidP="00E54C0A"/>
                    <w:p w14:paraId="071968F8" w14:textId="77777777" w:rsidR="008B6DF1" w:rsidRDefault="008B6DF1" w:rsidP="00E54C0A"/>
                    <w:p w14:paraId="74DC98FB" w14:textId="77777777" w:rsidR="008B6DF1" w:rsidRDefault="008B6DF1" w:rsidP="00E54C0A"/>
                    <w:p w14:paraId="4DE5B970" w14:textId="77777777" w:rsidR="008B6DF1" w:rsidRDefault="008B6DF1" w:rsidP="00E54C0A"/>
                    <w:p w14:paraId="0107D907" w14:textId="77777777" w:rsidR="008B6DF1" w:rsidRDefault="008B6DF1" w:rsidP="00E54C0A"/>
                    <w:p w14:paraId="251DA521" w14:textId="77777777" w:rsidR="008B6DF1" w:rsidRDefault="008B6DF1" w:rsidP="00E54C0A"/>
                    <w:p w14:paraId="7D54B6AE" w14:textId="77777777" w:rsidR="008B6DF1" w:rsidRDefault="008B6DF1" w:rsidP="00E54C0A"/>
                    <w:p w14:paraId="35F138CB" w14:textId="77777777" w:rsidR="008B6DF1" w:rsidRDefault="008B6DF1" w:rsidP="00E54C0A"/>
                    <w:p w14:paraId="021CA47C" w14:textId="77777777" w:rsidR="008B6DF1" w:rsidRDefault="008B6DF1" w:rsidP="00E54C0A"/>
                    <w:p w14:paraId="1FDEC945" w14:textId="77777777" w:rsidR="008B6DF1" w:rsidRDefault="008B6DF1" w:rsidP="00E54C0A"/>
                    <w:p w14:paraId="40DC1397" w14:textId="77777777" w:rsidR="008B6DF1" w:rsidRDefault="008B6DF1" w:rsidP="00E54C0A"/>
                    <w:p w14:paraId="55E86930" w14:textId="77777777" w:rsidR="008B6DF1" w:rsidRDefault="008B6DF1" w:rsidP="00E54C0A"/>
                    <w:p w14:paraId="50182E67" w14:textId="77777777" w:rsidR="008B6DF1" w:rsidRDefault="008B6DF1" w:rsidP="00E54C0A"/>
                    <w:p w14:paraId="4AB908B3" w14:textId="77777777" w:rsidR="008B6DF1" w:rsidRDefault="008B6DF1" w:rsidP="00E54C0A"/>
                    <w:p w14:paraId="378F885B" w14:textId="77777777" w:rsidR="008B6DF1" w:rsidRDefault="008B6DF1" w:rsidP="00E54C0A"/>
                    <w:p w14:paraId="186ECFEC" w14:textId="77777777" w:rsidR="008B6DF1" w:rsidRDefault="008B6DF1" w:rsidP="00E54C0A"/>
                    <w:p w14:paraId="6E2B416F" w14:textId="77777777" w:rsidR="008B6DF1" w:rsidRDefault="008B6DF1" w:rsidP="00E54C0A"/>
                    <w:p w14:paraId="0C7A4214" w14:textId="77777777" w:rsidR="008B6DF1" w:rsidRDefault="008B6DF1" w:rsidP="00E54C0A"/>
                    <w:p w14:paraId="4945AB64" w14:textId="77777777" w:rsidR="008B6DF1" w:rsidRDefault="008B6DF1" w:rsidP="00E54C0A"/>
                    <w:p w14:paraId="10CD0907" w14:textId="77777777" w:rsidR="008B6DF1" w:rsidRDefault="008B6DF1" w:rsidP="00E54C0A"/>
                    <w:p w14:paraId="24E00206" w14:textId="77777777" w:rsidR="008B6DF1" w:rsidRDefault="008B6DF1" w:rsidP="00E54C0A"/>
                    <w:p w14:paraId="40BA67A9" w14:textId="77777777" w:rsidR="008B6DF1" w:rsidRDefault="008B6DF1" w:rsidP="00E54C0A"/>
                    <w:p w14:paraId="4A27A32C" w14:textId="77777777" w:rsidR="008B6DF1" w:rsidRDefault="008B6DF1" w:rsidP="00E54C0A"/>
                    <w:p w14:paraId="6DABB496" w14:textId="77777777" w:rsidR="008B6DF1" w:rsidRDefault="008B6DF1" w:rsidP="00E54C0A"/>
                    <w:p w14:paraId="6F3BC404" w14:textId="77777777" w:rsidR="008B6DF1" w:rsidRDefault="008B6DF1" w:rsidP="00E54C0A"/>
                    <w:p w14:paraId="62DBD273" w14:textId="77777777" w:rsidR="008B6DF1" w:rsidRDefault="008B6DF1" w:rsidP="00E54C0A"/>
                    <w:p w14:paraId="26256F81" w14:textId="77777777" w:rsidR="008B6DF1" w:rsidRDefault="008B6DF1" w:rsidP="00E54C0A"/>
                    <w:p w14:paraId="053366A8" w14:textId="77777777" w:rsidR="008B6DF1" w:rsidRDefault="008B6DF1" w:rsidP="00E54C0A"/>
                    <w:p w14:paraId="1FF5F6C0" w14:textId="77777777" w:rsidR="008B6DF1" w:rsidRDefault="008B6DF1" w:rsidP="00E54C0A"/>
                    <w:p w14:paraId="3A07F4AC" w14:textId="77777777" w:rsidR="008B6DF1" w:rsidRDefault="008B6DF1" w:rsidP="00E54C0A"/>
                    <w:p w14:paraId="5E424AEA" w14:textId="77777777" w:rsidR="008B6DF1" w:rsidRDefault="008B6DF1" w:rsidP="00E54C0A"/>
                    <w:p w14:paraId="3040EA72" w14:textId="77777777" w:rsidR="008B6DF1" w:rsidRDefault="008B6DF1" w:rsidP="00E54C0A"/>
                    <w:p w14:paraId="456EDF6C" w14:textId="77777777" w:rsidR="008B6DF1" w:rsidRDefault="008B6DF1" w:rsidP="00E54C0A"/>
                    <w:p w14:paraId="497DFB10" w14:textId="77777777" w:rsidR="008B6DF1" w:rsidRDefault="008B6DF1" w:rsidP="00E54C0A"/>
                    <w:p w14:paraId="011583EF" w14:textId="77777777" w:rsidR="008B6DF1" w:rsidRDefault="008B6DF1" w:rsidP="00E54C0A"/>
                    <w:p w14:paraId="3173299D" w14:textId="77777777" w:rsidR="008B6DF1" w:rsidRDefault="008B6DF1" w:rsidP="00E54C0A"/>
                    <w:p w14:paraId="2A1031F2" w14:textId="77777777" w:rsidR="008B6DF1" w:rsidRDefault="008B6DF1" w:rsidP="00E54C0A"/>
                    <w:p w14:paraId="4A58E1F3" w14:textId="77777777" w:rsidR="008B6DF1" w:rsidRDefault="008B6DF1" w:rsidP="00E54C0A"/>
                    <w:p w14:paraId="4EE0FEFB" w14:textId="77777777" w:rsidR="008B6DF1" w:rsidRDefault="008B6DF1" w:rsidP="00E54C0A"/>
                    <w:p w14:paraId="28A2C14C" w14:textId="77777777" w:rsidR="008B6DF1" w:rsidRDefault="008B6DF1" w:rsidP="00E54C0A"/>
                    <w:p w14:paraId="06DE397C" w14:textId="77777777" w:rsidR="008B6DF1" w:rsidRDefault="008B6DF1" w:rsidP="00E54C0A"/>
                    <w:p w14:paraId="164FF85B" w14:textId="77777777" w:rsidR="008B6DF1" w:rsidRDefault="008B6DF1" w:rsidP="00E54C0A"/>
                    <w:p w14:paraId="14F77847" w14:textId="77777777" w:rsidR="008B6DF1" w:rsidRDefault="008B6DF1" w:rsidP="00E54C0A"/>
                    <w:p w14:paraId="74CDFEA0" w14:textId="77777777" w:rsidR="008B6DF1" w:rsidRDefault="008B6DF1" w:rsidP="00E54C0A"/>
                    <w:p w14:paraId="1DAE413B" w14:textId="77777777" w:rsidR="008B6DF1" w:rsidRDefault="008B6DF1" w:rsidP="00E54C0A"/>
                    <w:p w14:paraId="410926B6" w14:textId="77777777" w:rsidR="008B6DF1" w:rsidRDefault="008B6DF1" w:rsidP="00E54C0A"/>
                    <w:p w14:paraId="171EE963" w14:textId="77777777" w:rsidR="008B6DF1" w:rsidRDefault="008B6DF1" w:rsidP="00E54C0A"/>
                    <w:p w14:paraId="17EC4991" w14:textId="77777777" w:rsidR="008B6DF1" w:rsidRDefault="008B6DF1" w:rsidP="00E54C0A"/>
                    <w:p w14:paraId="5ECF07E8" w14:textId="77777777" w:rsidR="008B6DF1" w:rsidRDefault="008B6DF1" w:rsidP="00E54C0A"/>
                    <w:p w14:paraId="476F2D04" w14:textId="77777777" w:rsidR="008B6DF1" w:rsidRDefault="008B6DF1" w:rsidP="00E54C0A"/>
                    <w:p w14:paraId="0F1ED536" w14:textId="77777777" w:rsidR="008B6DF1" w:rsidRDefault="008B6DF1" w:rsidP="00E54C0A"/>
                    <w:p w14:paraId="2CE63B88" w14:textId="77777777" w:rsidR="008B6DF1" w:rsidRDefault="008B6DF1" w:rsidP="00E54C0A"/>
                    <w:p w14:paraId="17868BC1" w14:textId="77777777" w:rsidR="008B6DF1" w:rsidRDefault="008B6DF1" w:rsidP="00E54C0A"/>
                    <w:p w14:paraId="1FAC1932" w14:textId="77777777" w:rsidR="008B6DF1" w:rsidRDefault="008B6DF1" w:rsidP="00E54C0A"/>
                    <w:p w14:paraId="284F61D7" w14:textId="77777777" w:rsidR="008B6DF1" w:rsidRDefault="008B6DF1" w:rsidP="00E54C0A"/>
                    <w:p w14:paraId="0869444F" w14:textId="77777777" w:rsidR="008B6DF1" w:rsidRDefault="008B6DF1" w:rsidP="00E54C0A"/>
                    <w:p w14:paraId="496E3DF3" w14:textId="77777777" w:rsidR="008B6DF1" w:rsidRDefault="008B6DF1" w:rsidP="00E54C0A"/>
                    <w:p w14:paraId="254B7669" w14:textId="77777777" w:rsidR="008B6DF1" w:rsidRDefault="008B6DF1" w:rsidP="00E54C0A"/>
                    <w:p w14:paraId="5B0A5988" w14:textId="77777777" w:rsidR="008B6DF1" w:rsidRDefault="008B6DF1" w:rsidP="00E54C0A"/>
                    <w:p w14:paraId="3719A9DF" w14:textId="77777777" w:rsidR="008B6DF1" w:rsidRDefault="008B6DF1" w:rsidP="00E54C0A"/>
                    <w:p w14:paraId="6E96A654" w14:textId="77777777" w:rsidR="008B6DF1" w:rsidRDefault="008B6DF1" w:rsidP="00E54C0A"/>
                    <w:p w14:paraId="2477C7F3" w14:textId="77777777" w:rsidR="008B6DF1" w:rsidRDefault="008B6DF1" w:rsidP="00E54C0A"/>
                    <w:p w14:paraId="223E6A41" w14:textId="77777777" w:rsidR="008B6DF1" w:rsidRDefault="008B6DF1" w:rsidP="00E54C0A"/>
                    <w:p w14:paraId="4F7F0333" w14:textId="77777777" w:rsidR="008B6DF1" w:rsidRDefault="008B6DF1" w:rsidP="00E54C0A"/>
                    <w:p w14:paraId="56AA8F39" w14:textId="77777777" w:rsidR="008B6DF1" w:rsidRDefault="008B6DF1" w:rsidP="00E54C0A"/>
                    <w:p w14:paraId="6845536C" w14:textId="77777777" w:rsidR="008B6DF1" w:rsidRDefault="008B6DF1" w:rsidP="00E54C0A"/>
                    <w:p w14:paraId="469E4EA5" w14:textId="77777777" w:rsidR="008B6DF1" w:rsidRDefault="008B6DF1" w:rsidP="00E54C0A"/>
                    <w:p w14:paraId="423BE5CF" w14:textId="77777777" w:rsidR="008B6DF1" w:rsidRDefault="008B6DF1" w:rsidP="00E54C0A"/>
                    <w:p w14:paraId="0EEC1630" w14:textId="77777777" w:rsidR="008B6DF1" w:rsidRDefault="008B6DF1" w:rsidP="00E54C0A"/>
                    <w:p w14:paraId="121BD6B4" w14:textId="77777777" w:rsidR="008B6DF1" w:rsidRDefault="008B6DF1" w:rsidP="00E54C0A"/>
                    <w:p w14:paraId="510871C2" w14:textId="77777777" w:rsidR="008B6DF1" w:rsidRDefault="008B6DF1" w:rsidP="00E54C0A"/>
                    <w:p w14:paraId="4C010C6C" w14:textId="77777777" w:rsidR="008B6DF1" w:rsidRDefault="008B6DF1" w:rsidP="00E54C0A"/>
                    <w:p w14:paraId="5F46691E" w14:textId="77777777" w:rsidR="008B6DF1" w:rsidRDefault="008B6DF1" w:rsidP="00E54C0A"/>
                    <w:p w14:paraId="2B3B9498" w14:textId="77777777" w:rsidR="008B6DF1" w:rsidRDefault="008B6DF1" w:rsidP="00E54C0A"/>
                    <w:p w14:paraId="27C045E4" w14:textId="77777777" w:rsidR="008B6DF1" w:rsidRDefault="008B6DF1" w:rsidP="00E54C0A"/>
                    <w:p w14:paraId="1645F7EC" w14:textId="77777777" w:rsidR="008B6DF1" w:rsidRDefault="008B6DF1" w:rsidP="00E54C0A"/>
                    <w:p w14:paraId="1544E623" w14:textId="77777777" w:rsidR="008B6DF1" w:rsidRDefault="008B6DF1" w:rsidP="00E54C0A"/>
                    <w:p w14:paraId="0F3D988C" w14:textId="77777777" w:rsidR="008B6DF1" w:rsidRDefault="008B6DF1" w:rsidP="00E54C0A"/>
                    <w:p w14:paraId="4911DF71" w14:textId="77777777" w:rsidR="008B6DF1" w:rsidRDefault="008B6DF1" w:rsidP="00E54C0A"/>
                    <w:p w14:paraId="4DB5CED0" w14:textId="77777777" w:rsidR="008B6DF1" w:rsidRDefault="008B6DF1" w:rsidP="00E54C0A"/>
                    <w:p w14:paraId="52CBD675" w14:textId="77777777" w:rsidR="008B6DF1" w:rsidRDefault="008B6DF1" w:rsidP="00E54C0A"/>
                    <w:p w14:paraId="70EF189F" w14:textId="77777777" w:rsidR="008B6DF1" w:rsidRDefault="008B6DF1" w:rsidP="00E54C0A"/>
                    <w:p w14:paraId="1F908EF7" w14:textId="77777777" w:rsidR="008B6DF1" w:rsidRDefault="008B6DF1" w:rsidP="00E54C0A"/>
                    <w:p w14:paraId="07C94F4F" w14:textId="77777777" w:rsidR="008B6DF1" w:rsidRDefault="008B6DF1" w:rsidP="00E54C0A"/>
                    <w:p w14:paraId="50F4384E" w14:textId="77777777" w:rsidR="008B6DF1" w:rsidRDefault="008B6DF1" w:rsidP="00E54C0A"/>
                    <w:p w14:paraId="4420E16D" w14:textId="77777777" w:rsidR="008B6DF1" w:rsidRDefault="008B6DF1" w:rsidP="00E54C0A"/>
                    <w:p w14:paraId="3C74EB50" w14:textId="77777777" w:rsidR="008B6DF1" w:rsidRDefault="008B6DF1" w:rsidP="00E54C0A"/>
                    <w:p w14:paraId="6C74384C" w14:textId="77777777" w:rsidR="008B6DF1" w:rsidRDefault="008B6DF1" w:rsidP="00E54C0A"/>
                    <w:p w14:paraId="41A0AC74" w14:textId="77777777" w:rsidR="008B6DF1" w:rsidRDefault="008B6DF1" w:rsidP="00E54C0A"/>
                    <w:p w14:paraId="4C04A6E5" w14:textId="77777777" w:rsidR="008B6DF1" w:rsidRDefault="008B6DF1" w:rsidP="00E54C0A"/>
                    <w:p w14:paraId="69838757" w14:textId="77777777" w:rsidR="008B6DF1" w:rsidRDefault="008B6DF1" w:rsidP="00E54C0A"/>
                    <w:p w14:paraId="75EC00E0" w14:textId="77777777" w:rsidR="008B6DF1" w:rsidRDefault="008B6DF1" w:rsidP="00E54C0A"/>
                    <w:p w14:paraId="79EA7D45" w14:textId="77777777" w:rsidR="008B6DF1" w:rsidRDefault="008B6DF1" w:rsidP="00E54C0A"/>
                    <w:p w14:paraId="33D4AF7C" w14:textId="77777777" w:rsidR="008B6DF1" w:rsidRDefault="008B6DF1" w:rsidP="00E54C0A"/>
                    <w:p w14:paraId="015D05C9" w14:textId="77777777" w:rsidR="008B6DF1" w:rsidRDefault="008B6DF1" w:rsidP="00E54C0A"/>
                    <w:p w14:paraId="68B3AC69" w14:textId="77777777" w:rsidR="008B6DF1" w:rsidRDefault="008B6DF1" w:rsidP="00E54C0A"/>
                    <w:p w14:paraId="4FEA216B" w14:textId="77777777" w:rsidR="008B6DF1" w:rsidRDefault="008B6DF1" w:rsidP="00E54C0A"/>
                    <w:p w14:paraId="6410F30A" w14:textId="77777777" w:rsidR="008B6DF1" w:rsidRDefault="008B6DF1" w:rsidP="00E54C0A"/>
                    <w:p w14:paraId="7948B96B" w14:textId="77777777" w:rsidR="008B6DF1" w:rsidRDefault="008B6DF1" w:rsidP="00E54C0A"/>
                    <w:p w14:paraId="75FE488F" w14:textId="77777777" w:rsidR="008B6DF1" w:rsidRDefault="008B6DF1" w:rsidP="00E54C0A"/>
                    <w:p w14:paraId="37329E8B" w14:textId="77777777" w:rsidR="008B6DF1" w:rsidRDefault="008B6DF1" w:rsidP="00E54C0A"/>
                    <w:p w14:paraId="2BF9196F" w14:textId="77777777" w:rsidR="008B6DF1" w:rsidRDefault="008B6DF1" w:rsidP="00E54C0A"/>
                    <w:p w14:paraId="0E517020" w14:textId="77777777" w:rsidR="008B6DF1" w:rsidRDefault="008B6DF1" w:rsidP="00E54C0A"/>
                    <w:p w14:paraId="654722F6" w14:textId="77777777" w:rsidR="008B6DF1" w:rsidRDefault="008B6DF1" w:rsidP="00E54C0A"/>
                    <w:p w14:paraId="75151F11" w14:textId="77777777" w:rsidR="008B6DF1" w:rsidRDefault="008B6DF1" w:rsidP="00E54C0A"/>
                    <w:p w14:paraId="4655B800" w14:textId="77777777" w:rsidR="008B6DF1" w:rsidRDefault="008B6DF1" w:rsidP="00E54C0A"/>
                    <w:p w14:paraId="6180B655" w14:textId="77777777" w:rsidR="008B6DF1" w:rsidRDefault="008B6DF1" w:rsidP="00E54C0A"/>
                    <w:p w14:paraId="21DFCF05" w14:textId="77777777" w:rsidR="008B6DF1" w:rsidRDefault="008B6DF1" w:rsidP="00E54C0A"/>
                    <w:p w14:paraId="2215BB20" w14:textId="77777777" w:rsidR="008B6DF1" w:rsidRDefault="008B6DF1" w:rsidP="00E54C0A"/>
                    <w:p w14:paraId="36B878F7" w14:textId="77777777" w:rsidR="008B6DF1" w:rsidRDefault="008B6DF1" w:rsidP="00E54C0A"/>
                    <w:p w14:paraId="5E057A5D" w14:textId="77777777" w:rsidR="008B6DF1" w:rsidRDefault="008B6DF1" w:rsidP="00E54C0A"/>
                    <w:p w14:paraId="13342B70" w14:textId="77777777" w:rsidR="008B6DF1" w:rsidRDefault="008B6DF1" w:rsidP="00E54C0A"/>
                    <w:p w14:paraId="53731F82" w14:textId="77777777" w:rsidR="008B6DF1" w:rsidRDefault="008B6DF1" w:rsidP="00E54C0A"/>
                    <w:p w14:paraId="028CA46F" w14:textId="77777777" w:rsidR="008B6DF1" w:rsidRDefault="008B6DF1" w:rsidP="00E54C0A"/>
                    <w:p w14:paraId="688CE082" w14:textId="77777777" w:rsidR="008B6DF1" w:rsidRDefault="008B6DF1" w:rsidP="00E54C0A"/>
                    <w:p w14:paraId="7F8DBF2E" w14:textId="77777777" w:rsidR="008B6DF1" w:rsidRDefault="008B6DF1" w:rsidP="00E54C0A"/>
                    <w:p w14:paraId="7BEC4463" w14:textId="77777777" w:rsidR="008B6DF1" w:rsidRDefault="008B6DF1" w:rsidP="00E54C0A"/>
                    <w:p w14:paraId="320893C2" w14:textId="77777777" w:rsidR="008B6DF1" w:rsidRDefault="008B6DF1" w:rsidP="00E54C0A"/>
                    <w:p w14:paraId="0E1954D1" w14:textId="77777777" w:rsidR="008B6DF1" w:rsidRDefault="008B6DF1" w:rsidP="00E54C0A"/>
                    <w:p w14:paraId="7CD79982" w14:textId="77777777" w:rsidR="008B6DF1" w:rsidRDefault="008B6DF1" w:rsidP="00E54C0A"/>
                    <w:p w14:paraId="76290A48" w14:textId="77777777" w:rsidR="008B6DF1" w:rsidRDefault="008B6DF1" w:rsidP="00E54C0A"/>
                    <w:p w14:paraId="1F7C6851" w14:textId="77777777" w:rsidR="008B6DF1" w:rsidRDefault="008B6DF1" w:rsidP="00E54C0A"/>
                    <w:p w14:paraId="02BA9E28" w14:textId="77777777" w:rsidR="008B6DF1" w:rsidRDefault="008B6DF1" w:rsidP="00E54C0A"/>
                    <w:p w14:paraId="4C5216E2" w14:textId="77777777" w:rsidR="008B6DF1" w:rsidRDefault="008B6DF1" w:rsidP="00E54C0A"/>
                    <w:p w14:paraId="0444B858" w14:textId="77777777" w:rsidR="008B6DF1" w:rsidRDefault="008B6DF1" w:rsidP="00E54C0A"/>
                    <w:p w14:paraId="5B60C316" w14:textId="77777777" w:rsidR="008B6DF1" w:rsidRDefault="008B6DF1" w:rsidP="00E54C0A"/>
                    <w:p w14:paraId="2A2908E5" w14:textId="77777777" w:rsidR="008B6DF1" w:rsidRDefault="008B6DF1" w:rsidP="00E54C0A"/>
                    <w:p w14:paraId="0347143C" w14:textId="77777777" w:rsidR="008B6DF1" w:rsidRDefault="008B6DF1" w:rsidP="00E54C0A"/>
                    <w:p w14:paraId="58DFE982" w14:textId="77777777" w:rsidR="008B6DF1" w:rsidRDefault="008B6DF1" w:rsidP="00E54C0A"/>
                    <w:p w14:paraId="210E0469" w14:textId="77777777" w:rsidR="008B6DF1" w:rsidRDefault="008B6DF1" w:rsidP="00E54C0A"/>
                    <w:p w14:paraId="31CBF501" w14:textId="77777777" w:rsidR="008B6DF1" w:rsidRDefault="008B6DF1" w:rsidP="00E54C0A"/>
                    <w:p w14:paraId="7882FE6D" w14:textId="77777777" w:rsidR="008B6DF1" w:rsidRDefault="008B6DF1" w:rsidP="00E54C0A"/>
                    <w:p w14:paraId="54679E59" w14:textId="77777777" w:rsidR="008B6DF1" w:rsidRDefault="008B6DF1" w:rsidP="00E54C0A"/>
                    <w:p w14:paraId="263294D3" w14:textId="77777777" w:rsidR="008B6DF1" w:rsidRDefault="008B6DF1" w:rsidP="00E54C0A"/>
                    <w:p w14:paraId="7D8429FB" w14:textId="77777777" w:rsidR="008B6DF1" w:rsidRDefault="008B6DF1" w:rsidP="00E54C0A"/>
                    <w:p w14:paraId="524B7F63" w14:textId="77777777" w:rsidR="008B6DF1" w:rsidRDefault="008B6DF1" w:rsidP="00E54C0A"/>
                    <w:p w14:paraId="3562E6E3" w14:textId="77777777" w:rsidR="008B6DF1" w:rsidRDefault="008B6DF1" w:rsidP="00E54C0A"/>
                    <w:p w14:paraId="2E4057DA" w14:textId="77777777" w:rsidR="008B6DF1" w:rsidRDefault="008B6DF1" w:rsidP="00E54C0A"/>
                    <w:p w14:paraId="75770150" w14:textId="77777777" w:rsidR="008B6DF1" w:rsidRDefault="008B6DF1" w:rsidP="00E54C0A"/>
                    <w:p w14:paraId="717A3FF6" w14:textId="77777777" w:rsidR="008B6DF1" w:rsidRDefault="008B6DF1" w:rsidP="00E54C0A"/>
                    <w:p w14:paraId="79F4C1C4" w14:textId="77777777" w:rsidR="008B6DF1" w:rsidRDefault="008B6DF1" w:rsidP="00E54C0A"/>
                    <w:p w14:paraId="3DBA70B8" w14:textId="77777777" w:rsidR="008B6DF1" w:rsidRDefault="008B6DF1" w:rsidP="00E54C0A"/>
                    <w:p w14:paraId="348307B4" w14:textId="77777777" w:rsidR="008B6DF1" w:rsidRDefault="008B6DF1" w:rsidP="00E54C0A"/>
                    <w:p w14:paraId="21CB5B76" w14:textId="77777777" w:rsidR="008B6DF1" w:rsidRDefault="008B6DF1" w:rsidP="00E54C0A"/>
                    <w:p w14:paraId="118073E5" w14:textId="77777777" w:rsidR="008B6DF1" w:rsidRDefault="008B6DF1" w:rsidP="00E54C0A"/>
                    <w:p w14:paraId="07EACA3F" w14:textId="77777777" w:rsidR="008B6DF1" w:rsidRDefault="008B6DF1" w:rsidP="00E54C0A"/>
                    <w:p w14:paraId="555D9340" w14:textId="77777777" w:rsidR="008B6DF1" w:rsidRDefault="008B6DF1" w:rsidP="00E54C0A"/>
                    <w:p w14:paraId="01E6D938" w14:textId="77777777" w:rsidR="008B6DF1" w:rsidRDefault="008B6DF1" w:rsidP="00E54C0A"/>
                    <w:p w14:paraId="1027DA17" w14:textId="77777777" w:rsidR="008B6DF1" w:rsidRDefault="008B6DF1" w:rsidP="00E54C0A"/>
                    <w:p w14:paraId="63E6664B" w14:textId="77777777" w:rsidR="008B6DF1" w:rsidRDefault="008B6DF1" w:rsidP="00E54C0A"/>
                    <w:p w14:paraId="18EF3619" w14:textId="77777777" w:rsidR="008B6DF1" w:rsidRDefault="008B6DF1" w:rsidP="00E54C0A"/>
                    <w:p w14:paraId="2BFB114F" w14:textId="77777777" w:rsidR="008B6DF1" w:rsidRDefault="008B6DF1" w:rsidP="00E54C0A"/>
                    <w:p w14:paraId="59D3CE54" w14:textId="77777777" w:rsidR="008B6DF1" w:rsidRDefault="008B6DF1" w:rsidP="00E54C0A"/>
                    <w:p w14:paraId="2D9F430F" w14:textId="77777777" w:rsidR="008B6DF1" w:rsidRDefault="008B6DF1" w:rsidP="00E54C0A"/>
                    <w:p w14:paraId="51DC686C" w14:textId="77777777" w:rsidR="008B6DF1" w:rsidRDefault="008B6DF1" w:rsidP="00E54C0A"/>
                    <w:p w14:paraId="0F9EC623" w14:textId="77777777" w:rsidR="008B6DF1" w:rsidRDefault="008B6DF1" w:rsidP="00E54C0A"/>
                    <w:p w14:paraId="5923EA74" w14:textId="77777777" w:rsidR="008B6DF1" w:rsidRDefault="008B6DF1" w:rsidP="00E54C0A"/>
                    <w:p w14:paraId="51E657C1" w14:textId="77777777" w:rsidR="008B6DF1" w:rsidRDefault="008B6DF1" w:rsidP="00E54C0A"/>
                    <w:p w14:paraId="0CC16B5F" w14:textId="77777777" w:rsidR="008B6DF1" w:rsidRDefault="008B6DF1" w:rsidP="00E54C0A"/>
                    <w:p w14:paraId="7340D055" w14:textId="77777777" w:rsidR="008B6DF1" w:rsidRDefault="008B6DF1" w:rsidP="00E54C0A"/>
                    <w:p w14:paraId="18854F42" w14:textId="77777777" w:rsidR="008B6DF1" w:rsidRDefault="008B6DF1" w:rsidP="00E54C0A"/>
                    <w:p w14:paraId="4D3E4C8D" w14:textId="77777777" w:rsidR="008B6DF1" w:rsidRDefault="008B6DF1" w:rsidP="00E54C0A"/>
                    <w:p w14:paraId="6A0B9230" w14:textId="77777777" w:rsidR="008B6DF1" w:rsidRDefault="008B6DF1" w:rsidP="00E54C0A"/>
                    <w:p w14:paraId="58F43AE4" w14:textId="77777777" w:rsidR="008B6DF1" w:rsidRDefault="008B6DF1" w:rsidP="00E54C0A"/>
                    <w:p w14:paraId="2C84158B" w14:textId="77777777" w:rsidR="008B6DF1" w:rsidRDefault="008B6DF1" w:rsidP="00E54C0A"/>
                    <w:p w14:paraId="623B51BB" w14:textId="77777777" w:rsidR="008B6DF1" w:rsidRDefault="008B6DF1" w:rsidP="00E54C0A"/>
                    <w:p w14:paraId="18BB63C7" w14:textId="77777777" w:rsidR="008B6DF1" w:rsidRDefault="008B6DF1" w:rsidP="00E54C0A"/>
                    <w:p w14:paraId="67EF91E5" w14:textId="77777777" w:rsidR="008B6DF1" w:rsidRDefault="008B6DF1" w:rsidP="00E54C0A"/>
                    <w:p w14:paraId="6CBCFEC4" w14:textId="77777777" w:rsidR="008B6DF1" w:rsidRDefault="008B6DF1" w:rsidP="00E54C0A"/>
                    <w:p w14:paraId="298699B8" w14:textId="77777777" w:rsidR="008B6DF1" w:rsidRDefault="008B6DF1" w:rsidP="00E54C0A"/>
                    <w:p w14:paraId="2BC3ECB4" w14:textId="77777777" w:rsidR="008B6DF1" w:rsidRDefault="008B6DF1" w:rsidP="00E54C0A"/>
                    <w:p w14:paraId="165C8C76" w14:textId="77777777" w:rsidR="008B6DF1" w:rsidRDefault="008B6DF1" w:rsidP="00E54C0A"/>
                    <w:p w14:paraId="778540E3" w14:textId="77777777" w:rsidR="008B6DF1" w:rsidRDefault="008B6DF1" w:rsidP="00E54C0A"/>
                    <w:p w14:paraId="4E17433E" w14:textId="77777777" w:rsidR="008B6DF1" w:rsidRDefault="008B6DF1" w:rsidP="00E54C0A"/>
                    <w:p w14:paraId="6D7B883F" w14:textId="77777777" w:rsidR="008B6DF1" w:rsidRDefault="008B6DF1" w:rsidP="00E54C0A"/>
                    <w:p w14:paraId="3726DA37" w14:textId="77777777" w:rsidR="008B6DF1" w:rsidRDefault="008B6DF1" w:rsidP="00E54C0A"/>
                    <w:p w14:paraId="688E373C" w14:textId="77777777" w:rsidR="008B6DF1" w:rsidRDefault="008B6DF1" w:rsidP="00E54C0A"/>
                    <w:p w14:paraId="32E9EF09" w14:textId="77777777" w:rsidR="008B6DF1" w:rsidRDefault="008B6DF1" w:rsidP="00E54C0A"/>
                    <w:p w14:paraId="5383F7DF" w14:textId="77777777" w:rsidR="008B6DF1" w:rsidRDefault="008B6DF1" w:rsidP="00E54C0A"/>
                    <w:p w14:paraId="08C90A6B" w14:textId="77777777" w:rsidR="008B6DF1" w:rsidRDefault="008B6DF1" w:rsidP="00E54C0A"/>
                    <w:p w14:paraId="23A16DA2" w14:textId="77777777" w:rsidR="008B6DF1" w:rsidRDefault="008B6DF1" w:rsidP="00E54C0A"/>
                    <w:p w14:paraId="02F7B3A0" w14:textId="77777777" w:rsidR="008B6DF1" w:rsidRDefault="008B6DF1" w:rsidP="00E54C0A"/>
                    <w:p w14:paraId="73B2B772" w14:textId="77777777" w:rsidR="008B6DF1" w:rsidRDefault="008B6DF1" w:rsidP="00E54C0A"/>
                    <w:p w14:paraId="2A3484B5" w14:textId="77777777" w:rsidR="008B6DF1" w:rsidRDefault="008B6DF1" w:rsidP="00E54C0A"/>
                    <w:p w14:paraId="3BD3DAB6" w14:textId="77777777" w:rsidR="008B6DF1" w:rsidRDefault="008B6DF1" w:rsidP="00E54C0A"/>
                    <w:p w14:paraId="497A527B" w14:textId="77777777" w:rsidR="008B6DF1" w:rsidRDefault="008B6DF1" w:rsidP="00E54C0A"/>
                    <w:p w14:paraId="74BB14C4" w14:textId="77777777" w:rsidR="008B6DF1" w:rsidRDefault="008B6DF1" w:rsidP="00E54C0A"/>
                    <w:p w14:paraId="4818AC79" w14:textId="77777777" w:rsidR="008B6DF1" w:rsidRDefault="008B6DF1" w:rsidP="00E54C0A"/>
                    <w:p w14:paraId="759D6ECD" w14:textId="77777777" w:rsidR="008B6DF1" w:rsidRDefault="008B6DF1" w:rsidP="00E54C0A"/>
                    <w:p w14:paraId="33B0AE4D" w14:textId="77777777" w:rsidR="008B6DF1" w:rsidRDefault="008B6DF1" w:rsidP="00E54C0A"/>
                    <w:p w14:paraId="1C1B9552" w14:textId="77777777" w:rsidR="008B6DF1" w:rsidRDefault="008B6DF1" w:rsidP="00E54C0A"/>
                    <w:p w14:paraId="693C19FE" w14:textId="77777777" w:rsidR="008B6DF1" w:rsidRDefault="008B6DF1" w:rsidP="00E54C0A"/>
                    <w:p w14:paraId="41BE0FBF" w14:textId="77777777" w:rsidR="008B6DF1" w:rsidRDefault="008B6DF1" w:rsidP="00E54C0A"/>
                    <w:p w14:paraId="336EF07F" w14:textId="77777777" w:rsidR="008B6DF1" w:rsidRDefault="008B6DF1" w:rsidP="00E54C0A"/>
                    <w:p w14:paraId="420D175F" w14:textId="77777777" w:rsidR="008B6DF1" w:rsidRDefault="008B6DF1" w:rsidP="00E54C0A"/>
                    <w:p w14:paraId="0B466C2F" w14:textId="77777777" w:rsidR="008B6DF1" w:rsidRDefault="008B6DF1" w:rsidP="00E54C0A"/>
                    <w:p w14:paraId="27B1044B" w14:textId="77777777" w:rsidR="008B6DF1" w:rsidRDefault="008B6DF1" w:rsidP="00E54C0A"/>
                    <w:p w14:paraId="4CFE7415" w14:textId="77777777" w:rsidR="008B6DF1" w:rsidRDefault="008B6DF1" w:rsidP="00E54C0A"/>
                    <w:p w14:paraId="58B8245E" w14:textId="77777777" w:rsidR="008B6DF1" w:rsidRDefault="008B6DF1" w:rsidP="00E54C0A"/>
                    <w:p w14:paraId="2B5802B7" w14:textId="77777777" w:rsidR="008B6DF1" w:rsidRDefault="008B6DF1" w:rsidP="00E54C0A"/>
                    <w:p w14:paraId="6A6CF4C7" w14:textId="77777777" w:rsidR="008B6DF1" w:rsidRDefault="008B6DF1" w:rsidP="00E54C0A"/>
                    <w:p w14:paraId="70F76F60" w14:textId="77777777" w:rsidR="008B6DF1" w:rsidRDefault="008B6DF1" w:rsidP="00E54C0A"/>
                    <w:p w14:paraId="5F78A418" w14:textId="77777777" w:rsidR="008B6DF1" w:rsidRDefault="008B6DF1" w:rsidP="00E54C0A"/>
                    <w:p w14:paraId="323C0E0D" w14:textId="77777777" w:rsidR="008B6DF1" w:rsidRDefault="008B6DF1" w:rsidP="00E54C0A"/>
                    <w:p w14:paraId="44F3E0B0" w14:textId="77777777" w:rsidR="008B6DF1" w:rsidRDefault="008B6DF1" w:rsidP="00E54C0A"/>
                    <w:p w14:paraId="5AFFA337" w14:textId="77777777" w:rsidR="008B6DF1" w:rsidRDefault="008B6DF1" w:rsidP="00E54C0A"/>
                    <w:p w14:paraId="1C2568AC" w14:textId="77777777" w:rsidR="008B6DF1" w:rsidRDefault="008B6DF1" w:rsidP="00E54C0A"/>
                    <w:p w14:paraId="622D5357" w14:textId="77777777" w:rsidR="008B6DF1" w:rsidRDefault="008B6DF1" w:rsidP="00E54C0A"/>
                    <w:p w14:paraId="7FE32E08" w14:textId="77777777" w:rsidR="008B6DF1" w:rsidRDefault="008B6DF1" w:rsidP="00E54C0A"/>
                    <w:p w14:paraId="4969EBA8" w14:textId="77777777" w:rsidR="008B6DF1" w:rsidRDefault="008B6DF1" w:rsidP="00E54C0A"/>
                    <w:p w14:paraId="7F826485" w14:textId="77777777" w:rsidR="008B6DF1" w:rsidRDefault="008B6DF1" w:rsidP="00E54C0A"/>
                    <w:p w14:paraId="48573003" w14:textId="77777777" w:rsidR="008B6DF1" w:rsidRDefault="008B6DF1" w:rsidP="00E54C0A"/>
                    <w:p w14:paraId="53D9B9EE" w14:textId="77777777" w:rsidR="008B6DF1" w:rsidRDefault="008B6DF1" w:rsidP="00E54C0A"/>
                    <w:p w14:paraId="62BECD4E" w14:textId="77777777" w:rsidR="008B6DF1" w:rsidRDefault="008B6DF1" w:rsidP="00E54C0A"/>
                    <w:p w14:paraId="4CD70E1D" w14:textId="77777777" w:rsidR="008B6DF1" w:rsidRDefault="008B6DF1" w:rsidP="00E54C0A"/>
                    <w:p w14:paraId="71455423" w14:textId="77777777" w:rsidR="008B6DF1" w:rsidRDefault="008B6DF1" w:rsidP="00E54C0A"/>
                    <w:p w14:paraId="0BB9A83F" w14:textId="77777777" w:rsidR="008B6DF1" w:rsidRDefault="008B6DF1" w:rsidP="00E54C0A"/>
                    <w:p w14:paraId="6C783128" w14:textId="77777777" w:rsidR="008B6DF1" w:rsidRDefault="008B6DF1" w:rsidP="00E54C0A"/>
                    <w:p w14:paraId="5A02B52E" w14:textId="77777777" w:rsidR="008B6DF1" w:rsidRDefault="008B6DF1" w:rsidP="00E54C0A"/>
                    <w:p w14:paraId="34ED840C" w14:textId="77777777" w:rsidR="008B6DF1" w:rsidRDefault="008B6DF1" w:rsidP="00E54C0A"/>
                    <w:p w14:paraId="16EF8E23" w14:textId="77777777" w:rsidR="008B6DF1" w:rsidRDefault="008B6DF1" w:rsidP="00E54C0A"/>
                    <w:p w14:paraId="7F2C9D04" w14:textId="77777777" w:rsidR="008B6DF1" w:rsidRDefault="008B6DF1" w:rsidP="00E54C0A"/>
                    <w:p w14:paraId="6D90AD84" w14:textId="77777777" w:rsidR="008B6DF1" w:rsidRDefault="008B6DF1" w:rsidP="00E54C0A"/>
                    <w:p w14:paraId="625DA5F3" w14:textId="77777777" w:rsidR="008B6DF1" w:rsidRDefault="008B6DF1" w:rsidP="00E54C0A"/>
                    <w:p w14:paraId="3DB44500" w14:textId="77777777" w:rsidR="008B6DF1" w:rsidRDefault="008B6DF1" w:rsidP="00E54C0A"/>
                    <w:p w14:paraId="47C7F627" w14:textId="77777777" w:rsidR="008B6DF1" w:rsidRDefault="008B6DF1" w:rsidP="00E54C0A"/>
                    <w:p w14:paraId="5D3B183F" w14:textId="77777777" w:rsidR="008B6DF1" w:rsidRDefault="008B6DF1" w:rsidP="00E54C0A"/>
                    <w:p w14:paraId="3F1E202C" w14:textId="77777777" w:rsidR="008B6DF1" w:rsidRDefault="008B6DF1" w:rsidP="00E54C0A"/>
                    <w:p w14:paraId="01C5186C" w14:textId="77777777" w:rsidR="008B6DF1" w:rsidRDefault="008B6DF1" w:rsidP="00E54C0A"/>
                    <w:p w14:paraId="014691F3" w14:textId="77777777" w:rsidR="008B6DF1" w:rsidRDefault="008B6DF1" w:rsidP="00E54C0A"/>
                    <w:p w14:paraId="0B59B8ED" w14:textId="77777777" w:rsidR="008B6DF1" w:rsidRDefault="008B6DF1" w:rsidP="00E54C0A"/>
                    <w:p w14:paraId="0C181591" w14:textId="77777777" w:rsidR="008B6DF1" w:rsidRDefault="008B6DF1" w:rsidP="00E54C0A"/>
                    <w:p w14:paraId="1300083E" w14:textId="77777777" w:rsidR="008B6DF1" w:rsidRDefault="008B6DF1" w:rsidP="00E54C0A"/>
                    <w:p w14:paraId="0348F0C6" w14:textId="77777777" w:rsidR="008B6DF1" w:rsidRDefault="008B6DF1" w:rsidP="00E54C0A"/>
                    <w:p w14:paraId="20499515" w14:textId="77777777" w:rsidR="008B6DF1" w:rsidRDefault="008B6DF1" w:rsidP="00E54C0A"/>
                    <w:p w14:paraId="41E918A9" w14:textId="77777777" w:rsidR="008B6DF1" w:rsidRDefault="008B6DF1" w:rsidP="00E54C0A"/>
                    <w:p w14:paraId="2663D9BC" w14:textId="77777777" w:rsidR="008B6DF1" w:rsidRDefault="008B6DF1" w:rsidP="00E54C0A"/>
                    <w:p w14:paraId="5FA4C448" w14:textId="77777777" w:rsidR="008B6DF1" w:rsidRDefault="008B6DF1" w:rsidP="00E54C0A"/>
                    <w:p w14:paraId="4F0AE6D5" w14:textId="77777777" w:rsidR="008B6DF1" w:rsidRDefault="008B6DF1" w:rsidP="00E54C0A"/>
                    <w:p w14:paraId="704649B3" w14:textId="77777777" w:rsidR="008B6DF1" w:rsidRDefault="008B6DF1" w:rsidP="00E54C0A"/>
                    <w:p w14:paraId="53864D70" w14:textId="77777777" w:rsidR="008B6DF1" w:rsidRDefault="008B6DF1" w:rsidP="00E54C0A"/>
                    <w:p w14:paraId="6255B3CD" w14:textId="77777777" w:rsidR="008B6DF1" w:rsidRDefault="008B6DF1" w:rsidP="00E54C0A"/>
                    <w:p w14:paraId="0CDFB1D1" w14:textId="77777777" w:rsidR="008B6DF1" w:rsidRDefault="008B6DF1" w:rsidP="00E54C0A"/>
                    <w:p w14:paraId="7CB55971" w14:textId="77777777" w:rsidR="008B6DF1" w:rsidRDefault="008B6DF1" w:rsidP="00E54C0A"/>
                    <w:p w14:paraId="54353EEF" w14:textId="77777777" w:rsidR="008B6DF1" w:rsidRDefault="008B6DF1" w:rsidP="00E54C0A"/>
                    <w:p w14:paraId="19BC2C78" w14:textId="77777777" w:rsidR="008B6DF1" w:rsidRDefault="008B6DF1" w:rsidP="00E54C0A"/>
                    <w:p w14:paraId="6302C2AC" w14:textId="77777777" w:rsidR="008B6DF1" w:rsidRDefault="008B6DF1" w:rsidP="00E54C0A"/>
                    <w:p w14:paraId="7BF31A78" w14:textId="77777777" w:rsidR="008B6DF1" w:rsidRDefault="008B6DF1" w:rsidP="00E54C0A"/>
                    <w:p w14:paraId="384B7391" w14:textId="77777777" w:rsidR="008B6DF1" w:rsidRDefault="008B6DF1" w:rsidP="00E54C0A"/>
                    <w:p w14:paraId="419D52D3" w14:textId="77777777" w:rsidR="008B6DF1" w:rsidRDefault="008B6DF1" w:rsidP="00E54C0A"/>
                    <w:p w14:paraId="4B7F37A0" w14:textId="77777777" w:rsidR="008B6DF1" w:rsidRDefault="008B6DF1" w:rsidP="00E54C0A"/>
                    <w:p w14:paraId="6A85E032" w14:textId="77777777" w:rsidR="008B6DF1" w:rsidRDefault="008B6DF1" w:rsidP="00E54C0A"/>
                    <w:p w14:paraId="2CF6CDA9" w14:textId="77777777" w:rsidR="008B6DF1" w:rsidRDefault="008B6DF1" w:rsidP="00E54C0A"/>
                    <w:p w14:paraId="133C8AAA" w14:textId="77777777" w:rsidR="008B6DF1" w:rsidRDefault="008B6DF1" w:rsidP="00E54C0A"/>
                    <w:p w14:paraId="14A04D10" w14:textId="77777777" w:rsidR="008B6DF1" w:rsidRDefault="008B6DF1" w:rsidP="00E54C0A"/>
                    <w:p w14:paraId="64B92638" w14:textId="77777777" w:rsidR="008B6DF1" w:rsidRDefault="008B6DF1" w:rsidP="00E54C0A"/>
                    <w:p w14:paraId="2DFC1028" w14:textId="77777777" w:rsidR="008B6DF1" w:rsidRDefault="008B6DF1" w:rsidP="00E54C0A"/>
                    <w:p w14:paraId="3A0491E4" w14:textId="77777777" w:rsidR="008B6DF1" w:rsidRDefault="008B6DF1" w:rsidP="00E54C0A"/>
                    <w:p w14:paraId="5C5DBCFB" w14:textId="77777777" w:rsidR="008B6DF1" w:rsidRDefault="008B6DF1" w:rsidP="00E54C0A"/>
                    <w:p w14:paraId="1327CB45" w14:textId="77777777" w:rsidR="008B6DF1" w:rsidRDefault="008B6DF1" w:rsidP="00E54C0A"/>
                    <w:p w14:paraId="78ADC09F" w14:textId="77777777" w:rsidR="008B6DF1" w:rsidRDefault="008B6DF1" w:rsidP="00E54C0A"/>
                    <w:p w14:paraId="3CC39A8F" w14:textId="77777777" w:rsidR="008B6DF1" w:rsidRDefault="008B6DF1" w:rsidP="00E54C0A"/>
                    <w:p w14:paraId="370D3119" w14:textId="77777777" w:rsidR="008B6DF1" w:rsidRDefault="008B6DF1" w:rsidP="00E54C0A"/>
                    <w:p w14:paraId="10215B0F" w14:textId="77777777" w:rsidR="008B6DF1" w:rsidRDefault="008B6DF1" w:rsidP="00E54C0A"/>
                    <w:p w14:paraId="6AAF1328" w14:textId="77777777" w:rsidR="008B6DF1" w:rsidRDefault="008B6DF1" w:rsidP="00E54C0A"/>
                    <w:p w14:paraId="597ED506" w14:textId="77777777" w:rsidR="008B6DF1" w:rsidRDefault="008B6DF1" w:rsidP="00E54C0A"/>
                    <w:p w14:paraId="71BF2BCE" w14:textId="77777777" w:rsidR="008B6DF1" w:rsidRDefault="008B6DF1" w:rsidP="00E54C0A"/>
                    <w:p w14:paraId="4E007BDD" w14:textId="77777777" w:rsidR="008B6DF1" w:rsidRDefault="008B6DF1" w:rsidP="00E54C0A"/>
                    <w:p w14:paraId="039CBB35" w14:textId="77777777" w:rsidR="008B6DF1" w:rsidRDefault="008B6DF1" w:rsidP="00E54C0A"/>
                    <w:p w14:paraId="2EC6A5A4" w14:textId="77777777" w:rsidR="008B6DF1" w:rsidRDefault="008B6DF1" w:rsidP="00E54C0A"/>
                    <w:p w14:paraId="15CD3FB3" w14:textId="77777777" w:rsidR="008B6DF1" w:rsidRDefault="008B6DF1" w:rsidP="00E54C0A"/>
                    <w:p w14:paraId="7E117590" w14:textId="77777777" w:rsidR="008B6DF1" w:rsidRDefault="008B6DF1" w:rsidP="00E54C0A"/>
                    <w:p w14:paraId="7ED816B6" w14:textId="77777777" w:rsidR="008B6DF1" w:rsidRDefault="008B6DF1" w:rsidP="00E54C0A"/>
                    <w:p w14:paraId="42EC38A1" w14:textId="77777777" w:rsidR="008B6DF1" w:rsidRDefault="008B6DF1" w:rsidP="00E54C0A"/>
                    <w:p w14:paraId="7B4563B5" w14:textId="77777777" w:rsidR="008B6DF1" w:rsidRDefault="008B6DF1" w:rsidP="00E54C0A"/>
                    <w:p w14:paraId="300F142F" w14:textId="77777777" w:rsidR="008B6DF1" w:rsidRDefault="008B6DF1" w:rsidP="00E54C0A"/>
                    <w:p w14:paraId="4D862B9C" w14:textId="77777777" w:rsidR="008B6DF1" w:rsidRDefault="008B6DF1" w:rsidP="00E54C0A"/>
                    <w:p w14:paraId="2F43E606" w14:textId="77777777" w:rsidR="008B6DF1" w:rsidRDefault="008B6DF1" w:rsidP="00E54C0A"/>
                    <w:p w14:paraId="5ADC52AA" w14:textId="77777777" w:rsidR="008B6DF1" w:rsidRDefault="008B6DF1" w:rsidP="00E54C0A"/>
                    <w:p w14:paraId="515C1F78" w14:textId="77777777" w:rsidR="008B6DF1" w:rsidRDefault="008B6DF1" w:rsidP="00E54C0A"/>
                    <w:p w14:paraId="56302505" w14:textId="77777777" w:rsidR="008B6DF1" w:rsidRDefault="008B6DF1" w:rsidP="00E54C0A"/>
                    <w:p w14:paraId="10091646" w14:textId="77777777" w:rsidR="008B6DF1" w:rsidRDefault="008B6DF1" w:rsidP="00E54C0A"/>
                    <w:p w14:paraId="47A82CA8" w14:textId="77777777" w:rsidR="008B6DF1" w:rsidRDefault="008B6DF1" w:rsidP="00E54C0A"/>
                    <w:p w14:paraId="19C60FD6" w14:textId="77777777" w:rsidR="008B6DF1" w:rsidRDefault="008B6DF1" w:rsidP="00E54C0A"/>
                    <w:p w14:paraId="5E5A404F" w14:textId="77777777" w:rsidR="008B6DF1" w:rsidRDefault="008B6DF1" w:rsidP="00E54C0A"/>
                    <w:p w14:paraId="4762000C" w14:textId="77777777" w:rsidR="008B6DF1" w:rsidRDefault="008B6DF1" w:rsidP="00E54C0A"/>
                    <w:p w14:paraId="15A8B509" w14:textId="77777777" w:rsidR="008B6DF1" w:rsidRDefault="008B6DF1" w:rsidP="00E54C0A"/>
                    <w:p w14:paraId="0435EA99" w14:textId="77777777" w:rsidR="008B6DF1" w:rsidRDefault="008B6DF1" w:rsidP="00E54C0A"/>
                    <w:p w14:paraId="23759845" w14:textId="77777777" w:rsidR="008B6DF1" w:rsidRDefault="008B6DF1" w:rsidP="00E54C0A"/>
                    <w:p w14:paraId="715F5ABE" w14:textId="77777777" w:rsidR="008B6DF1" w:rsidRDefault="008B6DF1" w:rsidP="00E54C0A"/>
                    <w:p w14:paraId="72291665" w14:textId="77777777" w:rsidR="008B6DF1" w:rsidRDefault="008B6DF1" w:rsidP="00E54C0A"/>
                    <w:p w14:paraId="2D4D05C5" w14:textId="77777777" w:rsidR="008B6DF1" w:rsidRDefault="008B6DF1" w:rsidP="00E54C0A"/>
                    <w:p w14:paraId="7EE331C0" w14:textId="77777777" w:rsidR="008B6DF1" w:rsidRDefault="008B6DF1" w:rsidP="00E54C0A"/>
                    <w:p w14:paraId="6CF8951F" w14:textId="77777777" w:rsidR="008B6DF1" w:rsidRDefault="008B6DF1" w:rsidP="00E54C0A"/>
                    <w:p w14:paraId="177DC891" w14:textId="77777777" w:rsidR="008B6DF1" w:rsidRDefault="008B6DF1" w:rsidP="00E54C0A"/>
                    <w:p w14:paraId="4F84115B" w14:textId="77777777" w:rsidR="008B6DF1" w:rsidRDefault="008B6DF1" w:rsidP="00E54C0A"/>
                    <w:p w14:paraId="189AB01F" w14:textId="77777777" w:rsidR="008B6DF1" w:rsidRDefault="008B6DF1" w:rsidP="00E54C0A"/>
                    <w:p w14:paraId="0163437F" w14:textId="77777777" w:rsidR="008B6DF1" w:rsidRDefault="008B6DF1" w:rsidP="00E54C0A"/>
                    <w:p w14:paraId="58211562" w14:textId="77777777" w:rsidR="008B6DF1" w:rsidRDefault="008B6DF1" w:rsidP="00E54C0A"/>
                    <w:p w14:paraId="083E3DED" w14:textId="77777777" w:rsidR="008B6DF1" w:rsidRDefault="008B6DF1" w:rsidP="00E54C0A"/>
                    <w:p w14:paraId="56DA6C90" w14:textId="77777777" w:rsidR="008B6DF1" w:rsidRDefault="008B6DF1" w:rsidP="00E54C0A"/>
                    <w:p w14:paraId="1483A463" w14:textId="77777777" w:rsidR="008B6DF1" w:rsidRDefault="008B6DF1" w:rsidP="00E54C0A"/>
                    <w:p w14:paraId="194615CD" w14:textId="77777777" w:rsidR="008B6DF1" w:rsidRDefault="008B6DF1" w:rsidP="00E54C0A"/>
                    <w:p w14:paraId="30BF16EA" w14:textId="77777777" w:rsidR="008B6DF1" w:rsidRDefault="008B6DF1" w:rsidP="00E54C0A"/>
                    <w:p w14:paraId="2DDEE6C0" w14:textId="77777777" w:rsidR="008B6DF1" w:rsidRDefault="008B6DF1" w:rsidP="00E54C0A"/>
                    <w:p w14:paraId="5B472220" w14:textId="77777777" w:rsidR="008B6DF1" w:rsidRDefault="008B6DF1" w:rsidP="00E54C0A"/>
                    <w:p w14:paraId="52F4FF50" w14:textId="77777777" w:rsidR="008B6DF1" w:rsidRDefault="008B6DF1" w:rsidP="00E54C0A"/>
                    <w:p w14:paraId="1BF38A2A" w14:textId="77777777" w:rsidR="008B6DF1" w:rsidRDefault="008B6DF1" w:rsidP="00E54C0A"/>
                    <w:p w14:paraId="69082886" w14:textId="77777777" w:rsidR="008B6DF1" w:rsidRDefault="008B6DF1" w:rsidP="00E54C0A"/>
                    <w:p w14:paraId="79079084" w14:textId="77777777" w:rsidR="008B6DF1" w:rsidRDefault="008B6DF1" w:rsidP="00E54C0A"/>
                    <w:p w14:paraId="3240111D" w14:textId="77777777" w:rsidR="008B6DF1" w:rsidRDefault="008B6DF1" w:rsidP="00E54C0A"/>
                    <w:p w14:paraId="5EDD546F" w14:textId="77777777" w:rsidR="008B6DF1" w:rsidRDefault="008B6DF1" w:rsidP="00E54C0A"/>
                    <w:p w14:paraId="6BFD0A6D" w14:textId="77777777" w:rsidR="008B6DF1" w:rsidRDefault="008B6DF1" w:rsidP="00E54C0A"/>
                    <w:p w14:paraId="6585EB36" w14:textId="77777777" w:rsidR="008B6DF1" w:rsidRDefault="008B6DF1" w:rsidP="00E54C0A"/>
                    <w:p w14:paraId="5D9D5AF2" w14:textId="77777777" w:rsidR="008B6DF1" w:rsidRDefault="008B6DF1" w:rsidP="00E54C0A"/>
                    <w:p w14:paraId="78B6D811" w14:textId="77777777" w:rsidR="008B6DF1" w:rsidRDefault="008B6DF1" w:rsidP="00E54C0A"/>
                    <w:p w14:paraId="198C026F" w14:textId="77777777" w:rsidR="008B6DF1" w:rsidRDefault="008B6DF1" w:rsidP="00E54C0A"/>
                    <w:p w14:paraId="2B461259" w14:textId="77777777" w:rsidR="008B6DF1" w:rsidRDefault="008B6DF1" w:rsidP="00E54C0A"/>
                    <w:p w14:paraId="3A3AB8C0" w14:textId="77777777" w:rsidR="008B6DF1" w:rsidRDefault="008B6DF1" w:rsidP="00E54C0A"/>
                    <w:p w14:paraId="79CE5E1C" w14:textId="77777777" w:rsidR="008B6DF1" w:rsidRDefault="008B6DF1" w:rsidP="00E54C0A"/>
                    <w:p w14:paraId="7CFD597F" w14:textId="77777777" w:rsidR="008B6DF1" w:rsidRDefault="008B6DF1" w:rsidP="00E54C0A"/>
                    <w:p w14:paraId="1E5F4AC2" w14:textId="77777777" w:rsidR="008B6DF1" w:rsidRDefault="008B6DF1" w:rsidP="00E54C0A"/>
                    <w:p w14:paraId="48C3C46D" w14:textId="77777777" w:rsidR="008B6DF1" w:rsidRDefault="008B6DF1" w:rsidP="00E54C0A"/>
                    <w:p w14:paraId="19535C2C" w14:textId="77777777" w:rsidR="008B6DF1" w:rsidRDefault="008B6DF1" w:rsidP="00E54C0A"/>
                    <w:p w14:paraId="2E03BDE8" w14:textId="77777777" w:rsidR="008B6DF1" w:rsidRDefault="008B6DF1" w:rsidP="00E54C0A"/>
                    <w:p w14:paraId="6099306A" w14:textId="77777777" w:rsidR="008B6DF1" w:rsidRDefault="008B6DF1" w:rsidP="00E54C0A"/>
                    <w:p w14:paraId="6FE3491E" w14:textId="77777777" w:rsidR="008B6DF1" w:rsidRDefault="008B6DF1" w:rsidP="00E54C0A"/>
                    <w:p w14:paraId="7D78F257" w14:textId="77777777" w:rsidR="008B6DF1" w:rsidRDefault="008B6DF1" w:rsidP="00E54C0A"/>
                    <w:p w14:paraId="23F5E9EB" w14:textId="77777777" w:rsidR="008B6DF1" w:rsidRDefault="008B6DF1" w:rsidP="00E54C0A"/>
                    <w:p w14:paraId="2C1BAF05" w14:textId="77777777" w:rsidR="008B6DF1" w:rsidRDefault="008B6DF1" w:rsidP="00E54C0A"/>
                    <w:p w14:paraId="3D1613B4" w14:textId="77777777" w:rsidR="008B6DF1" w:rsidRDefault="008B6DF1" w:rsidP="00E54C0A"/>
                    <w:p w14:paraId="12FEC5C6" w14:textId="77777777" w:rsidR="008B6DF1" w:rsidRDefault="008B6DF1" w:rsidP="00E54C0A"/>
                    <w:p w14:paraId="52F5E730" w14:textId="77777777" w:rsidR="008B6DF1" w:rsidRDefault="008B6DF1" w:rsidP="00E54C0A"/>
                    <w:p w14:paraId="3EB3075C" w14:textId="77777777" w:rsidR="008B6DF1" w:rsidRDefault="008B6DF1" w:rsidP="00E54C0A"/>
                    <w:p w14:paraId="752E35FA" w14:textId="77777777" w:rsidR="008B6DF1" w:rsidRDefault="008B6DF1" w:rsidP="00E54C0A"/>
                    <w:p w14:paraId="08D9A4B2" w14:textId="77777777" w:rsidR="008B6DF1" w:rsidRDefault="008B6DF1" w:rsidP="00E54C0A"/>
                    <w:p w14:paraId="208FF14B" w14:textId="77777777" w:rsidR="008B6DF1" w:rsidRDefault="008B6DF1" w:rsidP="00E54C0A"/>
                    <w:p w14:paraId="4D289FAA" w14:textId="77777777" w:rsidR="008B6DF1" w:rsidRDefault="008B6DF1" w:rsidP="00E54C0A"/>
                    <w:p w14:paraId="2A82194C" w14:textId="77777777" w:rsidR="008B6DF1" w:rsidRDefault="008B6DF1" w:rsidP="00E54C0A"/>
                    <w:p w14:paraId="5C113899" w14:textId="77777777" w:rsidR="008B6DF1" w:rsidRDefault="008B6DF1" w:rsidP="00E54C0A"/>
                    <w:p w14:paraId="1BB52412" w14:textId="77777777" w:rsidR="008B6DF1" w:rsidRDefault="008B6DF1" w:rsidP="00E54C0A"/>
                    <w:p w14:paraId="0F357BE4" w14:textId="77777777" w:rsidR="008B6DF1" w:rsidRDefault="008B6DF1" w:rsidP="00E54C0A"/>
                    <w:p w14:paraId="11DE99E5" w14:textId="77777777" w:rsidR="008B6DF1" w:rsidRDefault="008B6DF1" w:rsidP="00E54C0A"/>
                    <w:p w14:paraId="23C2A548" w14:textId="77777777" w:rsidR="008B6DF1" w:rsidRDefault="008B6DF1" w:rsidP="00E54C0A"/>
                    <w:p w14:paraId="7D4B92BE" w14:textId="77777777" w:rsidR="008B6DF1" w:rsidRDefault="008B6DF1" w:rsidP="00E54C0A"/>
                    <w:p w14:paraId="57499030" w14:textId="77777777" w:rsidR="008B6DF1" w:rsidRDefault="008B6DF1" w:rsidP="00E54C0A"/>
                    <w:p w14:paraId="3C2D635F" w14:textId="77777777" w:rsidR="008B6DF1" w:rsidRDefault="008B6DF1" w:rsidP="00E54C0A"/>
                    <w:p w14:paraId="3449F680" w14:textId="77777777" w:rsidR="008B6DF1" w:rsidRDefault="008B6DF1" w:rsidP="00E54C0A"/>
                    <w:p w14:paraId="14824ED1" w14:textId="77777777" w:rsidR="008B6DF1" w:rsidRDefault="008B6DF1" w:rsidP="00E54C0A"/>
                    <w:p w14:paraId="661651E2" w14:textId="77777777" w:rsidR="008B6DF1" w:rsidRDefault="008B6DF1" w:rsidP="00E54C0A"/>
                    <w:p w14:paraId="01504085" w14:textId="77777777" w:rsidR="008B6DF1" w:rsidRDefault="008B6DF1" w:rsidP="00E54C0A"/>
                    <w:p w14:paraId="7EC7D3A1" w14:textId="77777777" w:rsidR="008B6DF1" w:rsidRDefault="008B6DF1" w:rsidP="00E54C0A"/>
                    <w:p w14:paraId="530EB2DC" w14:textId="77777777" w:rsidR="008B6DF1" w:rsidRDefault="008B6DF1" w:rsidP="00E54C0A"/>
                    <w:p w14:paraId="75F09289" w14:textId="77777777" w:rsidR="008B6DF1" w:rsidRDefault="008B6DF1" w:rsidP="00E54C0A"/>
                    <w:p w14:paraId="29329233" w14:textId="77777777" w:rsidR="008B6DF1" w:rsidRDefault="008B6DF1" w:rsidP="00E54C0A"/>
                    <w:p w14:paraId="141F6EE5" w14:textId="77777777" w:rsidR="008B6DF1" w:rsidRDefault="008B6DF1" w:rsidP="00E54C0A"/>
                    <w:p w14:paraId="14EDFBCB" w14:textId="77777777" w:rsidR="008B6DF1" w:rsidRDefault="008B6DF1" w:rsidP="00E54C0A"/>
                    <w:p w14:paraId="08E161DB" w14:textId="77777777" w:rsidR="008B6DF1" w:rsidRDefault="008B6DF1" w:rsidP="00E54C0A"/>
                    <w:p w14:paraId="4973D07F" w14:textId="77777777" w:rsidR="008B6DF1" w:rsidRDefault="008B6DF1" w:rsidP="00E54C0A"/>
                    <w:p w14:paraId="7B126BFA" w14:textId="77777777" w:rsidR="008B6DF1" w:rsidRDefault="008B6DF1" w:rsidP="00E54C0A"/>
                    <w:p w14:paraId="0CC55FD7" w14:textId="77777777" w:rsidR="008B6DF1" w:rsidRDefault="008B6DF1" w:rsidP="00E54C0A"/>
                    <w:p w14:paraId="0AFA8510" w14:textId="77777777" w:rsidR="008B6DF1" w:rsidRDefault="008B6DF1" w:rsidP="00E54C0A"/>
                    <w:p w14:paraId="47CF7501" w14:textId="77777777" w:rsidR="008B6DF1" w:rsidRDefault="008B6DF1" w:rsidP="00E54C0A"/>
                    <w:p w14:paraId="7CC8780F" w14:textId="77777777" w:rsidR="008B6DF1" w:rsidRDefault="008B6DF1" w:rsidP="00E54C0A"/>
                    <w:p w14:paraId="31B2C957" w14:textId="77777777" w:rsidR="008B6DF1" w:rsidRDefault="008B6DF1" w:rsidP="00E54C0A"/>
                    <w:p w14:paraId="32E2EC0B" w14:textId="77777777" w:rsidR="008B6DF1" w:rsidRDefault="008B6DF1" w:rsidP="00E54C0A"/>
                    <w:p w14:paraId="468628E1" w14:textId="77777777" w:rsidR="008B6DF1" w:rsidRDefault="008B6DF1" w:rsidP="00E54C0A"/>
                    <w:p w14:paraId="23DB1323" w14:textId="77777777" w:rsidR="008B6DF1" w:rsidRDefault="008B6DF1" w:rsidP="00E54C0A"/>
                    <w:p w14:paraId="2679DF90" w14:textId="77777777" w:rsidR="008B6DF1" w:rsidRDefault="008B6DF1" w:rsidP="00E54C0A"/>
                    <w:p w14:paraId="2C82537B" w14:textId="77777777" w:rsidR="008B6DF1" w:rsidRDefault="008B6DF1" w:rsidP="00E54C0A"/>
                    <w:p w14:paraId="1EC96A0E" w14:textId="77777777" w:rsidR="008B6DF1" w:rsidRDefault="008B6DF1" w:rsidP="00E54C0A"/>
                    <w:p w14:paraId="2FF662CB" w14:textId="77777777" w:rsidR="008B6DF1" w:rsidRDefault="008B6DF1" w:rsidP="00E54C0A"/>
                    <w:p w14:paraId="1A38D912" w14:textId="77777777" w:rsidR="008B6DF1" w:rsidRDefault="008B6DF1" w:rsidP="00E54C0A"/>
                    <w:p w14:paraId="11EC3A6B" w14:textId="77777777" w:rsidR="008B6DF1" w:rsidRDefault="008B6DF1" w:rsidP="00E54C0A"/>
                    <w:p w14:paraId="2E89DB29" w14:textId="77777777" w:rsidR="008B6DF1" w:rsidRDefault="008B6DF1" w:rsidP="00E54C0A"/>
                    <w:p w14:paraId="79A987E3" w14:textId="77777777" w:rsidR="008B6DF1" w:rsidRDefault="008B6DF1" w:rsidP="00E54C0A"/>
                    <w:p w14:paraId="77CF010E" w14:textId="77777777" w:rsidR="008B6DF1" w:rsidRDefault="008B6DF1" w:rsidP="00E54C0A"/>
                    <w:p w14:paraId="5B685E03" w14:textId="77777777" w:rsidR="008B6DF1" w:rsidRDefault="008B6DF1" w:rsidP="00E54C0A"/>
                    <w:p w14:paraId="4DEB7088" w14:textId="77777777" w:rsidR="008B6DF1" w:rsidRDefault="008B6DF1" w:rsidP="00E54C0A"/>
                    <w:p w14:paraId="5C48EA45" w14:textId="77777777" w:rsidR="008B6DF1" w:rsidRDefault="008B6DF1" w:rsidP="00E54C0A"/>
                    <w:p w14:paraId="7450433D" w14:textId="77777777" w:rsidR="008B6DF1" w:rsidRDefault="008B6DF1" w:rsidP="00E54C0A"/>
                    <w:p w14:paraId="463063C3" w14:textId="77777777" w:rsidR="008B6DF1" w:rsidRDefault="008B6DF1" w:rsidP="00E54C0A"/>
                    <w:p w14:paraId="496FF932" w14:textId="77777777" w:rsidR="008B6DF1" w:rsidRDefault="008B6DF1" w:rsidP="00E54C0A"/>
                    <w:p w14:paraId="67B7C655" w14:textId="77777777" w:rsidR="008B6DF1" w:rsidRDefault="008B6DF1" w:rsidP="00E54C0A"/>
                    <w:p w14:paraId="10409C8C" w14:textId="77777777" w:rsidR="008B6DF1" w:rsidRDefault="008B6DF1" w:rsidP="00E54C0A"/>
                    <w:p w14:paraId="19C26F65" w14:textId="77777777" w:rsidR="008B6DF1" w:rsidRDefault="008B6DF1" w:rsidP="00E54C0A"/>
                    <w:p w14:paraId="53382293" w14:textId="77777777" w:rsidR="008B6DF1" w:rsidRDefault="008B6DF1" w:rsidP="00E54C0A"/>
                    <w:p w14:paraId="2B9333AD" w14:textId="77777777" w:rsidR="008B6DF1" w:rsidRDefault="008B6DF1" w:rsidP="00E54C0A"/>
                    <w:p w14:paraId="49323842" w14:textId="77777777" w:rsidR="008B6DF1" w:rsidRDefault="008B6DF1" w:rsidP="00E54C0A"/>
                    <w:p w14:paraId="26A50F99" w14:textId="77777777" w:rsidR="008B6DF1" w:rsidRDefault="008B6DF1" w:rsidP="00E54C0A"/>
                    <w:p w14:paraId="25542F55" w14:textId="77777777" w:rsidR="008B6DF1" w:rsidRDefault="008B6DF1" w:rsidP="00E54C0A"/>
                    <w:p w14:paraId="29A8A60C" w14:textId="77777777" w:rsidR="008B6DF1" w:rsidRDefault="008B6DF1" w:rsidP="00E54C0A"/>
                    <w:p w14:paraId="45F6EFDA" w14:textId="77777777" w:rsidR="008B6DF1" w:rsidRDefault="008B6DF1" w:rsidP="00E54C0A"/>
                    <w:p w14:paraId="2D5C61B4" w14:textId="77777777" w:rsidR="008B6DF1" w:rsidRDefault="008B6DF1" w:rsidP="00E54C0A"/>
                    <w:p w14:paraId="4C1CF242" w14:textId="77777777" w:rsidR="008B6DF1" w:rsidRDefault="008B6DF1" w:rsidP="00E54C0A"/>
                    <w:p w14:paraId="0D86ACD7" w14:textId="77777777" w:rsidR="008B6DF1" w:rsidRDefault="008B6DF1" w:rsidP="00E54C0A"/>
                    <w:p w14:paraId="02A165F0" w14:textId="77777777" w:rsidR="008B6DF1" w:rsidRDefault="008B6DF1" w:rsidP="00E54C0A"/>
                    <w:p w14:paraId="04D053A6" w14:textId="77777777" w:rsidR="008B6DF1" w:rsidRDefault="008B6DF1" w:rsidP="00E54C0A"/>
                    <w:p w14:paraId="4725C845" w14:textId="77777777" w:rsidR="008B6DF1" w:rsidRDefault="008B6DF1" w:rsidP="00E54C0A"/>
                    <w:p w14:paraId="0F80DC0C" w14:textId="77777777" w:rsidR="008B6DF1" w:rsidRDefault="008B6DF1" w:rsidP="00E54C0A"/>
                    <w:p w14:paraId="5D866C82" w14:textId="77777777" w:rsidR="008B6DF1" w:rsidRDefault="008B6DF1" w:rsidP="00E54C0A"/>
                    <w:p w14:paraId="08FDA141" w14:textId="77777777" w:rsidR="008B6DF1" w:rsidRDefault="008B6DF1" w:rsidP="00E54C0A"/>
                    <w:p w14:paraId="051FEEEB" w14:textId="77777777" w:rsidR="008B6DF1" w:rsidRDefault="008B6DF1" w:rsidP="00E54C0A"/>
                    <w:p w14:paraId="351D589B" w14:textId="77777777" w:rsidR="008B6DF1" w:rsidRDefault="008B6DF1" w:rsidP="00E54C0A"/>
                    <w:p w14:paraId="41DD04BB" w14:textId="77777777" w:rsidR="008B6DF1" w:rsidRDefault="008B6DF1" w:rsidP="00E54C0A"/>
                    <w:p w14:paraId="570B4C47" w14:textId="77777777" w:rsidR="008B6DF1" w:rsidRDefault="008B6DF1" w:rsidP="00E54C0A"/>
                    <w:p w14:paraId="677A3188" w14:textId="77777777" w:rsidR="008B6DF1" w:rsidRDefault="008B6DF1" w:rsidP="00E54C0A"/>
                    <w:p w14:paraId="55CB2444" w14:textId="77777777" w:rsidR="008B6DF1" w:rsidRDefault="008B6DF1" w:rsidP="00E54C0A"/>
                    <w:p w14:paraId="6D3B3A30" w14:textId="77777777" w:rsidR="008B6DF1" w:rsidRDefault="008B6DF1" w:rsidP="00E54C0A"/>
                    <w:p w14:paraId="14343C73" w14:textId="77777777" w:rsidR="008B6DF1" w:rsidRDefault="008B6DF1" w:rsidP="00E54C0A"/>
                    <w:p w14:paraId="32FFC8BE" w14:textId="77777777" w:rsidR="008B6DF1" w:rsidRDefault="008B6DF1" w:rsidP="00E54C0A"/>
                    <w:p w14:paraId="19C4E702" w14:textId="77777777" w:rsidR="008B6DF1" w:rsidRDefault="008B6DF1" w:rsidP="00E54C0A"/>
                    <w:p w14:paraId="31DF043B" w14:textId="77777777" w:rsidR="008B6DF1" w:rsidRDefault="008B6DF1" w:rsidP="00E54C0A"/>
                    <w:p w14:paraId="53B2105E" w14:textId="77777777" w:rsidR="008B6DF1" w:rsidRDefault="008B6DF1" w:rsidP="00E54C0A"/>
                    <w:p w14:paraId="712AC42E" w14:textId="77777777" w:rsidR="008B6DF1" w:rsidRDefault="008B6DF1" w:rsidP="00E54C0A"/>
                    <w:p w14:paraId="10B51758" w14:textId="77777777" w:rsidR="008B6DF1" w:rsidRDefault="008B6DF1" w:rsidP="00E54C0A"/>
                    <w:p w14:paraId="0E4D3D8C" w14:textId="77777777" w:rsidR="008B6DF1" w:rsidRDefault="008B6DF1" w:rsidP="00E54C0A"/>
                    <w:p w14:paraId="443EEEA3" w14:textId="77777777" w:rsidR="008B6DF1" w:rsidRDefault="008B6DF1" w:rsidP="00E54C0A"/>
                    <w:p w14:paraId="3D55C7B2" w14:textId="77777777" w:rsidR="008B6DF1" w:rsidRDefault="008B6DF1" w:rsidP="00E54C0A"/>
                    <w:p w14:paraId="1EDAC165" w14:textId="77777777" w:rsidR="008B6DF1" w:rsidRDefault="008B6DF1" w:rsidP="00E54C0A"/>
                    <w:p w14:paraId="493A0F57" w14:textId="77777777" w:rsidR="008B6DF1" w:rsidRDefault="008B6DF1" w:rsidP="00E54C0A"/>
                    <w:p w14:paraId="536B59AA" w14:textId="77777777" w:rsidR="008B6DF1" w:rsidRDefault="008B6DF1" w:rsidP="00E54C0A"/>
                    <w:p w14:paraId="585BBF86" w14:textId="77777777" w:rsidR="008B6DF1" w:rsidRDefault="008B6DF1" w:rsidP="00E54C0A"/>
                    <w:p w14:paraId="52CF5FAE" w14:textId="77777777" w:rsidR="008B6DF1" w:rsidRDefault="008B6DF1" w:rsidP="00E54C0A"/>
                    <w:p w14:paraId="7896748B" w14:textId="77777777" w:rsidR="008B6DF1" w:rsidRDefault="008B6DF1" w:rsidP="00E54C0A"/>
                    <w:p w14:paraId="3F01ECA3" w14:textId="77777777" w:rsidR="008B6DF1" w:rsidRDefault="008B6DF1" w:rsidP="00E54C0A"/>
                    <w:p w14:paraId="47DFF1AC" w14:textId="77777777" w:rsidR="008B6DF1" w:rsidRDefault="008B6DF1" w:rsidP="00E54C0A"/>
                    <w:p w14:paraId="75471FC2" w14:textId="77777777" w:rsidR="008B6DF1" w:rsidRDefault="008B6DF1" w:rsidP="00E54C0A"/>
                    <w:p w14:paraId="449A523B" w14:textId="77777777" w:rsidR="008B6DF1" w:rsidRDefault="008B6DF1" w:rsidP="00E54C0A"/>
                    <w:p w14:paraId="6F518BE7" w14:textId="77777777" w:rsidR="008B6DF1" w:rsidRDefault="008B6DF1" w:rsidP="00E54C0A"/>
                    <w:p w14:paraId="26712165" w14:textId="77777777" w:rsidR="008B6DF1" w:rsidRDefault="008B6DF1" w:rsidP="00E54C0A"/>
                    <w:p w14:paraId="5D1AD88F" w14:textId="77777777" w:rsidR="008B6DF1" w:rsidRDefault="008B6DF1" w:rsidP="00E54C0A"/>
                    <w:p w14:paraId="69F2E0FB" w14:textId="77777777" w:rsidR="008B6DF1" w:rsidRDefault="008B6DF1" w:rsidP="00E54C0A"/>
                    <w:p w14:paraId="25ADE0C4" w14:textId="77777777" w:rsidR="008B6DF1" w:rsidRDefault="008B6DF1" w:rsidP="00E54C0A"/>
                    <w:p w14:paraId="1A94820B" w14:textId="77777777" w:rsidR="008B6DF1" w:rsidRDefault="008B6DF1" w:rsidP="00E54C0A"/>
                    <w:p w14:paraId="4E4D945F" w14:textId="77777777" w:rsidR="008B6DF1" w:rsidRDefault="008B6DF1" w:rsidP="00E54C0A"/>
                    <w:p w14:paraId="1141D915" w14:textId="77777777" w:rsidR="008B6DF1" w:rsidRDefault="008B6DF1" w:rsidP="00E54C0A"/>
                    <w:p w14:paraId="2631A291" w14:textId="77777777" w:rsidR="008B6DF1" w:rsidRDefault="008B6DF1" w:rsidP="00E54C0A"/>
                    <w:p w14:paraId="59366765" w14:textId="77777777" w:rsidR="008B6DF1" w:rsidRDefault="008B6DF1" w:rsidP="00E54C0A"/>
                    <w:p w14:paraId="17297BEA" w14:textId="77777777" w:rsidR="008B6DF1" w:rsidRDefault="008B6DF1" w:rsidP="00E54C0A"/>
                    <w:p w14:paraId="2D837AE7" w14:textId="77777777" w:rsidR="008B6DF1" w:rsidRDefault="008B6DF1" w:rsidP="00E54C0A"/>
                    <w:p w14:paraId="280EC0EB" w14:textId="77777777" w:rsidR="008B6DF1" w:rsidRDefault="008B6DF1" w:rsidP="00E54C0A"/>
                    <w:p w14:paraId="590BB868" w14:textId="77777777" w:rsidR="008B6DF1" w:rsidRDefault="008B6DF1" w:rsidP="00E54C0A"/>
                    <w:p w14:paraId="31AE6119" w14:textId="77777777" w:rsidR="008B6DF1" w:rsidRDefault="008B6DF1" w:rsidP="00E54C0A"/>
                    <w:p w14:paraId="09CFC477" w14:textId="77777777" w:rsidR="008B6DF1" w:rsidRDefault="008B6DF1" w:rsidP="00E54C0A"/>
                    <w:p w14:paraId="02B0CE8B" w14:textId="77777777" w:rsidR="008B6DF1" w:rsidRDefault="008B6DF1" w:rsidP="00E54C0A"/>
                    <w:p w14:paraId="53F05EA5" w14:textId="77777777" w:rsidR="008B6DF1" w:rsidRDefault="008B6DF1" w:rsidP="00E54C0A"/>
                    <w:p w14:paraId="476BC9F8" w14:textId="77777777" w:rsidR="008B6DF1" w:rsidRDefault="008B6DF1" w:rsidP="00E54C0A"/>
                    <w:p w14:paraId="0D2FFA66" w14:textId="77777777" w:rsidR="008B6DF1" w:rsidRDefault="008B6DF1" w:rsidP="00E54C0A"/>
                    <w:p w14:paraId="04A5E397" w14:textId="77777777" w:rsidR="008B6DF1" w:rsidRDefault="008B6DF1" w:rsidP="00E54C0A"/>
                    <w:p w14:paraId="6B18C4BC" w14:textId="77777777" w:rsidR="008B6DF1" w:rsidRDefault="008B6DF1" w:rsidP="00E54C0A"/>
                    <w:p w14:paraId="304058EF" w14:textId="77777777" w:rsidR="008B6DF1" w:rsidRDefault="008B6DF1" w:rsidP="00E54C0A"/>
                    <w:p w14:paraId="2FA08D63" w14:textId="77777777" w:rsidR="008B6DF1" w:rsidRDefault="008B6DF1" w:rsidP="00E54C0A"/>
                    <w:p w14:paraId="3D5CCA29" w14:textId="77777777" w:rsidR="008B6DF1" w:rsidRDefault="008B6DF1" w:rsidP="00E54C0A"/>
                    <w:p w14:paraId="2BC44D67" w14:textId="77777777" w:rsidR="008B6DF1" w:rsidRDefault="008B6DF1" w:rsidP="00E54C0A"/>
                    <w:p w14:paraId="24DA3F56" w14:textId="77777777" w:rsidR="008B6DF1" w:rsidRDefault="008B6DF1" w:rsidP="00E54C0A"/>
                    <w:p w14:paraId="63BC94B1" w14:textId="77777777" w:rsidR="008B6DF1" w:rsidRDefault="008B6DF1" w:rsidP="00E54C0A"/>
                    <w:p w14:paraId="54A12AF5" w14:textId="77777777" w:rsidR="008B6DF1" w:rsidRDefault="008B6DF1" w:rsidP="00E54C0A"/>
                    <w:p w14:paraId="45F9DEFB" w14:textId="77777777" w:rsidR="008B6DF1" w:rsidRDefault="008B6DF1" w:rsidP="00E54C0A"/>
                    <w:p w14:paraId="1DEC2531" w14:textId="77777777" w:rsidR="008B6DF1" w:rsidRDefault="008B6DF1" w:rsidP="00E54C0A"/>
                    <w:p w14:paraId="075B92C2" w14:textId="77777777" w:rsidR="008B6DF1" w:rsidRDefault="008B6DF1" w:rsidP="00E54C0A"/>
                    <w:p w14:paraId="5F19DAAA" w14:textId="77777777" w:rsidR="008B6DF1" w:rsidRDefault="008B6DF1" w:rsidP="00E54C0A"/>
                    <w:p w14:paraId="7DE6A2D1" w14:textId="77777777" w:rsidR="008B6DF1" w:rsidRDefault="008B6DF1" w:rsidP="00E54C0A"/>
                    <w:p w14:paraId="14011DD2" w14:textId="77777777" w:rsidR="008B6DF1" w:rsidRDefault="008B6DF1" w:rsidP="00E54C0A"/>
                    <w:p w14:paraId="09E1B85D" w14:textId="77777777" w:rsidR="008B6DF1" w:rsidRDefault="008B6DF1" w:rsidP="00E54C0A"/>
                    <w:p w14:paraId="336A8EAB" w14:textId="77777777" w:rsidR="008B6DF1" w:rsidRDefault="008B6DF1" w:rsidP="00E54C0A"/>
                    <w:p w14:paraId="19F00985" w14:textId="77777777" w:rsidR="008B6DF1" w:rsidRDefault="008B6DF1" w:rsidP="00E54C0A"/>
                    <w:p w14:paraId="28A9ED2A" w14:textId="77777777" w:rsidR="008B6DF1" w:rsidRDefault="008B6DF1" w:rsidP="00E54C0A"/>
                    <w:p w14:paraId="19FC206E" w14:textId="77777777" w:rsidR="008B6DF1" w:rsidRDefault="008B6DF1" w:rsidP="00E54C0A"/>
                    <w:p w14:paraId="7874C9F7" w14:textId="77777777" w:rsidR="008B6DF1" w:rsidRDefault="008B6DF1" w:rsidP="00E54C0A"/>
                    <w:p w14:paraId="3374F6CD" w14:textId="77777777" w:rsidR="008B6DF1" w:rsidRDefault="008B6DF1" w:rsidP="00E54C0A"/>
                    <w:p w14:paraId="292CE9DF" w14:textId="77777777" w:rsidR="008B6DF1" w:rsidRDefault="008B6DF1" w:rsidP="00E54C0A"/>
                    <w:p w14:paraId="3B14C9DB" w14:textId="77777777" w:rsidR="008B6DF1" w:rsidRDefault="008B6DF1" w:rsidP="00E54C0A"/>
                    <w:p w14:paraId="2790B917" w14:textId="77777777" w:rsidR="008B6DF1" w:rsidRDefault="008B6DF1" w:rsidP="00E54C0A"/>
                    <w:p w14:paraId="76197BB9" w14:textId="77777777" w:rsidR="008B6DF1" w:rsidRDefault="008B6DF1" w:rsidP="00E54C0A"/>
                    <w:p w14:paraId="4AAC5647" w14:textId="77777777" w:rsidR="008B6DF1" w:rsidRDefault="008B6DF1" w:rsidP="00E54C0A"/>
                    <w:p w14:paraId="5076B530" w14:textId="77777777" w:rsidR="008B6DF1" w:rsidRDefault="008B6DF1" w:rsidP="00E54C0A"/>
                    <w:p w14:paraId="7511D2A4" w14:textId="77777777" w:rsidR="008B6DF1" w:rsidRDefault="008B6DF1" w:rsidP="00E54C0A"/>
                    <w:p w14:paraId="47CAE679" w14:textId="77777777" w:rsidR="008B6DF1" w:rsidRDefault="008B6DF1" w:rsidP="00E54C0A"/>
                    <w:p w14:paraId="4DF88467" w14:textId="77777777" w:rsidR="008B6DF1" w:rsidRDefault="008B6DF1" w:rsidP="00E54C0A"/>
                    <w:p w14:paraId="51FC3218" w14:textId="77777777" w:rsidR="008B6DF1" w:rsidRDefault="008B6DF1" w:rsidP="00E54C0A"/>
                    <w:p w14:paraId="531A91EB" w14:textId="77777777" w:rsidR="008B6DF1" w:rsidRDefault="008B6DF1" w:rsidP="00E54C0A"/>
                    <w:p w14:paraId="3D5CBDFC" w14:textId="77777777" w:rsidR="008B6DF1" w:rsidRDefault="008B6DF1" w:rsidP="00E54C0A"/>
                    <w:p w14:paraId="29F14FAE" w14:textId="77777777" w:rsidR="008B6DF1" w:rsidRDefault="008B6DF1" w:rsidP="00E54C0A"/>
                    <w:p w14:paraId="298A859A" w14:textId="77777777" w:rsidR="008B6DF1" w:rsidRDefault="008B6DF1" w:rsidP="00E54C0A"/>
                    <w:p w14:paraId="4234320C" w14:textId="77777777" w:rsidR="008B6DF1" w:rsidRDefault="008B6DF1" w:rsidP="00E54C0A"/>
                    <w:p w14:paraId="6770CCAD" w14:textId="77777777" w:rsidR="008B6DF1" w:rsidRDefault="008B6DF1" w:rsidP="00E54C0A"/>
                    <w:p w14:paraId="6D68EC46" w14:textId="77777777" w:rsidR="008B6DF1" w:rsidRDefault="008B6DF1" w:rsidP="00E54C0A"/>
                    <w:p w14:paraId="6D3D3B0E" w14:textId="77777777" w:rsidR="008B6DF1" w:rsidRDefault="008B6DF1" w:rsidP="00E54C0A"/>
                    <w:p w14:paraId="610F6B37" w14:textId="77777777" w:rsidR="008B6DF1" w:rsidRDefault="008B6DF1" w:rsidP="00E54C0A"/>
                    <w:p w14:paraId="279102CF" w14:textId="77777777" w:rsidR="008B6DF1" w:rsidRDefault="008B6DF1" w:rsidP="00E54C0A"/>
                    <w:p w14:paraId="01259346" w14:textId="77777777" w:rsidR="008B6DF1" w:rsidRDefault="008B6DF1" w:rsidP="00E54C0A"/>
                    <w:p w14:paraId="198F9044" w14:textId="77777777" w:rsidR="008B6DF1" w:rsidRDefault="008B6DF1" w:rsidP="00E54C0A"/>
                    <w:p w14:paraId="339E3E26" w14:textId="77777777" w:rsidR="008B6DF1" w:rsidRDefault="008B6DF1" w:rsidP="00E54C0A"/>
                    <w:p w14:paraId="58C2F4AF" w14:textId="77777777" w:rsidR="008B6DF1" w:rsidRDefault="008B6DF1" w:rsidP="00E54C0A"/>
                    <w:p w14:paraId="4A31BA99" w14:textId="77777777" w:rsidR="008B6DF1" w:rsidRDefault="008B6DF1" w:rsidP="00E54C0A"/>
                    <w:p w14:paraId="70D059A5" w14:textId="77777777" w:rsidR="008B6DF1" w:rsidRDefault="008B6DF1" w:rsidP="00E54C0A"/>
                    <w:p w14:paraId="040BF586" w14:textId="77777777" w:rsidR="008B6DF1" w:rsidRDefault="008B6DF1" w:rsidP="00E54C0A"/>
                    <w:p w14:paraId="59D6BC6B" w14:textId="77777777" w:rsidR="008B6DF1" w:rsidRDefault="008B6DF1" w:rsidP="00E54C0A"/>
                    <w:p w14:paraId="1E072B31" w14:textId="77777777" w:rsidR="008B6DF1" w:rsidRDefault="008B6DF1" w:rsidP="00E54C0A"/>
                    <w:p w14:paraId="1410B3DF" w14:textId="77777777" w:rsidR="008B6DF1" w:rsidRDefault="008B6DF1" w:rsidP="00E54C0A"/>
                    <w:p w14:paraId="5FD126E9" w14:textId="77777777" w:rsidR="008B6DF1" w:rsidRDefault="008B6DF1" w:rsidP="00E54C0A"/>
                    <w:p w14:paraId="75CE9B9F" w14:textId="77777777" w:rsidR="008B6DF1" w:rsidRDefault="008B6DF1" w:rsidP="00E54C0A"/>
                    <w:p w14:paraId="123520F2" w14:textId="77777777" w:rsidR="008B6DF1" w:rsidRDefault="008B6DF1" w:rsidP="00E54C0A"/>
                    <w:p w14:paraId="1B3D92E6" w14:textId="77777777" w:rsidR="008B6DF1" w:rsidRDefault="008B6DF1" w:rsidP="00E54C0A"/>
                    <w:p w14:paraId="243930C3" w14:textId="77777777" w:rsidR="008B6DF1" w:rsidRDefault="008B6DF1" w:rsidP="00E54C0A"/>
                    <w:p w14:paraId="41106CF3" w14:textId="77777777" w:rsidR="008B6DF1" w:rsidRDefault="008B6DF1" w:rsidP="00E54C0A"/>
                    <w:p w14:paraId="2E308464" w14:textId="77777777" w:rsidR="008B6DF1" w:rsidRDefault="008B6DF1" w:rsidP="00E54C0A"/>
                    <w:p w14:paraId="1653A934" w14:textId="77777777" w:rsidR="008B6DF1" w:rsidRDefault="008B6DF1" w:rsidP="00E54C0A"/>
                    <w:p w14:paraId="228EDE33" w14:textId="77777777" w:rsidR="008B6DF1" w:rsidRDefault="008B6DF1" w:rsidP="00E54C0A"/>
                    <w:p w14:paraId="5DEF07BE" w14:textId="77777777" w:rsidR="008B6DF1" w:rsidRDefault="008B6DF1" w:rsidP="00E54C0A"/>
                    <w:p w14:paraId="3608ED39" w14:textId="77777777" w:rsidR="008B6DF1" w:rsidRDefault="008B6DF1" w:rsidP="00E54C0A"/>
                    <w:p w14:paraId="0F817E73" w14:textId="77777777" w:rsidR="008B6DF1" w:rsidRDefault="008B6DF1" w:rsidP="00E54C0A"/>
                    <w:p w14:paraId="75DCB3FA" w14:textId="77777777" w:rsidR="008B6DF1" w:rsidRDefault="008B6DF1" w:rsidP="00E54C0A"/>
                    <w:p w14:paraId="2EF1727C" w14:textId="77777777" w:rsidR="008B6DF1" w:rsidRDefault="008B6DF1" w:rsidP="00E54C0A"/>
                    <w:p w14:paraId="7FC1D1D7" w14:textId="77777777" w:rsidR="008B6DF1" w:rsidRDefault="008B6DF1" w:rsidP="00E54C0A"/>
                    <w:p w14:paraId="499C1A4B" w14:textId="77777777" w:rsidR="008B6DF1" w:rsidRDefault="008B6DF1" w:rsidP="00E54C0A"/>
                    <w:p w14:paraId="04A98C63" w14:textId="77777777" w:rsidR="008B6DF1" w:rsidRDefault="008B6DF1" w:rsidP="00E54C0A"/>
                    <w:p w14:paraId="777B5CF8" w14:textId="77777777" w:rsidR="008B6DF1" w:rsidRDefault="008B6DF1" w:rsidP="00E54C0A"/>
                    <w:p w14:paraId="52AAA056" w14:textId="77777777" w:rsidR="008B6DF1" w:rsidRDefault="008B6DF1" w:rsidP="00E54C0A"/>
                    <w:p w14:paraId="76D5E206" w14:textId="77777777" w:rsidR="008B6DF1" w:rsidRDefault="008B6DF1" w:rsidP="00E54C0A"/>
                    <w:p w14:paraId="064CF7C5" w14:textId="77777777" w:rsidR="008B6DF1" w:rsidRDefault="008B6DF1" w:rsidP="00E54C0A"/>
                    <w:p w14:paraId="51C9F025" w14:textId="77777777" w:rsidR="008B6DF1" w:rsidRDefault="008B6DF1" w:rsidP="00E54C0A"/>
                    <w:p w14:paraId="4B0EA264" w14:textId="77777777" w:rsidR="008B6DF1" w:rsidRDefault="008B6DF1" w:rsidP="00E54C0A"/>
                    <w:p w14:paraId="0B78C633" w14:textId="77777777" w:rsidR="008B6DF1" w:rsidRDefault="008B6DF1" w:rsidP="00E54C0A"/>
                    <w:p w14:paraId="33584D46" w14:textId="77777777" w:rsidR="008B6DF1" w:rsidRDefault="008B6DF1" w:rsidP="00E54C0A"/>
                    <w:p w14:paraId="5D99397D" w14:textId="77777777" w:rsidR="008B6DF1" w:rsidRDefault="008B6DF1" w:rsidP="00E54C0A"/>
                    <w:p w14:paraId="5A3F600D" w14:textId="77777777" w:rsidR="008B6DF1" w:rsidRDefault="008B6DF1" w:rsidP="00E54C0A"/>
                    <w:p w14:paraId="4C54C54A" w14:textId="77777777" w:rsidR="008B6DF1" w:rsidRDefault="008B6DF1" w:rsidP="00E54C0A"/>
                    <w:p w14:paraId="6B21774E" w14:textId="77777777" w:rsidR="008B6DF1" w:rsidRDefault="008B6DF1" w:rsidP="00E54C0A"/>
                    <w:p w14:paraId="7DEAD9DA" w14:textId="77777777" w:rsidR="008B6DF1" w:rsidRDefault="008B6DF1" w:rsidP="00E54C0A"/>
                    <w:p w14:paraId="35B47D67" w14:textId="77777777" w:rsidR="008B6DF1" w:rsidRDefault="008B6DF1" w:rsidP="00E54C0A"/>
                    <w:p w14:paraId="683B9FF9" w14:textId="77777777" w:rsidR="008B6DF1" w:rsidRDefault="008B6DF1" w:rsidP="00E54C0A"/>
                    <w:p w14:paraId="5274FF34" w14:textId="77777777" w:rsidR="008B6DF1" w:rsidRDefault="008B6DF1" w:rsidP="00E54C0A"/>
                    <w:p w14:paraId="6D6F4F5F" w14:textId="77777777" w:rsidR="008B6DF1" w:rsidRDefault="008B6DF1" w:rsidP="00E54C0A"/>
                    <w:p w14:paraId="6244D56A" w14:textId="77777777" w:rsidR="008B6DF1" w:rsidRDefault="008B6DF1" w:rsidP="00E54C0A"/>
                    <w:p w14:paraId="05BC1E8D" w14:textId="77777777" w:rsidR="008B6DF1" w:rsidRDefault="008B6DF1" w:rsidP="00E54C0A"/>
                    <w:p w14:paraId="1CECAEF0" w14:textId="77777777" w:rsidR="008B6DF1" w:rsidRDefault="008B6DF1" w:rsidP="00E54C0A"/>
                    <w:p w14:paraId="3EFFEB01" w14:textId="77777777" w:rsidR="008B6DF1" w:rsidRDefault="008B6DF1" w:rsidP="00E54C0A"/>
                    <w:p w14:paraId="7AE75994" w14:textId="77777777" w:rsidR="008B6DF1" w:rsidRDefault="008B6DF1" w:rsidP="00E54C0A"/>
                    <w:p w14:paraId="18648944" w14:textId="77777777" w:rsidR="008B6DF1" w:rsidRDefault="008B6DF1" w:rsidP="00E54C0A"/>
                    <w:p w14:paraId="63F2AAFA" w14:textId="77777777" w:rsidR="008B6DF1" w:rsidRDefault="008B6DF1" w:rsidP="00E54C0A"/>
                    <w:p w14:paraId="6F961847" w14:textId="77777777" w:rsidR="008B6DF1" w:rsidRDefault="008B6DF1" w:rsidP="00E54C0A"/>
                    <w:p w14:paraId="6C2E455D" w14:textId="77777777" w:rsidR="008B6DF1" w:rsidRDefault="008B6DF1" w:rsidP="00E54C0A"/>
                    <w:p w14:paraId="4627FE71" w14:textId="77777777" w:rsidR="008B6DF1" w:rsidRDefault="008B6DF1" w:rsidP="00E54C0A"/>
                    <w:p w14:paraId="0759000F" w14:textId="77777777" w:rsidR="008B6DF1" w:rsidRDefault="008B6DF1" w:rsidP="00E54C0A"/>
                    <w:p w14:paraId="7C63EC1A" w14:textId="77777777" w:rsidR="008B6DF1" w:rsidRDefault="008B6DF1" w:rsidP="00E54C0A"/>
                    <w:p w14:paraId="2065AB8A" w14:textId="77777777" w:rsidR="008B6DF1" w:rsidRDefault="008B6DF1" w:rsidP="00E54C0A"/>
                    <w:p w14:paraId="77729DFA" w14:textId="77777777" w:rsidR="008B6DF1" w:rsidRDefault="008B6DF1" w:rsidP="00E54C0A"/>
                    <w:p w14:paraId="03237FA7" w14:textId="77777777" w:rsidR="008B6DF1" w:rsidRDefault="008B6DF1" w:rsidP="00E54C0A"/>
                    <w:p w14:paraId="03E4D8A7" w14:textId="77777777" w:rsidR="008B6DF1" w:rsidRDefault="008B6DF1" w:rsidP="00E54C0A"/>
                    <w:p w14:paraId="7D582DDF" w14:textId="77777777" w:rsidR="008B6DF1" w:rsidRDefault="008B6DF1" w:rsidP="00E54C0A"/>
                    <w:p w14:paraId="3AE4C57B" w14:textId="77777777" w:rsidR="008B6DF1" w:rsidRDefault="008B6DF1" w:rsidP="00E54C0A"/>
                    <w:p w14:paraId="7578C597" w14:textId="77777777" w:rsidR="008B6DF1" w:rsidRDefault="008B6DF1" w:rsidP="00E54C0A"/>
                    <w:p w14:paraId="35411DC1" w14:textId="77777777" w:rsidR="008B6DF1" w:rsidRDefault="008B6DF1" w:rsidP="00E54C0A"/>
                    <w:p w14:paraId="1E1F3E2C" w14:textId="77777777" w:rsidR="008B6DF1" w:rsidRDefault="008B6DF1" w:rsidP="00E54C0A"/>
                    <w:p w14:paraId="2FA0D548" w14:textId="77777777" w:rsidR="008B6DF1" w:rsidRDefault="008B6DF1" w:rsidP="00E54C0A"/>
                    <w:p w14:paraId="482306F1" w14:textId="77777777" w:rsidR="008B6DF1" w:rsidRDefault="008B6DF1" w:rsidP="00E54C0A"/>
                    <w:p w14:paraId="02CE38F3" w14:textId="77777777" w:rsidR="008B6DF1" w:rsidRDefault="008B6DF1" w:rsidP="00E54C0A"/>
                    <w:p w14:paraId="3C6B7D3F" w14:textId="77777777" w:rsidR="008B6DF1" w:rsidRDefault="008B6DF1" w:rsidP="00E54C0A"/>
                    <w:p w14:paraId="02B0B1DC" w14:textId="77777777" w:rsidR="008B6DF1" w:rsidRDefault="008B6DF1" w:rsidP="00E54C0A"/>
                    <w:p w14:paraId="4FA3F27A" w14:textId="77777777" w:rsidR="008B6DF1" w:rsidRDefault="008B6DF1" w:rsidP="00E54C0A"/>
                    <w:p w14:paraId="5F9A1CF2" w14:textId="77777777" w:rsidR="008B6DF1" w:rsidRDefault="008B6DF1" w:rsidP="00E54C0A"/>
                    <w:p w14:paraId="36554C9A" w14:textId="77777777" w:rsidR="008B6DF1" w:rsidRDefault="008B6DF1" w:rsidP="00E54C0A"/>
                    <w:p w14:paraId="01687DE0" w14:textId="77777777" w:rsidR="008B6DF1" w:rsidRDefault="008B6DF1" w:rsidP="00E54C0A"/>
                    <w:p w14:paraId="20B1AA42" w14:textId="77777777" w:rsidR="008B6DF1" w:rsidRDefault="008B6DF1" w:rsidP="00E54C0A"/>
                    <w:p w14:paraId="5ADD5C13" w14:textId="77777777" w:rsidR="008B6DF1" w:rsidRDefault="008B6DF1" w:rsidP="00E54C0A"/>
                    <w:p w14:paraId="79222FC9" w14:textId="77777777" w:rsidR="008B6DF1" w:rsidRDefault="008B6DF1" w:rsidP="00E54C0A"/>
                    <w:p w14:paraId="2F902350" w14:textId="77777777" w:rsidR="008B6DF1" w:rsidRDefault="008B6DF1" w:rsidP="00E54C0A"/>
                    <w:p w14:paraId="47A7801D" w14:textId="77777777" w:rsidR="008B6DF1" w:rsidRDefault="008B6DF1" w:rsidP="00E54C0A"/>
                    <w:p w14:paraId="7FEAC062" w14:textId="77777777" w:rsidR="008B6DF1" w:rsidRDefault="008B6DF1" w:rsidP="00E54C0A"/>
                    <w:p w14:paraId="6BE3665C" w14:textId="77777777" w:rsidR="008B6DF1" w:rsidRDefault="008B6DF1" w:rsidP="00E54C0A"/>
                    <w:p w14:paraId="0DDAD3E2" w14:textId="77777777" w:rsidR="008B6DF1" w:rsidRDefault="008B6DF1" w:rsidP="00E54C0A"/>
                    <w:p w14:paraId="1EFF2D57" w14:textId="77777777" w:rsidR="008B6DF1" w:rsidRDefault="008B6DF1" w:rsidP="00E54C0A"/>
                    <w:p w14:paraId="3E7B2AD6" w14:textId="77777777" w:rsidR="008B6DF1" w:rsidRDefault="008B6DF1" w:rsidP="00E54C0A"/>
                    <w:p w14:paraId="1627317B" w14:textId="77777777" w:rsidR="008B6DF1" w:rsidRDefault="008B6DF1" w:rsidP="00E54C0A"/>
                    <w:p w14:paraId="78A1F813" w14:textId="77777777" w:rsidR="008B6DF1" w:rsidRDefault="008B6DF1" w:rsidP="00E54C0A"/>
                    <w:p w14:paraId="78B6DA2C" w14:textId="77777777" w:rsidR="008B6DF1" w:rsidRDefault="008B6DF1" w:rsidP="00E54C0A"/>
                    <w:p w14:paraId="19DCD222" w14:textId="77777777" w:rsidR="008B6DF1" w:rsidRDefault="008B6DF1" w:rsidP="00E54C0A"/>
                    <w:p w14:paraId="4776177A" w14:textId="77777777" w:rsidR="008B6DF1" w:rsidRDefault="008B6DF1" w:rsidP="00E54C0A"/>
                    <w:p w14:paraId="186F74D8" w14:textId="77777777" w:rsidR="008B6DF1" w:rsidRDefault="008B6DF1" w:rsidP="00E54C0A"/>
                    <w:p w14:paraId="06E24DED" w14:textId="77777777" w:rsidR="008B6DF1" w:rsidRDefault="008B6DF1" w:rsidP="00E54C0A"/>
                    <w:p w14:paraId="32D42D34" w14:textId="77777777" w:rsidR="008B6DF1" w:rsidRDefault="008B6DF1" w:rsidP="00E54C0A"/>
                    <w:p w14:paraId="10D6EEE6" w14:textId="77777777" w:rsidR="008B6DF1" w:rsidRDefault="008B6DF1" w:rsidP="00E54C0A"/>
                    <w:p w14:paraId="20979A37" w14:textId="77777777" w:rsidR="008B6DF1" w:rsidRDefault="008B6DF1" w:rsidP="00E54C0A"/>
                    <w:p w14:paraId="7303ED58" w14:textId="77777777" w:rsidR="008B6DF1" w:rsidRDefault="008B6DF1" w:rsidP="00E54C0A"/>
                    <w:p w14:paraId="78B5401A" w14:textId="77777777" w:rsidR="008B6DF1" w:rsidRDefault="008B6DF1" w:rsidP="00E54C0A"/>
                    <w:p w14:paraId="5C691E74" w14:textId="77777777" w:rsidR="008B6DF1" w:rsidRDefault="008B6DF1" w:rsidP="00E54C0A"/>
                    <w:p w14:paraId="47C22F77" w14:textId="77777777" w:rsidR="008B6DF1" w:rsidRDefault="008B6DF1" w:rsidP="00E54C0A"/>
                    <w:p w14:paraId="7FA3D493" w14:textId="77777777" w:rsidR="008B6DF1" w:rsidRDefault="008B6DF1" w:rsidP="00E54C0A"/>
                    <w:p w14:paraId="4B1EFE44" w14:textId="77777777" w:rsidR="008B6DF1" w:rsidRDefault="008B6DF1" w:rsidP="00E54C0A"/>
                    <w:p w14:paraId="7F0D6212" w14:textId="77777777" w:rsidR="008B6DF1" w:rsidRDefault="008B6DF1" w:rsidP="00E54C0A"/>
                    <w:p w14:paraId="3F7857E8" w14:textId="77777777" w:rsidR="008B6DF1" w:rsidRDefault="008B6DF1" w:rsidP="00E54C0A"/>
                    <w:p w14:paraId="06D1336E" w14:textId="77777777" w:rsidR="008B6DF1" w:rsidRDefault="008B6DF1" w:rsidP="00E54C0A"/>
                    <w:p w14:paraId="22AEB5C4" w14:textId="77777777" w:rsidR="008B6DF1" w:rsidRDefault="008B6DF1" w:rsidP="00E54C0A"/>
                    <w:p w14:paraId="237FD986" w14:textId="77777777" w:rsidR="008B6DF1" w:rsidRDefault="008B6DF1" w:rsidP="00E54C0A"/>
                    <w:p w14:paraId="7AC8C1CB" w14:textId="77777777" w:rsidR="008B6DF1" w:rsidRDefault="008B6DF1" w:rsidP="00E54C0A"/>
                    <w:p w14:paraId="02BF79F8" w14:textId="77777777" w:rsidR="008B6DF1" w:rsidRDefault="008B6DF1" w:rsidP="00E54C0A"/>
                    <w:p w14:paraId="06B6BDE5" w14:textId="77777777" w:rsidR="008B6DF1" w:rsidRDefault="008B6DF1" w:rsidP="00E54C0A"/>
                    <w:p w14:paraId="2B9FA069" w14:textId="77777777" w:rsidR="008B6DF1" w:rsidRDefault="008B6DF1" w:rsidP="00E54C0A"/>
                    <w:p w14:paraId="25D998AE" w14:textId="77777777" w:rsidR="008B6DF1" w:rsidRDefault="008B6DF1" w:rsidP="00E54C0A"/>
                    <w:p w14:paraId="27C30CD0" w14:textId="77777777" w:rsidR="008B6DF1" w:rsidRDefault="008B6DF1" w:rsidP="00E54C0A"/>
                    <w:p w14:paraId="00CF4F3C" w14:textId="77777777" w:rsidR="008B6DF1" w:rsidRDefault="008B6DF1" w:rsidP="00E54C0A"/>
                    <w:p w14:paraId="2C1F6D74" w14:textId="77777777" w:rsidR="008B6DF1" w:rsidRDefault="008B6DF1" w:rsidP="00E54C0A"/>
                    <w:p w14:paraId="4CB6C343" w14:textId="77777777" w:rsidR="008B6DF1" w:rsidRDefault="008B6DF1" w:rsidP="00E54C0A"/>
                    <w:p w14:paraId="1A6DACF2" w14:textId="77777777" w:rsidR="008B6DF1" w:rsidRDefault="008B6DF1" w:rsidP="00E54C0A"/>
                    <w:p w14:paraId="7C907DF4" w14:textId="77777777" w:rsidR="008B6DF1" w:rsidRDefault="008B6DF1" w:rsidP="00E54C0A"/>
                    <w:p w14:paraId="4E3CE2C4" w14:textId="77777777" w:rsidR="008B6DF1" w:rsidRDefault="008B6DF1" w:rsidP="00E54C0A"/>
                    <w:p w14:paraId="10D44D0D" w14:textId="77777777" w:rsidR="008B6DF1" w:rsidRDefault="008B6DF1" w:rsidP="00E54C0A"/>
                    <w:p w14:paraId="3B9CA904" w14:textId="77777777" w:rsidR="008B6DF1" w:rsidRDefault="008B6DF1" w:rsidP="00E54C0A"/>
                    <w:p w14:paraId="040CC843" w14:textId="77777777" w:rsidR="008B6DF1" w:rsidRDefault="008B6DF1" w:rsidP="00E54C0A"/>
                    <w:p w14:paraId="796B6297" w14:textId="77777777" w:rsidR="008B6DF1" w:rsidRDefault="008B6DF1" w:rsidP="00E54C0A"/>
                    <w:p w14:paraId="27B23A29" w14:textId="77777777" w:rsidR="008B6DF1" w:rsidRDefault="008B6DF1" w:rsidP="00E54C0A"/>
                    <w:p w14:paraId="7B6E01BF" w14:textId="77777777" w:rsidR="008B6DF1" w:rsidRDefault="008B6DF1" w:rsidP="00E54C0A"/>
                    <w:p w14:paraId="4645E7D5" w14:textId="77777777" w:rsidR="008B6DF1" w:rsidRDefault="008B6DF1" w:rsidP="00E54C0A"/>
                    <w:p w14:paraId="02DBC281" w14:textId="77777777" w:rsidR="008B6DF1" w:rsidRDefault="008B6DF1" w:rsidP="00E54C0A"/>
                    <w:p w14:paraId="43C18676" w14:textId="77777777" w:rsidR="008B6DF1" w:rsidRDefault="008B6DF1" w:rsidP="00E54C0A"/>
                    <w:p w14:paraId="72502E2A" w14:textId="77777777" w:rsidR="008B6DF1" w:rsidRDefault="008B6DF1" w:rsidP="00E54C0A"/>
                    <w:p w14:paraId="0907F52D" w14:textId="77777777" w:rsidR="008B6DF1" w:rsidRDefault="008B6DF1" w:rsidP="00E54C0A"/>
                    <w:p w14:paraId="115572D4" w14:textId="77777777" w:rsidR="008B6DF1" w:rsidRDefault="008B6DF1" w:rsidP="00E54C0A"/>
                    <w:p w14:paraId="1622DA54" w14:textId="77777777" w:rsidR="008B6DF1" w:rsidRDefault="008B6DF1" w:rsidP="00E54C0A"/>
                    <w:p w14:paraId="521E7B8B" w14:textId="77777777" w:rsidR="008B6DF1" w:rsidRDefault="008B6DF1" w:rsidP="00E54C0A"/>
                    <w:p w14:paraId="767651B8" w14:textId="77777777" w:rsidR="008B6DF1" w:rsidRDefault="008B6DF1" w:rsidP="00E54C0A"/>
                    <w:p w14:paraId="3429F1F6" w14:textId="77777777" w:rsidR="008B6DF1" w:rsidRDefault="008B6DF1" w:rsidP="00E54C0A"/>
                    <w:p w14:paraId="4834366B" w14:textId="77777777" w:rsidR="008B6DF1" w:rsidRDefault="008B6DF1" w:rsidP="00E54C0A"/>
                    <w:p w14:paraId="16188EB9" w14:textId="77777777" w:rsidR="008B6DF1" w:rsidRDefault="008B6DF1" w:rsidP="00E54C0A"/>
                    <w:p w14:paraId="47281F9B" w14:textId="77777777" w:rsidR="008B6DF1" w:rsidRDefault="008B6DF1" w:rsidP="00E54C0A"/>
                    <w:p w14:paraId="69515353" w14:textId="77777777" w:rsidR="008B6DF1" w:rsidRDefault="008B6DF1" w:rsidP="00E54C0A"/>
                    <w:p w14:paraId="6FF68512" w14:textId="77777777" w:rsidR="008B6DF1" w:rsidRDefault="008B6DF1" w:rsidP="00E54C0A"/>
                    <w:p w14:paraId="5F5BEF49" w14:textId="77777777" w:rsidR="008B6DF1" w:rsidRDefault="008B6DF1" w:rsidP="00E54C0A"/>
                    <w:p w14:paraId="64F7A526" w14:textId="77777777" w:rsidR="008B6DF1" w:rsidRDefault="008B6DF1" w:rsidP="00E54C0A"/>
                    <w:p w14:paraId="0B8796A6" w14:textId="77777777" w:rsidR="008B6DF1" w:rsidRDefault="008B6DF1" w:rsidP="00E54C0A"/>
                    <w:p w14:paraId="6BAB0ABC" w14:textId="77777777" w:rsidR="008B6DF1" w:rsidRDefault="008B6DF1" w:rsidP="00E54C0A"/>
                    <w:p w14:paraId="1BC7C37D" w14:textId="77777777" w:rsidR="008B6DF1" w:rsidRDefault="008B6DF1" w:rsidP="00E54C0A"/>
                    <w:p w14:paraId="59A3492E" w14:textId="77777777" w:rsidR="008B6DF1" w:rsidRDefault="008B6DF1" w:rsidP="00E54C0A"/>
                    <w:p w14:paraId="683B6172" w14:textId="77777777" w:rsidR="008B6DF1" w:rsidRDefault="008B6DF1" w:rsidP="00E54C0A"/>
                    <w:p w14:paraId="4916364B" w14:textId="77777777" w:rsidR="008B6DF1" w:rsidRDefault="008B6DF1" w:rsidP="00E54C0A"/>
                    <w:p w14:paraId="742DB9F4" w14:textId="77777777" w:rsidR="008B6DF1" w:rsidRDefault="008B6DF1" w:rsidP="00E54C0A"/>
                    <w:p w14:paraId="1943B643" w14:textId="77777777" w:rsidR="008B6DF1" w:rsidRDefault="008B6DF1" w:rsidP="00E54C0A"/>
                    <w:p w14:paraId="55B3DC1D" w14:textId="77777777" w:rsidR="008B6DF1" w:rsidRDefault="008B6DF1" w:rsidP="00E54C0A"/>
                    <w:p w14:paraId="70103214" w14:textId="77777777" w:rsidR="008B6DF1" w:rsidRDefault="008B6DF1" w:rsidP="00E54C0A"/>
                    <w:p w14:paraId="385E1889" w14:textId="77777777" w:rsidR="008B6DF1" w:rsidRDefault="008B6DF1" w:rsidP="00E54C0A"/>
                    <w:p w14:paraId="0CE00F92" w14:textId="77777777" w:rsidR="008B6DF1" w:rsidRDefault="008B6DF1" w:rsidP="00E54C0A"/>
                    <w:p w14:paraId="0AC218AD" w14:textId="77777777" w:rsidR="008B6DF1" w:rsidRDefault="008B6DF1" w:rsidP="00E54C0A"/>
                    <w:p w14:paraId="53396702" w14:textId="77777777" w:rsidR="008B6DF1" w:rsidRDefault="008B6DF1" w:rsidP="00E54C0A"/>
                    <w:p w14:paraId="5C31A07A" w14:textId="77777777" w:rsidR="008B6DF1" w:rsidRDefault="008B6DF1" w:rsidP="00E54C0A"/>
                    <w:p w14:paraId="76E63F9C" w14:textId="77777777" w:rsidR="008B6DF1" w:rsidRDefault="008B6DF1" w:rsidP="00E54C0A"/>
                    <w:p w14:paraId="7A2334F6" w14:textId="77777777" w:rsidR="008B6DF1" w:rsidRDefault="008B6DF1" w:rsidP="00E54C0A"/>
                    <w:p w14:paraId="33B3B3C9" w14:textId="77777777" w:rsidR="008B6DF1" w:rsidRDefault="008B6DF1" w:rsidP="00E54C0A"/>
                    <w:p w14:paraId="1004E796" w14:textId="77777777" w:rsidR="008B6DF1" w:rsidRDefault="008B6DF1" w:rsidP="00E54C0A"/>
                    <w:p w14:paraId="2735167F" w14:textId="77777777" w:rsidR="008B6DF1" w:rsidRDefault="008B6DF1" w:rsidP="00E54C0A"/>
                    <w:p w14:paraId="3AACD809" w14:textId="77777777" w:rsidR="008B6DF1" w:rsidRDefault="008B6DF1" w:rsidP="00E54C0A"/>
                    <w:p w14:paraId="13E89934" w14:textId="77777777" w:rsidR="008B6DF1" w:rsidRDefault="008B6DF1" w:rsidP="00E54C0A"/>
                    <w:p w14:paraId="5D4A21C0" w14:textId="77777777" w:rsidR="008B6DF1" w:rsidRDefault="008B6DF1" w:rsidP="00E54C0A"/>
                    <w:p w14:paraId="7FFDB5FC" w14:textId="77777777" w:rsidR="008B6DF1" w:rsidRDefault="008B6DF1" w:rsidP="00E54C0A"/>
                    <w:p w14:paraId="433B92B0" w14:textId="77777777" w:rsidR="008B6DF1" w:rsidRDefault="008B6DF1" w:rsidP="00E54C0A"/>
                    <w:p w14:paraId="5F773371" w14:textId="77777777" w:rsidR="008B6DF1" w:rsidRDefault="008B6DF1" w:rsidP="00E54C0A"/>
                    <w:p w14:paraId="7AFD5728" w14:textId="77777777" w:rsidR="008B6DF1" w:rsidRDefault="008B6DF1" w:rsidP="00E54C0A"/>
                    <w:p w14:paraId="640582F4" w14:textId="77777777" w:rsidR="008B6DF1" w:rsidRDefault="008B6DF1" w:rsidP="00E54C0A"/>
                    <w:p w14:paraId="427DBA5C" w14:textId="77777777" w:rsidR="008B6DF1" w:rsidRDefault="008B6DF1" w:rsidP="00E54C0A"/>
                    <w:p w14:paraId="6C632E97" w14:textId="77777777" w:rsidR="008B6DF1" w:rsidRDefault="008B6DF1" w:rsidP="00E54C0A"/>
                    <w:p w14:paraId="33FF4886" w14:textId="77777777" w:rsidR="008B6DF1" w:rsidRDefault="008B6DF1" w:rsidP="00E54C0A"/>
                    <w:p w14:paraId="638E0549" w14:textId="77777777" w:rsidR="008B6DF1" w:rsidRDefault="008B6DF1" w:rsidP="00E54C0A"/>
                    <w:p w14:paraId="5A6D9BBB" w14:textId="77777777" w:rsidR="008B6DF1" w:rsidRDefault="008B6DF1" w:rsidP="00E54C0A"/>
                    <w:p w14:paraId="39FC4973" w14:textId="77777777" w:rsidR="008B6DF1" w:rsidRDefault="008B6DF1" w:rsidP="00E54C0A"/>
                    <w:p w14:paraId="1E9A8590" w14:textId="77777777" w:rsidR="008B6DF1" w:rsidRDefault="008B6DF1" w:rsidP="00E54C0A"/>
                    <w:p w14:paraId="2902B56A" w14:textId="77777777" w:rsidR="008B6DF1" w:rsidRDefault="008B6DF1" w:rsidP="00E54C0A"/>
                    <w:p w14:paraId="67F65DA6" w14:textId="77777777" w:rsidR="008B6DF1" w:rsidRDefault="008B6DF1" w:rsidP="00E54C0A"/>
                    <w:p w14:paraId="7173A7B5" w14:textId="77777777" w:rsidR="008B6DF1" w:rsidRDefault="008B6DF1" w:rsidP="00E54C0A"/>
                    <w:p w14:paraId="7CF5B500" w14:textId="77777777" w:rsidR="008B6DF1" w:rsidRDefault="008B6DF1" w:rsidP="00E54C0A"/>
                    <w:p w14:paraId="792DB0B7" w14:textId="77777777" w:rsidR="008B6DF1" w:rsidRDefault="008B6DF1" w:rsidP="00E54C0A"/>
                    <w:p w14:paraId="68E15616" w14:textId="77777777" w:rsidR="008B6DF1" w:rsidRDefault="008B6DF1" w:rsidP="00E54C0A"/>
                    <w:p w14:paraId="27B082B4" w14:textId="77777777" w:rsidR="008B6DF1" w:rsidRDefault="008B6DF1" w:rsidP="00E54C0A"/>
                    <w:p w14:paraId="3992FEC5" w14:textId="77777777" w:rsidR="008B6DF1" w:rsidRDefault="008B6DF1" w:rsidP="00E54C0A"/>
                    <w:p w14:paraId="57449B10" w14:textId="77777777" w:rsidR="008B6DF1" w:rsidRDefault="008B6DF1" w:rsidP="00E54C0A"/>
                    <w:p w14:paraId="7DFDAA4C" w14:textId="77777777" w:rsidR="008B6DF1" w:rsidRDefault="008B6DF1" w:rsidP="00E54C0A"/>
                    <w:p w14:paraId="077B1E9F" w14:textId="77777777" w:rsidR="008B6DF1" w:rsidRDefault="008B6DF1" w:rsidP="00E54C0A"/>
                    <w:p w14:paraId="19527ABA" w14:textId="77777777" w:rsidR="008B6DF1" w:rsidRDefault="008B6DF1" w:rsidP="00E54C0A"/>
                    <w:p w14:paraId="0C3AF78F" w14:textId="77777777" w:rsidR="008B6DF1" w:rsidRDefault="008B6DF1" w:rsidP="00E54C0A"/>
                    <w:p w14:paraId="4D37CF16" w14:textId="77777777" w:rsidR="008B6DF1" w:rsidRDefault="008B6DF1" w:rsidP="00E54C0A"/>
                    <w:p w14:paraId="71106A49" w14:textId="77777777" w:rsidR="008B6DF1" w:rsidRDefault="008B6DF1" w:rsidP="00E54C0A"/>
                    <w:p w14:paraId="1DCA76EC" w14:textId="77777777" w:rsidR="008B6DF1" w:rsidRDefault="008B6DF1" w:rsidP="00E54C0A"/>
                    <w:p w14:paraId="7B40EDB5" w14:textId="77777777" w:rsidR="008B6DF1" w:rsidRDefault="008B6DF1" w:rsidP="00E54C0A"/>
                    <w:p w14:paraId="04EC3EE1" w14:textId="77777777" w:rsidR="008B6DF1" w:rsidRDefault="008B6DF1" w:rsidP="00E54C0A"/>
                    <w:p w14:paraId="7634F69B" w14:textId="77777777" w:rsidR="008B6DF1" w:rsidRDefault="008B6DF1" w:rsidP="00E54C0A"/>
                    <w:p w14:paraId="68E59357" w14:textId="77777777" w:rsidR="008B6DF1" w:rsidRDefault="008B6DF1" w:rsidP="00E54C0A"/>
                    <w:p w14:paraId="4A525456" w14:textId="77777777" w:rsidR="008B6DF1" w:rsidRDefault="008B6DF1" w:rsidP="00E54C0A"/>
                    <w:p w14:paraId="537A3804" w14:textId="77777777" w:rsidR="008B6DF1" w:rsidRDefault="008B6DF1" w:rsidP="00E54C0A"/>
                    <w:p w14:paraId="12C3C3F4" w14:textId="77777777" w:rsidR="008B6DF1" w:rsidRDefault="008B6DF1" w:rsidP="00E54C0A"/>
                    <w:p w14:paraId="7B411A97" w14:textId="77777777" w:rsidR="008B6DF1" w:rsidRDefault="008B6DF1" w:rsidP="00E54C0A"/>
                    <w:p w14:paraId="0BA6007B" w14:textId="77777777" w:rsidR="008B6DF1" w:rsidRDefault="008B6DF1" w:rsidP="00E54C0A"/>
                    <w:p w14:paraId="7A6D1844" w14:textId="77777777" w:rsidR="008B6DF1" w:rsidRDefault="008B6DF1" w:rsidP="00E54C0A"/>
                    <w:p w14:paraId="4648E1A3" w14:textId="77777777" w:rsidR="008B6DF1" w:rsidRDefault="008B6DF1" w:rsidP="00E54C0A"/>
                    <w:p w14:paraId="75050AA5" w14:textId="77777777" w:rsidR="008B6DF1" w:rsidRDefault="008B6DF1" w:rsidP="00E54C0A"/>
                    <w:p w14:paraId="5D765360" w14:textId="77777777" w:rsidR="008B6DF1" w:rsidRDefault="008B6DF1" w:rsidP="00E54C0A"/>
                    <w:p w14:paraId="1F697866" w14:textId="77777777" w:rsidR="008B6DF1" w:rsidRDefault="008B6DF1" w:rsidP="00E54C0A"/>
                    <w:p w14:paraId="2C3C9176" w14:textId="77777777" w:rsidR="008B6DF1" w:rsidRDefault="008B6DF1" w:rsidP="00E54C0A"/>
                    <w:p w14:paraId="2AA51C62" w14:textId="77777777" w:rsidR="008B6DF1" w:rsidRDefault="008B6DF1" w:rsidP="00E54C0A"/>
                    <w:p w14:paraId="1B3E9E24" w14:textId="77777777" w:rsidR="008B6DF1" w:rsidRDefault="008B6DF1" w:rsidP="00E54C0A"/>
                    <w:p w14:paraId="4C4589F1" w14:textId="77777777" w:rsidR="008B6DF1" w:rsidRDefault="008B6DF1" w:rsidP="00E54C0A"/>
                    <w:p w14:paraId="22C9CB9A" w14:textId="77777777" w:rsidR="008B6DF1" w:rsidRDefault="008B6DF1" w:rsidP="00E54C0A"/>
                    <w:p w14:paraId="32949FBF" w14:textId="77777777" w:rsidR="008B6DF1" w:rsidRDefault="008B6DF1" w:rsidP="00E54C0A"/>
                    <w:p w14:paraId="0AC14333" w14:textId="77777777" w:rsidR="008B6DF1" w:rsidRDefault="008B6DF1" w:rsidP="00E54C0A"/>
                    <w:p w14:paraId="333BA2B7" w14:textId="77777777" w:rsidR="008B6DF1" w:rsidRDefault="008B6DF1" w:rsidP="00E54C0A"/>
                    <w:p w14:paraId="11DE203F" w14:textId="77777777" w:rsidR="008B6DF1" w:rsidRDefault="008B6DF1" w:rsidP="00E54C0A"/>
                    <w:p w14:paraId="1187DB98" w14:textId="77777777" w:rsidR="008B6DF1" w:rsidRDefault="008B6DF1" w:rsidP="00E54C0A"/>
                    <w:p w14:paraId="24000D5E" w14:textId="77777777" w:rsidR="008B6DF1" w:rsidRDefault="008B6DF1" w:rsidP="00E54C0A"/>
                    <w:p w14:paraId="310D9D00" w14:textId="77777777" w:rsidR="008B6DF1" w:rsidRDefault="008B6DF1" w:rsidP="00E54C0A"/>
                    <w:p w14:paraId="724CD845" w14:textId="77777777" w:rsidR="008B6DF1" w:rsidRDefault="008B6DF1" w:rsidP="00E54C0A"/>
                    <w:p w14:paraId="0911D604" w14:textId="77777777" w:rsidR="008B6DF1" w:rsidRDefault="008B6DF1" w:rsidP="00E54C0A"/>
                    <w:p w14:paraId="0C4C102D" w14:textId="77777777" w:rsidR="008B6DF1" w:rsidRDefault="008B6DF1" w:rsidP="00E54C0A"/>
                    <w:p w14:paraId="5D155514" w14:textId="77777777" w:rsidR="008B6DF1" w:rsidRDefault="008B6DF1" w:rsidP="00E54C0A"/>
                    <w:p w14:paraId="166DCC17" w14:textId="77777777" w:rsidR="008B6DF1" w:rsidRDefault="008B6DF1" w:rsidP="00E54C0A"/>
                    <w:p w14:paraId="0D3B5072" w14:textId="77777777" w:rsidR="008B6DF1" w:rsidRDefault="008B6DF1" w:rsidP="00E54C0A"/>
                    <w:p w14:paraId="3789E0D5" w14:textId="77777777" w:rsidR="008B6DF1" w:rsidRDefault="008B6DF1" w:rsidP="00E54C0A"/>
                    <w:p w14:paraId="3F8326CB" w14:textId="77777777" w:rsidR="008B6DF1" w:rsidRDefault="008B6DF1" w:rsidP="00E54C0A"/>
                    <w:p w14:paraId="2574044D" w14:textId="77777777" w:rsidR="008B6DF1" w:rsidRDefault="008B6DF1" w:rsidP="00E54C0A"/>
                    <w:p w14:paraId="6ED5CD8B" w14:textId="77777777" w:rsidR="008B6DF1" w:rsidRDefault="008B6DF1" w:rsidP="00E54C0A"/>
                    <w:p w14:paraId="1B3B49F4" w14:textId="77777777" w:rsidR="008B6DF1" w:rsidRDefault="008B6DF1" w:rsidP="00E54C0A"/>
                    <w:p w14:paraId="4C90E43D" w14:textId="77777777" w:rsidR="008B6DF1" w:rsidRDefault="008B6DF1" w:rsidP="00E54C0A"/>
                    <w:p w14:paraId="6D90E6C0" w14:textId="77777777" w:rsidR="008B6DF1" w:rsidRDefault="008B6DF1" w:rsidP="00E54C0A"/>
                    <w:p w14:paraId="6AF157D9" w14:textId="77777777" w:rsidR="008B6DF1" w:rsidRDefault="008B6DF1" w:rsidP="00E54C0A"/>
                    <w:p w14:paraId="47C402AA" w14:textId="77777777" w:rsidR="008B6DF1" w:rsidRDefault="008B6DF1" w:rsidP="00E54C0A"/>
                    <w:p w14:paraId="45A6FDB6" w14:textId="77777777" w:rsidR="008B6DF1" w:rsidRDefault="008B6DF1" w:rsidP="00E54C0A"/>
                    <w:p w14:paraId="326013AC" w14:textId="77777777" w:rsidR="008B6DF1" w:rsidRDefault="008B6DF1" w:rsidP="00E54C0A"/>
                    <w:p w14:paraId="2ADF7E2F" w14:textId="77777777" w:rsidR="008B6DF1" w:rsidRDefault="008B6DF1" w:rsidP="00E54C0A"/>
                    <w:p w14:paraId="5AF89C9A" w14:textId="77777777" w:rsidR="008B6DF1" w:rsidRDefault="008B6DF1" w:rsidP="00E54C0A"/>
                    <w:p w14:paraId="0E9C9D62" w14:textId="77777777" w:rsidR="008B6DF1" w:rsidRDefault="008B6DF1" w:rsidP="00E54C0A"/>
                    <w:p w14:paraId="294E7F7C" w14:textId="77777777" w:rsidR="008B6DF1" w:rsidRDefault="008B6DF1" w:rsidP="00E54C0A"/>
                    <w:p w14:paraId="437D8B71" w14:textId="77777777" w:rsidR="008B6DF1" w:rsidRDefault="008B6DF1" w:rsidP="00E54C0A"/>
                    <w:p w14:paraId="425B4E42" w14:textId="77777777" w:rsidR="008B6DF1" w:rsidRDefault="008B6DF1" w:rsidP="00E54C0A"/>
                    <w:p w14:paraId="43D61C82" w14:textId="77777777" w:rsidR="008B6DF1" w:rsidRDefault="008B6DF1" w:rsidP="00E54C0A"/>
                    <w:p w14:paraId="08107B99" w14:textId="77777777" w:rsidR="008B6DF1" w:rsidRDefault="008B6DF1" w:rsidP="00E54C0A"/>
                    <w:p w14:paraId="7B626449" w14:textId="77777777" w:rsidR="008B6DF1" w:rsidRDefault="008B6DF1" w:rsidP="00E54C0A"/>
                    <w:p w14:paraId="08AE3E35" w14:textId="77777777" w:rsidR="008B6DF1" w:rsidRDefault="008B6DF1" w:rsidP="00E54C0A"/>
                    <w:p w14:paraId="1F952A22" w14:textId="77777777" w:rsidR="008B6DF1" w:rsidRDefault="008B6DF1" w:rsidP="00E54C0A"/>
                    <w:p w14:paraId="387E1AA4" w14:textId="77777777" w:rsidR="008B6DF1" w:rsidRDefault="008B6DF1" w:rsidP="00E54C0A"/>
                    <w:p w14:paraId="58D0D992" w14:textId="77777777" w:rsidR="008B6DF1" w:rsidRDefault="008B6DF1" w:rsidP="00E54C0A"/>
                    <w:p w14:paraId="5F37A7A1" w14:textId="77777777" w:rsidR="008B6DF1" w:rsidRDefault="008B6DF1" w:rsidP="00E54C0A"/>
                    <w:p w14:paraId="7526B369" w14:textId="77777777" w:rsidR="008B6DF1" w:rsidRDefault="008B6DF1" w:rsidP="00E54C0A"/>
                    <w:p w14:paraId="68BDC0DF" w14:textId="77777777" w:rsidR="008B6DF1" w:rsidRDefault="008B6DF1" w:rsidP="00E54C0A"/>
                    <w:p w14:paraId="529D236C" w14:textId="77777777" w:rsidR="008B6DF1" w:rsidRDefault="008B6DF1" w:rsidP="00E54C0A"/>
                    <w:p w14:paraId="7164BC19" w14:textId="77777777" w:rsidR="008B6DF1" w:rsidRDefault="008B6DF1" w:rsidP="00E54C0A"/>
                    <w:p w14:paraId="4091116E" w14:textId="77777777" w:rsidR="008B6DF1" w:rsidRDefault="008B6DF1" w:rsidP="00E54C0A"/>
                    <w:p w14:paraId="185676AA" w14:textId="77777777" w:rsidR="008B6DF1" w:rsidRDefault="008B6DF1" w:rsidP="00E54C0A"/>
                    <w:p w14:paraId="48131918" w14:textId="77777777" w:rsidR="008B6DF1" w:rsidRDefault="008B6DF1" w:rsidP="00E54C0A"/>
                    <w:p w14:paraId="1FB6968C" w14:textId="77777777" w:rsidR="008B6DF1" w:rsidRDefault="008B6DF1" w:rsidP="00E54C0A"/>
                    <w:p w14:paraId="3ABA30C2" w14:textId="77777777" w:rsidR="008B6DF1" w:rsidRDefault="008B6DF1" w:rsidP="00E54C0A"/>
                    <w:p w14:paraId="13ED4949" w14:textId="77777777" w:rsidR="008B6DF1" w:rsidRDefault="008B6DF1" w:rsidP="00E54C0A"/>
                    <w:p w14:paraId="112141F3" w14:textId="77777777" w:rsidR="008B6DF1" w:rsidRDefault="008B6DF1" w:rsidP="00E54C0A"/>
                    <w:p w14:paraId="43EBC53E" w14:textId="77777777" w:rsidR="008B6DF1" w:rsidRDefault="008B6DF1" w:rsidP="00E54C0A"/>
                    <w:p w14:paraId="46FABDAE" w14:textId="77777777" w:rsidR="008B6DF1" w:rsidRDefault="008B6DF1" w:rsidP="00E54C0A"/>
                    <w:p w14:paraId="1C4B941B" w14:textId="77777777" w:rsidR="008B6DF1" w:rsidRDefault="008B6DF1" w:rsidP="00E54C0A"/>
                    <w:p w14:paraId="1A7D85C2" w14:textId="77777777" w:rsidR="008B6DF1" w:rsidRDefault="008B6DF1" w:rsidP="00E54C0A"/>
                    <w:p w14:paraId="5C8134EC" w14:textId="77777777" w:rsidR="008B6DF1" w:rsidRDefault="008B6DF1" w:rsidP="00E54C0A"/>
                    <w:p w14:paraId="63D82C95" w14:textId="77777777" w:rsidR="008B6DF1" w:rsidRDefault="008B6DF1" w:rsidP="00E54C0A"/>
                    <w:p w14:paraId="77332AB7" w14:textId="77777777" w:rsidR="008B6DF1" w:rsidRDefault="008B6DF1" w:rsidP="00E54C0A"/>
                    <w:p w14:paraId="00FA9F7A" w14:textId="77777777" w:rsidR="008B6DF1" w:rsidRDefault="008B6DF1" w:rsidP="00E54C0A"/>
                    <w:p w14:paraId="29C4BB80" w14:textId="77777777" w:rsidR="008B6DF1" w:rsidRDefault="008B6DF1" w:rsidP="00E54C0A"/>
                    <w:p w14:paraId="7B59EF78" w14:textId="77777777" w:rsidR="008B6DF1" w:rsidRDefault="008B6DF1" w:rsidP="00E54C0A"/>
                    <w:p w14:paraId="4444CF5C" w14:textId="77777777" w:rsidR="008B6DF1" w:rsidRDefault="008B6DF1" w:rsidP="00E54C0A"/>
                    <w:p w14:paraId="1ED3C8ED" w14:textId="77777777" w:rsidR="008B6DF1" w:rsidRDefault="008B6DF1" w:rsidP="00E54C0A"/>
                    <w:p w14:paraId="3DCFF108" w14:textId="77777777" w:rsidR="008B6DF1" w:rsidRDefault="008B6DF1" w:rsidP="00E54C0A"/>
                    <w:p w14:paraId="6D5E9DF0" w14:textId="77777777" w:rsidR="008B6DF1" w:rsidRDefault="008B6DF1" w:rsidP="00E54C0A"/>
                    <w:p w14:paraId="61DDFED1" w14:textId="77777777" w:rsidR="008B6DF1" w:rsidRDefault="008B6DF1" w:rsidP="00E54C0A"/>
                    <w:p w14:paraId="1C8570DE" w14:textId="77777777" w:rsidR="008B6DF1" w:rsidRDefault="008B6DF1" w:rsidP="00E54C0A"/>
                    <w:p w14:paraId="4647BF6D" w14:textId="77777777" w:rsidR="008B6DF1" w:rsidRDefault="008B6DF1" w:rsidP="00E54C0A"/>
                    <w:p w14:paraId="49879D14" w14:textId="77777777" w:rsidR="008B6DF1" w:rsidRDefault="008B6DF1" w:rsidP="00E54C0A"/>
                    <w:p w14:paraId="72A1D1FE" w14:textId="77777777" w:rsidR="008B6DF1" w:rsidRDefault="008B6DF1" w:rsidP="00E54C0A"/>
                    <w:p w14:paraId="4501F349" w14:textId="77777777" w:rsidR="008B6DF1" w:rsidRDefault="008B6DF1" w:rsidP="00E54C0A"/>
                    <w:p w14:paraId="76DF14A7" w14:textId="77777777" w:rsidR="008B6DF1" w:rsidRDefault="008B6DF1" w:rsidP="00E54C0A"/>
                    <w:p w14:paraId="67284267" w14:textId="77777777" w:rsidR="008B6DF1" w:rsidRDefault="008B6DF1" w:rsidP="00E54C0A"/>
                    <w:p w14:paraId="0E884D73" w14:textId="77777777" w:rsidR="008B6DF1" w:rsidRDefault="008B6DF1" w:rsidP="00E54C0A"/>
                    <w:p w14:paraId="1E0FFB10" w14:textId="77777777" w:rsidR="008B6DF1" w:rsidRDefault="008B6DF1" w:rsidP="00E54C0A"/>
                    <w:p w14:paraId="661F56D3" w14:textId="77777777" w:rsidR="008B6DF1" w:rsidRDefault="008B6DF1" w:rsidP="00E54C0A"/>
                    <w:p w14:paraId="5B52B777" w14:textId="77777777" w:rsidR="008B6DF1" w:rsidRDefault="008B6DF1" w:rsidP="00E54C0A"/>
                    <w:p w14:paraId="0F552FC4" w14:textId="77777777" w:rsidR="008B6DF1" w:rsidRDefault="008B6DF1" w:rsidP="00E54C0A"/>
                    <w:p w14:paraId="52163C62" w14:textId="77777777" w:rsidR="008B6DF1" w:rsidRDefault="008B6DF1" w:rsidP="00E54C0A"/>
                    <w:p w14:paraId="3A174EB3" w14:textId="77777777" w:rsidR="008B6DF1" w:rsidRDefault="008B6DF1" w:rsidP="00E54C0A"/>
                    <w:p w14:paraId="2B32ED5D" w14:textId="77777777" w:rsidR="008B6DF1" w:rsidRDefault="008B6DF1" w:rsidP="00E54C0A"/>
                    <w:p w14:paraId="5BC8D56F" w14:textId="77777777" w:rsidR="008B6DF1" w:rsidRDefault="008B6DF1" w:rsidP="00E54C0A"/>
                    <w:p w14:paraId="42B0FC8F" w14:textId="77777777" w:rsidR="008B6DF1" w:rsidRDefault="008B6DF1" w:rsidP="00E54C0A"/>
                    <w:p w14:paraId="1AD5CFBF" w14:textId="77777777" w:rsidR="008B6DF1" w:rsidRDefault="008B6DF1" w:rsidP="00E54C0A"/>
                    <w:p w14:paraId="178F850B" w14:textId="77777777" w:rsidR="008B6DF1" w:rsidRDefault="008B6DF1" w:rsidP="00E54C0A"/>
                    <w:p w14:paraId="77EFA260" w14:textId="77777777" w:rsidR="008B6DF1" w:rsidRDefault="008B6DF1" w:rsidP="00E54C0A"/>
                    <w:p w14:paraId="3F354399" w14:textId="77777777" w:rsidR="008B6DF1" w:rsidRDefault="008B6DF1" w:rsidP="00E54C0A"/>
                    <w:p w14:paraId="796F0ED5" w14:textId="77777777" w:rsidR="008B6DF1" w:rsidRDefault="008B6DF1" w:rsidP="00E54C0A"/>
                    <w:p w14:paraId="349901CF" w14:textId="77777777" w:rsidR="008B6DF1" w:rsidRDefault="008B6DF1" w:rsidP="00E54C0A"/>
                    <w:p w14:paraId="6CE7228F" w14:textId="77777777" w:rsidR="008B6DF1" w:rsidRDefault="008B6DF1" w:rsidP="00E54C0A"/>
                    <w:p w14:paraId="7A25C946" w14:textId="77777777" w:rsidR="008B6DF1" w:rsidRDefault="008B6DF1" w:rsidP="00E54C0A"/>
                    <w:p w14:paraId="16A7700D" w14:textId="77777777" w:rsidR="008B6DF1" w:rsidRDefault="008B6DF1" w:rsidP="00E54C0A"/>
                    <w:p w14:paraId="308272AC" w14:textId="77777777" w:rsidR="008B6DF1" w:rsidRDefault="008B6DF1" w:rsidP="00E54C0A"/>
                    <w:p w14:paraId="1776030F" w14:textId="77777777" w:rsidR="008B6DF1" w:rsidRDefault="008B6DF1" w:rsidP="00E54C0A"/>
                    <w:p w14:paraId="2560105F" w14:textId="77777777" w:rsidR="008B6DF1" w:rsidRDefault="008B6DF1" w:rsidP="00E54C0A"/>
                    <w:p w14:paraId="7160CFA5" w14:textId="77777777" w:rsidR="008B6DF1" w:rsidRDefault="008B6DF1" w:rsidP="00E54C0A"/>
                    <w:p w14:paraId="2A0AE38E" w14:textId="77777777" w:rsidR="008B6DF1" w:rsidRDefault="008B6DF1" w:rsidP="00E54C0A"/>
                    <w:p w14:paraId="7EC886BD" w14:textId="77777777" w:rsidR="008B6DF1" w:rsidRDefault="008B6DF1" w:rsidP="00E54C0A"/>
                    <w:p w14:paraId="6DE5FDCA" w14:textId="77777777" w:rsidR="008B6DF1" w:rsidRDefault="008B6DF1" w:rsidP="00E54C0A"/>
                    <w:p w14:paraId="2B461569" w14:textId="77777777" w:rsidR="008B6DF1" w:rsidRDefault="008B6DF1" w:rsidP="00E54C0A"/>
                    <w:p w14:paraId="3AB02DB1" w14:textId="77777777" w:rsidR="008B6DF1" w:rsidRDefault="008B6DF1" w:rsidP="00E54C0A"/>
                    <w:p w14:paraId="13D5C342" w14:textId="77777777" w:rsidR="008B6DF1" w:rsidRDefault="008B6DF1" w:rsidP="00E54C0A"/>
                    <w:p w14:paraId="0AB07A4B" w14:textId="77777777" w:rsidR="008B6DF1" w:rsidRDefault="008B6DF1" w:rsidP="00E54C0A"/>
                    <w:p w14:paraId="2F505561" w14:textId="77777777" w:rsidR="008B6DF1" w:rsidRDefault="008B6DF1" w:rsidP="00E54C0A"/>
                    <w:p w14:paraId="37E844AD" w14:textId="77777777" w:rsidR="008B6DF1" w:rsidRDefault="008B6DF1" w:rsidP="00E54C0A"/>
                    <w:p w14:paraId="649F83E7" w14:textId="77777777" w:rsidR="008B6DF1" w:rsidRDefault="008B6DF1" w:rsidP="00E54C0A"/>
                    <w:p w14:paraId="569413B4" w14:textId="77777777" w:rsidR="008B6DF1" w:rsidRDefault="008B6DF1" w:rsidP="00E54C0A"/>
                    <w:p w14:paraId="09C4B19E" w14:textId="77777777" w:rsidR="008B6DF1" w:rsidRDefault="008B6DF1" w:rsidP="00E54C0A"/>
                    <w:p w14:paraId="59DEA9FA" w14:textId="77777777" w:rsidR="008B6DF1" w:rsidRDefault="008B6DF1" w:rsidP="00E54C0A"/>
                    <w:p w14:paraId="4E2BC2C5" w14:textId="77777777" w:rsidR="008B6DF1" w:rsidRDefault="008B6DF1" w:rsidP="00E54C0A"/>
                    <w:p w14:paraId="7FDBEF6E" w14:textId="77777777" w:rsidR="008B6DF1" w:rsidRDefault="008B6DF1" w:rsidP="00E54C0A"/>
                    <w:p w14:paraId="337D566F" w14:textId="77777777" w:rsidR="008B6DF1" w:rsidRDefault="008B6DF1" w:rsidP="00E54C0A"/>
                    <w:p w14:paraId="6A69A362" w14:textId="77777777" w:rsidR="008B6DF1" w:rsidRDefault="008B6DF1" w:rsidP="00E54C0A"/>
                    <w:p w14:paraId="71ADD63E" w14:textId="77777777" w:rsidR="008B6DF1" w:rsidRDefault="008B6DF1" w:rsidP="00E54C0A"/>
                    <w:p w14:paraId="3500FB17" w14:textId="77777777" w:rsidR="008B6DF1" w:rsidRDefault="008B6DF1" w:rsidP="00E54C0A"/>
                    <w:p w14:paraId="01AD70DC" w14:textId="77777777" w:rsidR="008B6DF1" w:rsidRDefault="008B6DF1" w:rsidP="00E54C0A"/>
                    <w:p w14:paraId="75CF50AE" w14:textId="77777777" w:rsidR="008B6DF1" w:rsidRDefault="008B6DF1" w:rsidP="00E54C0A"/>
                    <w:p w14:paraId="2D571C39" w14:textId="77777777" w:rsidR="008B6DF1" w:rsidRDefault="008B6DF1" w:rsidP="00E54C0A"/>
                    <w:p w14:paraId="01E28E9A" w14:textId="77777777" w:rsidR="008B6DF1" w:rsidRDefault="008B6DF1" w:rsidP="00E54C0A"/>
                    <w:p w14:paraId="6B855FE4" w14:textId="77777777" w:rsidR="008B6DF1" w:rsidRDefault="008B6DF1" w:rsidP="00E54C0A"/>
                    <w:p w14:paraId="76BCA5A3" w14:textId="77777777" w:rsidR="008B6DF1" w:rsidRDefault="008B6DF1" w:rsidP="00E54C0A"/>
                    <w:p w14:paraId="3E2B6011" w14:textId="77777777" w:rsidR="008B6DF1" w:rsidRDefault="008B6DF1" w:rsidP="00E54C0A"/>
                    <w:p w14:paraId="21113DC6" w14:textId="77777777" w:rsidR="008B6DF1" w:rsidRDefault="008B6DF1" w:rsidP="00E54C0A"/>
                    <w:p w14:paraId="2D7BA75A" w14:textId="77777777" w:rsidR="008B6DF1" w:rsidRDefault="008B6DF1" w:rsidP="00E54C0A"/>
                    <w:p w14:paraId="7BCFFA0A" w14:textId="77777777" w:rsidR="008B6DF1" w:rsidRDefault="008B6DF1" w:rsidP="00E54C0A"/>
                    <w:p w14:paraId="74B8435F" w14:textId="77777777" w:rsidR="008B6DF1" w:rsidRDefault="008B6DF1" w:rsidP="00E54C0A"/>
                    <w:p w14:paraId="5BFD8986" w14:textId="77777777" w:rsidR="008B6DF1" w:rsidRDefault="008B6DF1" w:rsidP="00E54C0A"/>
                    <w:p w14:paraId="2891B6D1" w14:textId="77777777" w:rsidR="008B6DF1" w:rsidRDefault="008B6DF1" w:rsidP="00E54C0A"/>
                    <w:p w14:paraId="791F414B" w14:textId="77777777" w:rsidR="008B6DF1" w:rsidRDefault="008B6DF1" w:rsidP="00E54C0A"/>
                    <w:p w14:paraId="3F18E47D" w14:textId="77777777" w:rsidR="008B6DF1" w:rsidRDefault="008B6DF1" w:rsidP="00E54C0A"/>
                    <w:p w14:paraId="39026E32" w14:textId="77777777" w:rsidR="008B6DF1" w:rsidRDefault="008B6DF1" w:rsidP="00E54C0A"/>
                    <w:p w14:paraId="2D4A4563" w14:textId="77777777" w:rsidR="008B6DF1" w:rsidRDefault="008B6DF1" w:rsidP="00E54C0A"/>
                    <w:p w14:paraId="1554BCE9" w14:textId="77777777" w:rsidR="008B6DF1" w:rsidRDefault="008B6DF1" w:rsidP="00E54C0A"/>
                    <w:p w14:paraId="6EDFF73B" w14:textId="77777777" w:rsidR="008B6DF1" w:rsidRDefault="008B6DF1" w:rsidP="00E54C0A"/>
                    <w:p w14:paraId="211C824E" w14:textId="77777777" w:rsidR="008B6DF1" w:rsidRDefault="008B6DF1" w:rsidP="00E54C0A"/>
                    <w:p w14:paraId="5DBFA527" w14:textId="77777777" w:rsidR="008B6DF1" w:rsidRDefault="008B6DF1" w:rsidP="00E54C0A"/>
                    <w:p w14:paraId="1C2FB990" w14:textId="77777777" w:rsidR="008B6DF1" w:rsidRDefault="008B6DF1" w:rsidP="00E54C0A"/>
                    <w:p w14:paraId="6DEE8E78" w14:textId="77777777" w:rsidR="008B6DF1" w:rsidRDefault="008B6DF1" w:rsidP="00E54C0A"/>
                    <w:p w14:paraId="73DC8488" w14:textId="77777777" w:rsidR="008B6DF1" w:rsidRDefault="008B6DF1" w:rsidP="00E54C0A"/>
                    <w:p w14:paraId="6DD547D2" w14:textId="77777777" w:rsidR="008B6DF1" w:rsidRDefault="008B6DF1" w:rsidP="00E54C0A"/>
                    <w:p w14:paraId="2A312B37" w14:textId="77777777" w:rsidR="008B6DF1" w:rsidRDefault="008B6DF1" w:rsidP="00E54C0A"/>
                    <w:p w14:paraId="3B53B46C" w14:textId="77777777" w:rsidR="008B6DF1" w:rsidRDefault="008B6DF1" w:rsidP="00E54C0A"/>
                    <w:p w14:paraId="153D6C1A" w14:textId="77777777" w:rsidR="008B6DF1" w:rsidRDefault="008B6DF1" w:rsidP="00E54C0A"/>
                    <w:p w14:paraId="7068E541" w14:textId="77777777" w:rsidR="008B6DF1" w:rsidRDefault="008B6DF1" w:rsidP="00E54C0A"/>
                    <w:p w14:paraId="032FD738" w14:textId="77777777" w:rsidR="008B6DF1" w:rsidRDefault="008B6DF1" w:rsidP="00E54C0A"/>
                    <w:p w14:paraId="5D602255" w14:textId="77777777" w:rsidR="008B6DF1" w:rsidRDefault="008B6DF1" w:rsidP="00E54C0A"/>
                    <w:p w14:paraId="4C12106A" w14:textId="77777777" w:rsidR="008B6DF1" w:rsidRDefault="008B6DF1" w:rsidP="00E54C0A"/>
                    <w:p w14:paraId="6C0C94D0" w14:textId="77777777" w:rsidR="008B6DF1" w:rsidRDefault="008B6DF1" w:rsidP="00E54C0A"/>
                    <w:p w14:paraId="39B5D564" w14:textId="77777777" w:rsidR="008B6DF1" w:rsidRDefault="008B6DF1" w:rsidP="00E54C0A"/>
                    <w:p w14:paraId="0FC8317A" w14:textId="77777777" w:rsidR="008B6DF1" w:rsidRDefault="008B6DF1" w:rsidP="00E54C0A"/>
                    <w:p w14:paraId="0E1EC820" w14:textId="77777777" w:rsidR="008B6DF1" w:rsidRDefault="008B6DF1" w:rsidP="00E54C0A"/>
                    <w:p w14:paraId="4DF02CF2" w14:textId="77777777" w:rsidR="008B6DF1" w:rsidRDefault="008B6DF1" w:rsidP="00E54C0A"/>
                    <w:p w14:paraId="11F91808" w14:textId="77777777" w:rsidR="008B6DF1" w:rsidRDefault="008B6DF1" w:rsidP="00E54C0A"/>
                    <w:p w14:paraId="1C1BB5C3" w14:textId="77777777" w:rsidR="008B6DF1" w:rsidRDefault="008B6DF1" w:rsidP="00E54C0A"/>
                    <w:p w14:paraId="6E18BEEC" w14:textId="77777777" w:rsidR="008B6DF1" w:rsidRDefault="008B6DF1" w:rsidP="00E54C0A"/>
                    <w:p w14:paraId="46614FB5" w14:textId="77777777" w:rsidR="008B6DF1" w:rsidRDefault="008B6DF1" w:rsidP="00E54C0A"/>
                    <w:p w14:paraId="1E3BA2DB" w14:textId="77777777" w:rsidR="008B6DF1" w:rsidRDefault="008B6DF1" w:rsidP="00E54C0A"/>
                    <w:p w14:paraId="70E365B3" w14:textId="77777777" w:rsidR="008B6DF1" w:rsidRDefault="008B6DF1" w:rsidP="00E54C0A"/>
                    <w:p w14:paraId="5EC1826E" w14:textId="77777777" w:rsidR="008B6DF1" w:rsidRDefault="008B6DF1" w:rsidP="00E54C0A"/>
                    <w:p w14:paraId="40B5A049" w14:textId="77777777" w:rsidR="008B6DF1" w:rsidRDefault="008B6DF1" w:rsidP="00E54C0A"/>
                    <w:p w14:paraId="12D2E0B2" w14:textId="77777777" w:rsidR="008B6DF1" w:rsidRDefault="008B6DF1" w:rsidP="00E54C0A"/>
                    <w:p w14:paraId="3F02CDC7" w14:textId="77777777" w:rsidR="008B6DF1" w:rsidRDefault="008B6DF1" w:rsidP="00E54C0A"/>
                    <w:p w14:paraId="699D1F36" w14:textId="77777777" w:rsidR="008B6DF1" w:rsidRDefault="008B6DF1" w:rsidP="00E54C0A"/>
                    <w:p w14:paraId="4BC3453D" w14:textId="77777777" w:rsidR="008B6DF1" w:rsidRDefault="008B6DF1" w:rsidP="00E54C0A"/>
                    <w:p w14:paraId="1D442136" w14:textId="77777777" w:rsidR="008B6DF1" w:rsidRDefault="008B6DF1" w:rsidP="00E54C0A"/>
                    <w:p w14:paraId="59BAC53F" w14:textId="77777777" w:rsidR="008B6DF1" w:rsidRDefault="008B6DF1" w:rsidP="00E54C0A"/>
                    <w:p w14:paraId="6D2DD74D" w14:textId="77777777" w:rsidR="008B6DF1" w:rsidRDefault="008B6DF1" w:rsidP="00E54C0A"/>
                    <w:p w14:paraId="12A9A7E0" w14:textId="77777777" w:rsidR="008B6DF1" w:rsidRDefault="008B6DF1" w:rsidP="00E54C0A"/>
                    <w:p w14:paraId="1199FC71" w14:textId="77777777" w:rsidR="008B6DF1" w:rsidRDefault="008B6DF1" w:rsidP="00E54C0A"/>
                    <w:p w14:paraId="5B763A24" w14:textId="77777777" w:rsidR="008B6DF1" w:rsidRDefault="008B6DF1" w:rsidP="00E54C0A"/>
                    <w:p w14:paraId="61A14EAB" w14:textId="77777777" w:rsidR="008B6DF1" w:rsidRDefault="008B6DF1" w:rsidP="00E54C0A"/>
                    <w:p w14:paraId="0453DCED" w14:textId="77777777" w:rsidR="008B6DF1" w:rsidRDefault="008B6DF1" w:rsidP="00E54C0A"/>
                    <w:p w14:paraId="204F2BAB" w14:textId="77777777" w:rsidR="008B6DF1" w:rsidRDefault="008B6DF1" w:rsidP="00E54C0A"/>
                    <w:p w14:paraId="184B021C" w14:textId="77777777" w:rsidR="008B6DF1" w:rsidRDefault="008B6DF1" w:rsidP="00E54C0A"/>
                    <w:p w14:paraId="109CAE7D" w14:textId="77777777" w:rsidR="008B6DF1" w:rsidRDefault="008B6DF1" w:rsidP="00E54C0A"/>
                    <w:p w14:paraId="65DE9B5E" w14:textId="77777777" w:rsidR="008B6DF1" w:rsidRDefault="008B6DF1" w:rsidP="00E54C0A"/>
                    <w:p w14:paraId="27FB5A90" w14:textId="77777777" w:rsidR="008B6DF1" w:rsidRDefault="008B6DF1" w:rsidP="00E54C0A"/>
                    <w:p w14:paraId="70CE11FD" w14:textId="77777777" w:rsidR="008B6DF1" w:rsidRDefault="008B6DF1" w:rsidP="00E54C0A"/>
                    <w:p w14:paraId="2C950249" w14:textId="77777777" w:rsidR="008B6DF1" w:rsidRDefault="008B6DF1" w:rsidP="00E54C0A"/>
                    <w:p w14:paraId="6B85693B" w14:textId="77777777" w:rsidR="008B6DF1" w:rsidRDefault="008B6DF1" w:rsidP="00E54C0A"/>
                    <w:p w14:paraId="7822FDE8" w14:textId="77777777" w:rsidR="008B6DF1" w:rsidRDefault="008B6DF1" w:rsidP="00E54C0A"/>
                    <w:p w14:paraId="7173A8AF" w14:textId="77777777" w:rsidR="008B6DF1" w:rsidRDefault="008B6DF1" w:rsidP="00E54C0A"/>
                    <w:p w14:paraId="7D1B4811" w14:textId="77777777" w:rsidR="008B6DF1" w:rsidRDefault="008B6DF1" w:rsidP="00E54C0A"/>
                    <w:p w14:paraId="1AA8B62E" w14:textId="77777777" w:rsidR="008B6DF1" w:rsidRDefault="008B6DF1" w:rsidP="00E54C0A"/>
                    <w:p w14:paraId="5561BBE1" w14:textId="77777777" w:rsidR="008B6DF1" w:rsidRDefault="008B6DF1" w:rsidP="00E54C0A"/>
                    <w:p w14:paraId="21719748" w14:textId="77777777" w:rsidR="008B6DF1" w:rsidRDefault="008B6DF1" w:rsidP="00E54C0A"/>
                    <w:p w14:paraId="1DC57841" w14:textId="77777777" w:rsidR="008B6DF1" w:rsidRDefault="008B6DF1" w:rsidP="00E54C0A"/>
                    <w:p w14:paraId="3BA319F3" w14:textId="77777777" w:rsidR="008B6DF1" w:rsidRDefault="008B6DF1" w:rsidP="00E54C0A"/>
                    <w:p w14:paraId="7B274BED" w14:textId="77777777" w:rsidR="008B6DF1" w:rsidRDefault="008B6DF1" w:rsidP="00E54C0A"/>
                    <w:p w14:paraId="2D98BC55" w14:textId="77777777" w:rsidR="008B6DF1" w:rsidRDefault="008B6DF1" w:rsidP="00E54C0A"/>
                    <w:p w14:paraId="577DDED2" w14:textId="77777777" w:rsidR="008B6DF1" w:rsidRDefault="008B6DF1" w:rsidP="00E54C0A"/>
                    <w:p w14:paraId="12DA053E" w14:textId="77777777" w:rsidR="008B6DF1" w:rsidRDefault="008B6DF1" w:rsidP="00E54C0A"/>
                    <w:p w14:paraId="5107E507" w14:textId="77777777" w:rsidR="008B6DF1" w:rsidRDefault="008B6DF1" w:rsidP="00E54C0A"/>
                    <w:p w14:paraId="36EA1EA7" w14:textId="77777777" w:rsidR="008B6DF1" w:rsidRDefault="008B6DF1" w:rsidP="00E54C0A"/>
                    <w:p w14:paraId="4EA6AFBA" w14:textId="77777777" w:rsidR="008B6DF1" w:rsidRDefault="008B6DF1" w:rsidP="00E54C0A"/>
                    <w:p w14:paraId="6BB06236" w14:textId="77777777" w:rsidR="008B6DF1" w:rsidRDefault="008B6DF1" w:rsidP="00E54C0A"/>
                    <w:p w14:paraId="68B4A42E" w14:textId="77777777" w:rsidR="008B6DF1" w:rsidRDefault="008B6DF1" w:rsidP="00E54C0A"/>
                    <w:p w14:paraId="750B6E92" w14:textId="77777777" w:rsidR="008B6DF1" w:rsidRDefault="008B6DF1" w:rsidP="00E54C0A"/>
                    <w:p w14:paraId="529DCC87" w14:textId="77777777" w:rsidR="008B6DF1" w:rsidRDefault="008B6DF1" w:rsidP="00E54C0A"/>
                    <w:p w14:paraId="0ABC29B1" w14:textId="77777777" w:rsidR="008B6DF1" w:rsidRDefault="008B6DF1" w:rsidP="00E54C0A"/>
                    <w:p w14:paraId="6F982C30" w14:textId="77777777" w:rsidR="008B6DF1" w:rsidRDefault="008B6DF1" w:rsidP="00E54C0A"/>
                    <w:p w14:paraId="3BE412D1" w14:textId="77777777" w:rsidR="008B6DF1" w:rsidRDefault="008B6DF1" w:rsidP="00E54C0A"/>
                    <w:p w14:paraId="37B2ACA0" w14:textId="77777777" w:rsidR="008B6DF1" w:rsidRDefault="008B6DF1" w:rsidP="00E54C0A"/>
                    <w:p w14:paraId="5C9541A7" w14:textId="77777777" w:rsidR="008B6DF1" w:rsidRDefault="008B6DF1" w:rsidP="00E54C0A"/>
                    <w:p w14:paraId="6504811A" w14:textId="77777777" w:rsidR="008B6DF1" w:rsidRDefault="008B6DF1" w:rsidP="00E54C0A"/>
                    <w:p w14:paraId="78D9AFB0" w14:textId="77777777" w:rsidR="008B6DF1" w:rsidRDefault="008B6DF1" w:rsidP="00E54C0A"/>
                    <w:p w14:paraId="5235ECB2" w14:textId="77777777" w:rsidR="008B6DF1" w:rsidRDefault="008B6DF1" w:rsidP="00E54C0A"/>
                    <w:p w14:paraId="79C648F2" w14:textId="77777777" w:rsidR="008B6DF1" w:rsidRDefault="008B6DF1" w:rsidP="00E54C0A"/>
                    <w:p w14:paraId="46E9556A" w14:textId="77777777" w:rsidR="008B6DF1" w:rsidRDefault="008B6DF1" w:rsidP="00E54C0A"/>
                    <w:p w14:paraId="007E93C3" w14:textId="77777777" w:rsidR="008B6DF1" w:rsidRDefault="008B6DF1" w:rsidP="00E54C0A"/>
                    <w:p w14:paraId="12F74190" w14:textId="77777777" w:rsidR="008B6DF1" w:rsidRDefault="008B6DF1" w:rsidP="00E54C0A"/>
                    <w:p w14:paraId="329ADAC0" w14:textId="77777777" w:rsidR="008B6DF1" w:rsidRDefault="008B6DF1" w:rsidP="00E54C0A"/>
                    <w:p w14:paraId="79C6C7E2" w14:textId="77777777" w:rsidR="008B6DF1" w:rsidRDefault="008B6DF1" w:rsidP="00E54C0A"/>
                    <w:p w14:paraId="59EF2046" w14:textId="77777777" w:rsidR="008B6DF1" w:rsidRDefault="008B6DF1" w:rsidP="00E54C0A"/>
                    <w:p w14:paraId="45B606B4" w14:textId="77777777" w:rsidR="008B6DF1" w:rsidRDefault="008B6DF1" w:rsidP="00E54C0A"/>
                    <w:p w14:paraId="732C0918" w14:textId="77777777" w:rsidR="008B6DF1" w:rsidRDefault="008B6DF1" w:rsidP="00E54C0A"/>
                    <w:p w14:paraId="7B65D886" w14:textId="77777777" w:rsidR="008B6DF1" w:rsidRDefault="008B6DF1" w:rsidP="00E54C0A"/>
                    <w:p w14:paraId="0D3081CC" w14:textId="77777777" w:rsidR="008B6DF1" w:rsidRDefault="008B6DF1" w:rsidP="00E54C0A"/>
                    <w:p w14:paraId="18F01EFE" w14:textId="77777777" w:rsidR="008B6DF1" w:rsidRDefault="008B6DF1" w:rsidP="00E54C0A"/>
                    <w:p w14:paraId="4EE1AC5F" w14:textId="77777777" w:rsidR="008B6DF1" w:rsidRDefault="008B6DF1" w:rsidP="00E54C0A"/>
                    <w:p w14:paraId="429E97E5" w14:textId="77777777" w:rsidR="008B6DF1" w:rsidRDefault="008B6DF1" w:rsidP="00E54C0A"/>
                    <w:p w14:paraId="59360ECC" w14:textId="77777777" w:rsidR="008B6DF1" w:rsidRDefault="008B6DF1" w:rsidP="00E54C0A"/>
                    <w:p w14:paraId="09E28373" w14:textId="77777777" w:rsidR="008B6DF1" w:rsidRDefault="008B6DF1" w:rsidP="00E54C0A"/>
                    <w:p w14:paraId="51D9965D" w14:textId="77777777" w:rsidR="008B6DF1" w:rsidRDefault="008B6DF1" w:rsidP="00E54C0A"/>
                    <w:p w14:paraId="236A417B" w14:textId="77777777" w:rsidR="008B6DF1" w:rsidRDefault="008B6DF1" w:rsidP="00E54C0A"/>
                    <w:p w14:paraId="3E5EE167" w14:textId="77777777" w:rsidR="008B6DF1" w:rsidRDefault="008B6DF1" w:rsidP="00E54C0A"/>
                    <w:p w14:paraId="58F9FE77" w14:textId="77777777" w:rsidR="008B6DF1" w:rsidRDefault="008B6DF1" w:rsidP="00E54C0A"/>
                    <w:p w14:paraId="09A3F11A" w14:textId="77777777" w:rsidR="008B6DF1" w:rsidRDefault="008B6DF1" w:rsidP="00E54C0A"/>
                    <w:p w14:paraId="71652C10" w14:textId="77777777" w:rsidR="008B6DF1" w:rsidRDefault="008B6DF1" w:rsidP="00E54C0A"/>
                    <w:p w14:paraId="515855CD" w14:textId="77777777" w:rsidR="008B6DF1" w:rsidRDefault="008B6DF1" w:rsidP="00E54C0A"/>
                    <w:p w14:paraId="44E07A35" w14:textId="77777777" w:rsidR="008B6DF1" w:rsidRDefault="008B6DF1" w:rsidP="00E54C0A"/>
                    <w:p w14:paraId="72BD09D5" w14:textId="77777777" w:rsidR="008B6DF1" w:rsidRDefault="008B6DF1" w:rsidP="00E54C0A"/>
                    <w:p w14:paraId="592F34A0" w14:textId="77777777" w:rsidR="008B6DF1" w:rsidRDefault="008B6DF1" w:rsidP="00E54C0A"/>
                    <w:p w14:paraId="0302CEE5" w14:textId="77777777" w:rsidR="008B6DF1" w:rsidRDefault="008B6DF1" w:rsidP="00E54C0A"/>
                    <w:p w14:paraId="1DC7E8D5" w14:textId="77777777" w:rsidR="008B6DF1" w:rsidRDefault="008B6DF1" w:rsidP="00E54C0A"/>
                    <w:p w14:paraId="193BEB5B" w14:textId="77777777" w:rsidR="008B6DF1" w:rsidRDefault="008B6DF1" w:rsidP="00E54C0A"/>
                    <w:p w14:paraId="2AC0C07A" w14:textId="77777777" w:rsidR="008B6DF1" w:rsidRDefault="008B6DF1" w:rsidP="00E54C0A"/>
                    <w:p w14:paraId="3FA4C78F" w14:textId="77777777" w:rsidR="008B6DF1" w:rsidRDefault="008B6DF1" w:rsidP="00E54C0A"/>
                    <w:p w14:paraId="2F889E7A" w14:textId="77777777" w:rsidR="008B6DF1" w:rsidRDefault="008B6DF1" w:rsidP="00E54C0A"/>
                    <w:p w14:paraId="27348CE2" w14:textId="77777777" w:rsidR="008B6DF1" w:rsidRDefault="008B6DF1" w:rsidP="00E54C0A"/>
                    <w:p w14:paraId="260D766C" w14:textId="77777777" w:rsidR="008B6DF1" w:rsidRDefault="008B6DF1" w:rsidP="00E54C0A"/>
                    <w:p w14:paraId="6D84C92D" w14:textId="77777777" w:rsidR="008B6DF1" w:rsidRDefault="008B6DF1" w:rsidP="00E54C0A"/>
                    <w:p w14:paraId="1A26A92E" w14:textId="77777777" w:rsidR="008B6DF1" w:rsidRDefault="008B6DF1" w:rsidP="00E54C0A"/>
                    <w:p w14:paraId="5834F77E" w14:textId="77777777" w:rsidR="008B6DF1" w:rsidRDefault="008B6DF1" w:rsidP="00E54C0A"/>
                    <w:p w14:paraId="030775F1" w14:textId="77777777" w:rsidR="008B6DF1" w:rsidRDefault="008B6DF1" w:rsidP="00E54C0A"/>
                    <w:p w14:paraId="504457DF" w14:textId="77777777" w:rsidR="008B6DF1" w:rsidRDefault="008B6DF1" w:rsidP="00E54C0A"/>
                    <w:p w14:paraId="68EBDE21" w14:textId="77777777" w:rsidR="008B6DF1" w:rsidRDefault="008B6DF1" w:rsidP="00E54C0A"/>
                    <w:p w14:paraId="3BB579D8" w14:textId="77777777" w:rsidR="008B6DF1" w:rsidRDefault="008B6DF1" w:rsidP="00E54C0A"/>
                    <w:p w14:paraId="3C1035DA" w14:textId="77777777" w:rsidR="008B6DF1" w:rsidRDefault="008B6DF1" w:rsidP="00E54C0A"/>
                    <w:p w14:paraId="54EEB2A1" w14:textId="77777777" w:rsidR="008B6DF1" w:rsidRDefault="008B6DF1" w:rsidP="00E54C0A"/>
                    <w:p w14:paraId="64479A6F" w14:textId="77777777" w:rsidR="008B6DF1" w:rsidRDefault="008B6DF1" w:rsidP="00E54C0A"/>
                    <w:p w14:paraId="29FC8D43" w14:textId="77777777" w:rsidR="008B6DF1" w:rsidRDefault="008B6DF1" w:rsidP="00E54C0A"/>
                    <w:p w14:paraId="58C3FD42" w14:textId="77777777" w:rsidR="008B6DF1" w:rsidRDefault="008B6DF1" w:rsidP="00E54C0A"/>
                    <w:p w14:paraId="71D7B679" w14:textId="77777777" w:rsidR="008B6DF1" w:rsidRDefault="008B6DF1" w:rsidP="00E54C0A"/>
                    <w:p w14:paraId="7B803691" w14:textId="77777777" w:rsidR="008B6DF1" w:rsidRDefault="008B6DF1" w:rsidP="00E54C0A"/>
                    <w:p w14:paraId="00BA4733" w14:textId="77777777" w:rsidR="008B6DF1" w:rsidRDefault="008B6DF1" w:rsidP="00E54C0A"/>
                    <w:p w14:paraId="054A2003" w14:textId="77777777" w:rsidR="008B6DF1" w:rsidRDefault="008B6DF1" w:rsidP="00E54C0A"/>
                    <w:p w14:paraId="07BAB437" w14:textId="77777777" w:rsidR="008B6DF1" w:rsidRDefault="008B6DF1" w:rsidP="00E54C0A"/>
                    <w:p w14:paraId="20A04588" w14:textId="77777777" w:rsidR="008B6DF1" w:rsidRDefault="008B6DF1" w:rsidP="00E54C0A"/>
                    <w:p w14:paraId="3F9838AC" w14:textId="77777777" w:rsidR="008B6DF1" w:rsidRDefault="008B6DF1" w:rsidP="00E54C0A"/>
                    <w:p w14:paraId="4DC2E85D" w14:textId="77777777" w:rsidR="008B6DF1" w:rsidRDefault="008B6DF1" w:rsidP="00E54C0A"/>
                    <w:p w14:paraId="4959155F" w14:textId="77777777" w:rsidR="008B6DF1" w:rsidRDefault="008B6DF1" w:rsidP="00E54C0A"/>
                    <w:p w14:paraId="7995B254" w14:textId="77777777" w:rsidR="008B6DF1" w:rsidRDefault="008B6DF1" w:rsidP="00E54C0A"/>
                    <w:p w14:paraId="7EE73207" w14:textId="77777777" w:rsidR="008B6DF1" w:rsidRDefault="008B6DF1" w:rsidP="00E54C0A"/>
                    <w:p w14:paraId="06773DF1" w14:textId="77777777" w:rsidR="008B6DF1" w:rsidRDefault="008B6DF1" w:rsidP="00E54C0A"/>
                    <w:p w14:paraId="279002B8" w14:textId="77777777" w:rsidR="008B6DF1" w:rsidRDefault="008B6DF1" w:rsidP="00E54C0A"/>
                    <w:p w14:paraId="5AC52136" w14:textId="77777777" w:rsidR="008B6DF1" w:rsidRDefault="008B6DF1" w:rsidP="00E54C0A"/>
                    <w:p w14:paraId="579802B0" w14:textId="77777777" w:rsidR="008B6DF1" w:rsidRDefault="008B6DF1" w:rsidP="00E54C0A"/>
                    <w:p w14:paraId="7DABED41" w14:textId="77777777" w:rsidR="008B6DF1" w:rsidRDefault="008B6DF1" w:rsidP="00E54C0A"/>
                    <w:p w14:paraId="47B9D637" w14:textId="77777777" w:rsidR="008B6DF1" w:rsidRDefault="008B6DF1" w:rsidP="00E54C0A"/>
                    <w:p w14:paraId="3F5BE2B5" w14:textId="77777777" w:rsidR="008B6DF1" w:rsidRDefault="008B6DF1" w:rsidP="00E54C0A"/>
                    <w:p w14:paraId="431514B8" w14:textId="77777777" w:rsidR="008B6DF1" w:rsidRDefault="008B6DF1" w:rsidP="00E54C0A"/>
                    <w:p w14:paraId="1AC89DF4" w14:textId="77777777" w:rsidR="008B6DF1" w:rsidRDefault="008B6DF1" w:rsidP="00E54C0A"/>
                    <w:p w14:paraId="1D605B94" w14:textId="77777777" w:rsidR="008B6DF1" w:rsidRDefault="008B6DF1" w:rsidP="00E54C0A"/>
                    <w:p w14:paraId="14A6109D" w14:textId="77777777" w:rsidR="008B6DF1" w:rsidRDefault="008B6DF1" w:rsidP="00E54C0A"/>
                    <w:p w14:paraId="41D81454" w14:textId="77777777" w:rsidR="008B6DF1" w:rsidRDefault="008B6DF1" w:rsidP="00E54C0A"/>
                    <w:p w14:paraId="1990A453" w14:textId="77777777" w:rsidR="008B6DF1" w:rsidRDefault="008B6DF1" w:rsidP="00E54C0A"/>
                    <w:p w14:paraId="5CFCB468" w14:textId="77777777" w:rsidR="008B6DF1" w:rsidRDefault="008B6DF1" w:rsidP="00E54C0A"/>
                    <w:p w14:paraId="65A1D2B8" w14:textId="77777777" w:rsidR="008B6DF1" w:rsidRDefault="008B6DF1" w:rsidP="00E54C0A"/>
                    <w:p w14:paraId="0C1DCDFD" w14:textId="77777777" w:rsidR="008B6DF1" w:rsidRDefault="008B6DF1" w:rsidP="00E54C0A"/>
                    <w:p w14:paraId="6E742106" w14:textId="77777777" w:rsidR="008B6DF1" w:rsidRDefault="008B6DF1" w:rsidP="00E54C0A"/>
                    <w:p w14:paraId="7823D345" w14:textId="77777777" w:rsidR="008B6DF1" w:rsidRDefault="008B6DF1" w:rsidP="00E54C0A"/>
                    <w:p w14:paraId="116CF415" w14:textId="77777777" w:rsidR="008B6DF1" w:rsidRDefault="008B6DF1" w:rsidP="00E54C0A"/>
                    <w:p w14:paraId="1BDC8067" w14:textId="77777777" w:rsidR="008B6DF1" w:rsidRDefault="008B6DF1" w:rsidP="00E54C0A"/>
                    <w:p w14:paraId="7536C0CA" w14:textId="77777777" w:rsidR="008B6DF1" w:rsidRDefault="008B6DF1" w:rsidP="00E54C0A"/>
                    <w:p w14:paraId="508EE943" w14:textId="77777777" w:rsidR="008B6DF1" w:rsidRDefault="008B6DF1" w:rsidP="00E54C0A"/>
                    <w:p w14:paraId="15978E21" w14:textId="77777777" w:rsidR="008B6DF1" w:rsidRDefault="008B6DF1" w:rsidP="00E54C0A"/>
                    <w:p w14:paraId="723432D8" w14:textId="77777777" w:rsidR="008B6DF1" w:rsidRDefault="008B6DF1" w:rsidP="00E54C0A"/>
                    <w:p w14:paraId="578F84C6" w14:textId="77777777" w:rsidR="008B6DF1" w:rsidRDefault="008B6DF1" w:rsidP="00E54C0A"/>
                    <w:p w14:paraId="37E586F5" w14:textId="77777777" w:rsidR="008B6DF1" w:rsidRDefault="008B6DF1" w:rsidP="00E54C0A"/>
                    <w:p w14:paraId="7B773579" w14:textId="77777777" w:rsidR="008B6DF1" w:rsidRDefault="008B6DF1" w:rsidP="00E54C0A"/>
                    <w:p w14:paraId="274B664F" w14:textId="77777777" w:rsidR="008B6DF1" w:rsidRDefault="008B6DF1" w:rsidP="00E54C0A"/>
                    <w:p w14:paraId="12A0A836" w14:textId="77777777" w:rsidR="008B6DF1" w:rsidRDefault="008B6DF1" w:rsidP="00E54C0A"/>
                    <w:p w14:paraId="3861EC58" w14:textId="77777777" w:rsidR="008B6DF1" w:rsidRDefault="008B6DF1" w:rsidP="00E54C0A"/>
                    <w:p w14:paraId="1FB4C5CF" w14:textId="77777777" w:rsidR="008B6DF1" w:rsidRDefault="008B6DF1" w:rsidP="00E54C0A"/>
                    <w:p w14:paraId="751567DE" w14:textId="77777777" w:rsidR="008B6DF1" w:rsidRDefault="008B6DF1" w:rsidP="00E54C0A"/>
                    <w:p w14:paraId="513EAF67" w14:textId="77777777" w:rsidR="008B6DF1" w:rsidRDefault="008B6DF1" w:rsidP="00E54C0A"/>
                    <w:p w14:paraId="6CDBD0B7" w14:textId="77777777" w:rsidR="008B6DF1" w:rsidRDefault="008B6DF1" w:rsidP="00E54C0A"/>
                    <w:p w14:paraId="47E2F590" w14:textId="77777777" w:rsidR="008B6DF1" w:rsidRDefault="008B6DF1" w:rsidP="00E54C0A"/>
                    <w:p w14:paraId="68F38388" w14:textId="77777777" w:rsidR="008B6DF1" w:rsidRDefault="008B6DF1" w:rsidP="00E54C0A"/>
                    <w:p w14:paraId="6109D9A9" w14:textId="77777777" w:rsidR="008B6DF1" w:rsidRDefault="008B6DF1" w:rsidP="00E54C0A"/>
                    <w:p w14:paraId="51F01FC1" w14:textId="77777777" w:rsidR="008B6DF1" w:rsidRDefault="008B6DF1" w:rsidP="00E54C0A"/>
                    <w:p w14:paraId="03FF1685" w14:textId="77777777" w:rsidR="008B6DF1" w:rsidRDefault="008B6DF1" w:rsidP="00E54C0A"/>
                    <w:p w14:paraId="6C0F92E7" w14:textId="77777777" w:rsidR="008B6DF1" w:rsidRDefault="008B6DF1" w:rsidP="00E54C0A"/>
                    <w:p w14:paraId="2C8396AA" w14:textId="77777777" w:rsidR="008B6DF1" w:rsidRDefault="008B6DF1" w:rsidP="00E54C0A"/>
                    <w:p w14:paraId="4F37BD37" w14:textId="77777777" w:rsidR="008B6DF1" w:rsidRDefault="008B6DF1" w:rsidP="00E54C0A"/>
                    <w:p w14:paraId="2862CF6F" w14:textId="77777777" w:rsidR="008B6DF1" w:rsidRDefault="008B6DF1" w:rsidP="00E54C0A"/>
                    <w:p w14:paraId="71BC90BD" w14:textId="77777777" w:rsidR="008B6DF1" w:rsidRDefault="008B6DF1" w:rsidP="00E54C0A"/>
                    <w:p w14:paraId="6A09A46F" w14:textId="77777777" w:rsidR="008B6DF1" w:rsidRDefault="008B6DF1" w:rsidP="00E54C0A"/>
                    <w:p w14:paraId="0EF6273F" w14:textId="77777777" w:rsidR="008B6DF1" w:rsidRDefault="008B6DF1" w:rsidP="00E54C0A"/>
                    <w:p w14:paraId="144C451A" w14:textId="77777777" w:rsidR="008B6DF1" w:rsidRDefault="008B6DF1" w:rsidP="00E54C0A"/>
                    <w:p w14:paraId="4D03A62D" w14:textId="77777777" w:rsidR="008B6DF1" w:rsidRDefault="008B6DF1" w:rsidP="00E54C0A"/>
                    <w:p w14:paraId="200ADAE0" w14:textId="77777777" w:rsidR="008B6DF1" w:rsidRDefault="008B6DF1" w:rsidP="00E54C0A"/>
                    <w:p w14:paraId="5B7B84A3" w14:textId="77777777" w:rsidR="008B6DF1" w:rsidRDefault="008B6DF1" w:rsidP="00E54C0A"/>
                    <w:p w14:paraId="2C9C4313" w14:textId="77777777" w:rsidR="008B6DF1" w:rsidRDefault="008B6DF1" w:rsidP="00E54C0A"/>
                    <w:p w14:paraId="01C5EBED" w14:textId="77777777" w:rsidR="008B6DF1" w:rsidRDefault="008B6DF1" w:rsidP="00E54C0A"/>
                    <w:p w14:paraId="20F8832B" w14:textId="77777777" w:rsidR="008B6DF1" w:rsidRDefault="008B6DF1" w:rsidP="00E54C0A"/>
                    <w:p w14:paraId="78CCD892" w14:textId="77777777" w:rsidR="008B6DF1" w:rsidRDefault="008B6DF1" w:rsidP="00E54C0A"/>
                    <w:p w14:paraId="659D429C" w14:textId="77777777" w:rsidR="008B6DF1" w:rsidRDefault="008B6DF1" w:rsidP="00E54C0A"/>
                    <w:p w14:paraId="5D115853" w14:textId="77777777" w:rsidR="008B6DF1" w:rsidRDefault="008B6DF1" w:rsidP="00E54C0A"/>
                    <w:p w14:paraId="7D765971" w14:textId="77777777" w:rsidR="008B6DF1" w:rsidRDefault="008B6DF1" w:rsidP="00E54C0A"/>
                    <w:p w14:paraId="40523677" w14:textId="77777777" w:rsidR="008B6DF1" w:rsidRDefault="008B6DF1" w:rsidP="00E54C0A"/>
                    <w:p w14:paraId="2D005B28" w14:textId="77777777" w:rsidR="008B6DF1" w:rsidRDefault="008B6DF1" w:rsidP="00E54C0A"/>
                    <w:p w14:paraId="01B5E4E7" w14:textId="77777777" w:rsidR="008B6DF1" w:rsidRDefault="008B6DF1" w:rsidP="00E54C0A"/>
                    <w:p w14:paraId="3A1B1D74" w14:textId="77777777" w:rsidR="008B6DF1" w:rsidRDefault="008B6DF1" w:rsidP="00E54C0A"/>
                    <w:p w14:paraId="3D45B313" w14:textId="77777777" w:rsidR="008B6DF1" w:rsidRDefault="008B6DF1" w:rsidP="00E54C0A"/>
                    <w:p w14:paraId="35F3B8C5" w14:textId="77777777" w:rsidR="008B6DF1" w:rsidRDefault="008B6DF1" w:rsidP="00E54C0A"/>
                    <w:p w14:paraId="62042160" w14:textId="77777777" w:rsidR="008B6DF1" w:rsidRDefault="008B6DF1" w:rsidP="00E54C0A"/>
                    <w:p w14:paraId="53814879" w14:textId="77777777" w:rsidR="008B6DF1" w:rsidRDefault="008B6DF1" w:rsidP="00E54C0A"/>
                    <w:p w14:paraId="21C639AD" w14:textId="77777777" w:rsidR="008B6DF1" w:rsidRDefault="008B6DF1" w:rsidP="00E54C0A"/>
                    <w:p w14:paraId="4C9F7505" w14:textId="77777777" w:rsidR="008B6DF1" w:rsidRDefault="008B6DF1" w:rsidP="00E54C0A"/>
                    <w:p w14:paraId="1C590C1F" w14:textId="77777777" w:rsidR="008B6DF1" w:rsidRDefault="008B6DF1" w:rsidP="00E54C0A"/>
                    <w:p w14:paraId="1F32C9CB" w14:textId="77777777" w:rsidR="008B6DF1" w:rsidRDefault="008B6DF1" w:rsidP="00E54C0A"/>
                    <w:p w14:paraId="7A7443FD" w14:textId="77777777" w:rsidR="008B6DF1" w:rsidRDefault="008B6DF1" w:rsidP="00E54C0A"/>
                    <w:p w14:paraId="5961398B" w14:textId="77777777" w:rsidR="008B6DF1" w:rsidRDefault="008B6DF1" w:rsidP="00E54C0A"/>
                    <w:p w14:paraId="01E9746C" w14:textId="77777777" w:rsidR="008B6DF1" w:rsidRDefault="008B6DF1" w:rsidP="00E54C0A"/>
                    <w:p w14:paraId="74240E6D" w14:textId="77777777" w:rsidR="008B6DF1" w:rsidRDefault="008B6DF1" w:rsidP="00E54C0A"/>
                    <w:p w14:paraId="264A5879" w14:textId="77777777" w:rsidR="008B6DF1" w:rsidRDefault="008B6DF1" w:rsidP="00E54C0A"/>
                    <w:p w14:paraId="0D30E184" w14:textId="77777777" w:rsidR="008B6DF1" w:rsidRDefault="008B6DF1" w:rsidP="00E54C0A"/>
                    <w:p w14:paraId="27484A57" w14:textId="77777777" w:rsidR="008B6DF1" w:rsidRDefault="008B6DF1" w:rsidP="00E54C0A"/>
                    <w:p w14:paraId="1B58A6BA" w14:textId="77777777" w:rsidR="008B6DF1" w:rsidRDefault="008B6DF1" w:rsidP="00E54C0A"/>
                    <w:p w14:paraId="3300ED1C" w14:textId="77777777" w:rsidR="008B6DF1" w:rsidRDefault="008B6DF1" w:rsidP="00E54C0A"/>
                    <w:p w14:paraId="45952636" w14:textId="77777777" w:rsidR="008B6DF1" w:rsidRDefault="008B6DF1" w:rsidP="00E54C0A"/>
                    <w:p w14:paraId="05E7B3B2" w14:textId="77777777" w:rsidR="008B6DF1" w:rsidRDefault="008B6DF1" w:rsidP="00E54C0A"/>
                    <w:p w14:paraId="24E5717B" w14:textId="77777777" w:rsidR="008B6DF1" w:rsidRDefault="008B6DF1" w:rsidP="00E54C0A"/>
                    <w:p w14:paraId="113F4FE8" w14:textId="77777777" w:rsidR="008B6DF1" w:rsidRDefault="008B6DF1" w:rsidP="00E54C0A"/>
                    <w:p w14:paraId="44E9310D" w14:textId="77777777" w:rsidR="008B6DF1" w:rsidRDefault="008B6DF1" w:rsidP="00E54C0A"/>
                    <w:p w14:paraId="410B9B49" w14:textId="77777777" w:rsidR="008B6DF1" w:rsidRDefault="008B6DF1" w:rsidP="00E54C0A"/>
                    <w:p w14:paraId="75511802" w14:textId="77777777" w:rsidR="008B6DF1" w:rsidRDefault="008B6DF1" w:rsidP="00E54C0A"/>
                    <w:p w14:paraId="4312F26C" w14:textId="77777777" w:rsidR="008B6DF1" w:rsidRDefault="008B6DF1" w:rsidP="00E54C0A"/>
                    <w:p w14:paraId="48EAF013" w14:textId="77777777" w:rsidR="008B6DF1" w:rsidRDefault="008B6DF1" w:rsidP="00E54C0A"/>
                    <w:p w14:paraId="7808F6BE" w14:textId="77777777" w:rsidR="008B6DF1" w:rsidRDefault="008B6DF1" w:rsidP="00E54C0A"/>
                    <w:p w14:paraId="0AEEE22B" w14:textId="77777777" w:rsidR="008B6DF1" w:rsidRDefault="008B6DF1" w:rsidP="00E54C0A"/>
                    <w:p w14:paraId="09674AF0" w14:textId="77777777" w:rsidR="008B6DF1" w:rsidRDefault="008B6DF1" w:rsidP="00E54C0A"/>
                    <w:p w14:paraId="5AB29F52" w14:textId="77777777" w:rsidR="008B6DF1" w:rsidRDefault="008B6DF1" w:rsidP="00E54C0A"/>
                    <w:p w14:paraId="1196E73B" w14:textId="77777777" w:rsidR="008B6DF1" w:rsidRDefault="008B6DF1" w:rsidP="00E54C0A"/>
                    <w:p w14:paraId="65317F20" w14:textId="77777777" w:rsidR="008B6DF1" w:rsidRDefault="008B6DF1" w:rsidP="00E54C0A"/>
                    <w:p w14:paraId="36E6CD69" w14:textId="77777777" w:rsidR="008B6DF1" w:rsidRDefault="008B6DF1" w:rsidP="00E54C0A"/>
                    <w:p w14:paraId="4F63065E" w14:textId="77777777" w:rsidR="008B6DF1" w:rsidRDefault="008B6DF1" w:rsidP="00E54C0A"/>
                    <w:p w14:paraId="24F81A18" w14:textId="77777777" w:rsidR="008B6DF1" w:rsidRDefault="008B6DF1" w:rsidP="00E54C0A"/>
                    <w:p w14:paraId="5D0DCB4E" w14:textId="77777777" w:rsidR="008B6DF1" w:rsidRDefault="008B6DF1" w:rsidP="00E54C0A"/>
                    <w:p w14:paraId="753D5F33" w14:textId="77777777" w:rsidR="008B6DF1" w:rsidRDefault="008B6DF1" w:rsidP="00E54C0A"/>
                    <w:p w14:paraId="4E7A2EFF" w14:textId="77777777" w:rsidR="008B6DF1" w:rsidRDefault="008B6DF1" w:rsidP="00E54C0A"/>
                    <w:p w14:paraId="4069D610" w14:textId="77777777" w:rsidR="008B6DF1" w:rsidRDefault="008B6DF1" w:rsidP="00E54C0A"/>
                    <w:p w14:paraId="3745ED18" w14:textId="77777777" w:rsidR="008B6DF1" w:rsidRDefault="008B6DF1" w:rsidP="00E54C0A"/>
                    <w:p w14:paraId="10A57DED" w14:textId="77777777" w:rsidR="008B6DF1" w:rsidRDefault="008B6DF1" w:rsidP="00E54C0A"/>
                    <w:p w14:paraId="37DC9629" w14:textId="77777777" w:rsidR="008B6DF1" w:rsidRDefault="008B6DF1" w:rsidP="00E54C0A"/>
                    <w:p w14:paraId="24796B0D" w14:textId="77777777" w:rsidR="008B6DF1" w:rsidRDefault="008B6DF1" w:rsidP="00E54C0A"/>
                    <w:p w14:paraId="610CA87D" w14:textId="77777777" w:rsidR="008B6DF1" w:rsidRDefault="008B6DF1" w:rsidP="00E54C0A"/>
                    <w:p w14:paraId="3DA8AA4A" w14:textId="77777777" w:rsidR="008B6DF1" w:rsidRDefault="008B6DF1" w:rsidP="00E54C0A"/>
                    <w:p w14:paraId="0A999B6C" w14:textId="77777777" w:rsidR="008B6DF1" w:rsidRDefault="008B6DF1" w:rsidP="00E54C0A"/>
                    <w:p w14:paraId="41EC3D19" w14:textId="77777777" w:rsidR="008B6DF1" w:rsidRDefault="008B6DF1" w:rsidP="00E54C0A"/>
                    <w:p w14:paraId="1EF0D122" w14:textId="77777777" w:rsidR="008B6DF1" w:rsidRDefault="008B6DF1" w:rsidP="00E54C0A"/>
                    <w:p w14:paraId="1793D228" w14:textId="77777777" w:rsidR="008B6DF1" w:rsidRDefault="008B6DF1" w:rsidP="00E54C0A"/>
                    <w:p w14:paraId="1CF202FA" w14:textId="77777777" w:rsidR="008B6DF1" w:rsidRDefault="008B6DF1" w:rsidP="00E54C0A"/>
                    <w:p w14:paraId="0B68FE60" w14:textId="77777777" w:rsidR="008B6DF1" w:rsidRDefault="008B6DF1" w:rsidP="00E54C0A"/>
                    <w:p w14:paraId="55F35C46" w14:textId="77777777" w:rsidR="008B6DF1" w:rsidRDefault="008B6DF1" w:rsidP="00E54C0A"/>
                    <w:p w14:paraId="7427DA7E" w14:textId="77777777" w:rsidR="008B6DF1" w:rsidRDefault="008B6DF1" w:rsidP="00E54C0A"/>
                    <w:p w14:paraId="37F617A6" w14:textId="77777777" w:rsidR="008B6DF1" w:rsidRDefault="008B6DF1" w:rsidP="00E54C0A"/>
                    <w:p w14:paraId="76F60927" w14:textId="77777777" w:rsidR="008B6DF1" w:rsidRDefault="008B6DF1" w:rsidP="00E54C0A"/>
                    <w:p w14:paraId="57CA12CE" w14:textId="77777777" w:rsidR="008B6DF1" w:rsidRDefault="008B6DF1" w:rsidP="00E54C0A"/>
                    <w:p w14:paraId="7E404991" w14:textId="77777777" w:rsidR="008B6DF1" w:rsidRDefault="008B6DF1" w:rsidP="00E54C0A"/>
                    <w:p w14:paraId="03532CA0" w14:textId="77777777" w:rsidR="008B6DF1" w:rsidRDefault="008B6DF1" w:rsidP="00E54C0A"/>
                    <w:p w14:paraId="28E3ADCC" w14:textId="77777777" w:rsidR="008B6DF1" w:rsidRDefault="008B6DF1" w:rsidP="00E54C0A"/>
                    <w:p w14:paraId="418F4361" w14:textId="77777777" w:rsidR="008B6DF1" w:rsidRDefault="008B6DF1" w:rsidP="00E54C0A"/>
                    <w:p w14:paraId="3018A9AB" w14:textId="77777777" w:rsidR="008B6DF1" w:rsidRDefault="008B6DF1" w:rsidP="00E54C0A"/>
                    <w:p w14:paraId="3D31DF43" w14:textId="77777777" w:rsidR="008B6DF1" w:rsidRDefault="008B6DF1" w:rsidP="00E54C0A"/>
                    <w:p w14:paraId="3D4ED486" w14:textId="77777777" w:rsidR="008B6DF1" w:rsidRDefault="008B6DF1" w:rsidP="00E54C0A"/>
                    <w:p w14:paraId="143BE197" w14:textId="77777777" w:rsidR="008B6DF1" w:rsidRDefault="008B6DF1" w:rsidP="00E54C0A"/>
                    <w:p w14:paraId="584A0737" w14:textId="77777777" w:rsidR="008B6DF1" w:rsidRDefault="008B6DF1" w:rsidP="00E54C0A"/>
                    <w:p w14:paraId="2B03AD03" w14:textId="77777777" w:rsidR="008B6DF1" w:rsidRDefault="008B6DF1" w:rsidP="00E54C0A"/>
                    <w:p w14:paraId="4711125F" w14:textId="77777777" w:rsidR="008B6DF1" w:rsidRDefault="008B6DF1" w:rsidP="00E54C0A"/>
                    <w:p w14:paraId="74FAAEE2" w14:textId="77777777" w:rsidR="008B6DF1" w:rsidRDefault="008B6DF1" w:rsidP="00E54C0A"/>
                    <w:p w14:paraId="50141547" w14:textId="77777777" w:rsidR="008B6DF1" w:rsidRDefault="008B6DF1" w:rsidP="00E54C0A"/>
                    <w:p w14:paraId="2D812454" w14:textId="77777777" w:rsidR="008B6DF1" w:rsidRDefault="008B6DF1" w:rsidP="00E54C0A"/>
                    <w:p w14:paraId="4E5B74B2" w14:textId="77777777" w:rsidR="008B6DF1" w:rsidRDefault="008B6DF1" w:rsidP="00E54C0A"/>
                    <w:p w14:paraId="2598A3C3" w14:textId="77777777" w:rsidR="008B6DF1" w:rsidRDefault="008B6DF1" w:rsidP="00E54C0A"/>
                    <w:p w14:paraId="6BCF342C" w14:textId="77777777" w:rsidR="008B6DF1" w:rsidRDefault="008B6DF1" w:rsidP="00E54C0A"/>
                    <w:p w14:paraId="07116F01" w14:textId="77777777" w:rsidR="008B6DF1" w:rsidRDefault="008B6DF1" w:rsidP="00E54C0A"/>
                    <w:p w14:paraId="42DC25F2" w14:textId="77777777" w:rsidR="008B6DF1" w:rsidRDefault="008B6DF1" w:rsidP="00E54C0A"/>
                    <w:p w14:paraId="12A891AE" w14:textId="77777777" w:rsidR="008B6DF1" w:rsidRDefault="008B6DF1" w:rsidP="00E54C0A"/>
                    <w:p w14:paraId="67E96EBD" w14:textId="77777777" w:rsidR="008B6DF1" w:rsidRDefault="008B6DF1" w:rsidP="00E54C0A"/>
                    <w:p w14:paraId="014A4126" w14:textId="77777777" w:rsidR="008B6DF1" w:rsidRDefault="008B6DF1" w:rsidP="00E54C0A"/>
                    <w:p w14:paraId="18B20548" w14:textId="77777777" w:rsidR="008B6DF1" w:rsidRDefault="008B6DF1" w:rsidP="00E54C0A"/>
                    <w:p w14:paraId="008150A9" w14:textId="77777777" w:rsidR="008B6DF1" w:rsidRDefault="008B6DF1" w:rsidP="00E54C0A"/>
                    <w:p w14:paraId="7C001688" w14:textId="77777777" w:rsidR="008B6DF1" w:rsidRDefault="008B6DF1" w:rsidP="00E54C0A"/>
                    <w:p w14:paraId="2A6D4B45" w14:textId="77777777" w:rsidR="008B6DF1" w:rsidRDefault="008B6DF1" w:rsidP="00E54C0A"/>
                    <w:p w14:paraId="3DED5408" w14:textId="77777777" w:rsidR="008B6DF1" w:rsidRDefault="008B6DF1" w:rsidP="00E54C0A"/>
                    <w:p w14:paraId="54BD9910" w14:textId="77777777" w:rsidR="008B6DF1" w:rsidRDefault="008B6DF1" w:rsidP="00E54C0A"/>
                    <w:p w14:paraId="08A5D2B5" w14:textId="77777777" w:rsidR="008B6DF1" w:rsidRDefault="008B6DF1" w:rsidP="00E54C0A"/>
                    <w:p w14:paraId="5C911FB3" w14:textId="77777777" w:rsidR="008B6DF1" w:rsidRDefault="008B6DF1" w:rsidP="00E54C0A"/>
                    <w:p w14:paraId="467A0DD6" w14:textId="77777777" w:rsidR="008B6DF1" w:rsidRDefault="008B6DF1" w:rsidP="00E54C0A"/>
                    <w:p w14:paraId="5371B597" w14:textId="77777777" w:rsidR="008B6DF1" w:rsidRDefault="008B6DF1" w:rsidP="00E54C0A"/>
                    <w:p w14:paraId="4C503C71" w14:textId="77777777" w:rsidR="008B6DF1" w:rsidRDefault="008B6DF1" w:rsidP="00E54C0A"/>
                    <w:p w14:paraId="3D2BAC0B" w14:textId="77777777" w:rsidR="008B6DF1" w:rsidRDefault="008B6DF1" w:rsidP="00E54C0A"/>
                    <w:p w14:paraId="4F73F88A" w14:textId="77777777" w:rsidR="008B6DF1" w:rsidRDefault="008B6DF1" w:rsidP="00E54C0A"/>
                    <w:p w14:paraId="2F12981B" w14:textId="77777777" w:rsidR="008B6DF1" w:rsidRDefault="008B6DF1" w:rsidP="00E54C0A"/>
                    <w:p w14:paraId="776212B4" w14:textId="77777777" w:rsidR="008B6DF1" w:rsidRDefault="008B6DF1" w:rsidP="00E54C0A"/>
                    <w:p w14:paraId="08748DDD" w14:textId="77777777" w:rsidR="008B6DF1" w:rsidRDefault="008B6DF1" w:rsidP="00E54C0A"/>
                    <w:p w14:paraId="7A72FE2B" w14:textId="77777777" w:rsidR="008B6DF1" w:rsidRDefault="008B6DF1" w:rsidP="00E54C0A"/>
                    <w:p w14:paraId="288DC23D" w14:textId="77777777" w:rsidR="008B6DF1" w:rsidRDefault="008B6DF1" w:rsidP="00E54C0A"/>
                    <w:p w14:paraId="6161797F" w14:textId="77777777" w:rsidR="008B6DF1" w:rsidRDefault="008B6DF1" w:rsidP="00E54C0A"/>
                    <w:p w14:paraId="737EE715" w14:textId="77777777" w:rsidR="008B6DF1" w:rsidRDefault="008B6DF1" w:rsidP="00E54C0A"/>
                    <w:p w14:paraId="66740AAF" w14:textId="77777777" w:rsidR="008B6DF1" w:rsidRDefault="008B6DF1" w:rsidP="00E54C0A"/>
                    <w:p w14:paraId="0CCAD7BC" w14:textId="77777777" w:rsidR="008B6DF1" w:rsidRDefault="008B6DF1" w:rsidP="00E54C0A"/>
                    <w:p w14:paraId="5CC2F9F2" w14:textId="77777777" w:rsidR="008B6DF1" w:rsidRDefault="008B6DF1" w:rsidP="00E54C0A"/>
                    <w:p w14:paraId="3EFBB106" w14:textId="77777777" w:rsidR="008B6DF1" w:rsidRDefault="008B6DF1" w:rsidP="00E54C0A"/>
                    <w:p w14:paraId="58C31389" w14:textId="77777777" w:rsidR="008B6DF1" w:rsidRDefault="008B6DF1" w:rsidP="00E54C0A"/>
                    <w:p w14:paraId="4ED15F3C" w14:textId="77777777" w:rsidR="008B6DF1" w:rsidRDefault="008B6DF1" w:rsidP="00E54C0A"/>
                    <w:p w14:paraId="513F7349" w14:textId="77777777" w:rsidR="008B6DF1" w:rsidRDefault="008B6DF1" w:rsidP="00E54C0A"/>
                    <w:p w14:paraId="0A36A658" w14:textId="77777777" w:rsidR="008B6DF1" w:rsidRDefault="008B6DF1" w:rsidP="00E54C0A"/>
                    <w:p w14:paraId="6D9823E1" w14:textId="77777777" w:rsidR="008B6DF1" w:rsidRDefault="008B6DF1" w:rsidP="00E54C0A"/>
                    <w:p w14:paraId="00A56B80" w14:textId="77777777" w:rsidR="008B6DF1" w:rsidRDefault="008B6DF1" w:rsidP="00E54C0A"/>
                    <w:p w14:paraId="6519AB3F" w14:textId="77777777" w:rsidR="008B6DF1" w:rsidRDefault="008B6DF1" w:rsidP="00E54C0A"/>
                    <w:p w14:paraId="24CB6E00" w14:textId="77777777" w:rsidR="008B6DF1" w:rsidRDefault="008B6DF1" w:rsidP="00E54C0A"/>
                    <w:p w14:paraId="2B47BA56" w14:textId="77777777" w:rsidR="008B6DF1" w:rsidRDefault="008B6DF1" w:rsidP="00E54C0A"/>
                    <w:p w14:paraId="79C441E4" w14:textId="77777777" w:rsidR="008B6DF1" w:rsidRDefault="008B6DF1" w:rsidP="00E54C0A"/>
                    <w:p w14:paraId="7920C10F" w14:textId="77777777" w:rsidR="008B6DF1" w:rsidRDefault="008B6DF1" w:rsidP="00E54C0A"/>
                    <w:p w14:paraId="789B58C1" w14:textId="77777777" w:rsidR="008B6DF1" w:rsidRDefault="008B6DF1" w:rsidP="00E54C0A"/>
                    <w:p w14:paraId="7AA8CB23" w14:textId="77777777" w:rsidR="008B6DF1" w:rsidRDefault="008B6DF1" w:rsidP="00E54C0A"/>
                    <w:p w14:paraId="3885F4A0" w14:textId="77777777" w:rsidR="008B6DF1" w:rsidRDefault="008B6DF1" w:rsidP="00E54C0A"/>
                    <w:p w14:paraId="06068228" w14:textId="77777777" w:rsidR="008B6DF1" w:rsidRDefault="008B6DF1" w:rsidP="00E54C0A"/>
                    <w:p w14:paraId="42BBFED0" w14:textId="77777777" w:rsidR="008B6DF1" w:rsidRDefault="008B6DF1" w:rsidP="00E54C0A"/>
                    <w:p w14:paraId="412B59F0" w14:textId="77777777" w:rsidR="008B6DF1" w:rsidRDefault="008B6DF1" w:rsidP="00E54C0A"/>
                    <w:p w14:paraId="37262700" w14:textId="77777777" w:rsidR="008B6DF1" w:rsidRDefault="008B6DF1" w:rsidP="00E54C0A"/>
                    <w:p w14:paraId="4DB30A88" w14:textId="77777777" w:rsidR="008B6DF1" w:rsidRDefault="008B6DF1" w:rsidP="00E54C0A"/>
                    <w:p w14:paraId="68A7F3F2" w14:textId="77777777" w:rsidR="008B6DF1" w:rsidRDefault="008B6DF1" w:rsidP="00E54C0A"/>
                    <w:p w14:paraId="0E468460" w14:textId="77777777" w:rsidR="008B6DF1" w:rsidRDefault="008B6DF1" w:rsidP="00E54C0A"/>
                    <w:p w14:paraId="42511B36" w14:textId="77777777" w:rsidR="008B6DF1" w:rsidRDefault="008B6DF1" w:rsidP="00E54C0A"/>
                    <w:p w14:paraId="3C8DB345" w14:textId="77777777" w:rsidR="008B6DF1" w:rsidRDefault="008B6DF1" w:rsidP="00E54C0A"/>
                    <w:p w14:paraId="232330F0" w14:textId="77777777" w:rsidR="008B6DF1" w:rsidRDefault="008B6DF1" w:rsidP="00E54C0A"/>
                    <w:p w14:paraId="18193CFC" w14:textId="77777777" w:rsidR="008B6DF1" w:rsidRDefault="008B6DF1" w:rsidP="00E54C0A"/>
                    <w:p w14:paraId="1B454233" w14:textId="77777777" w:rsidR="008B6DF1" w:rsidRDefault="008B6DF1" w:rsidP="00E54C0A"/>
                    <w:p w14:paraId="4B097046" w14:textId="77777777" w:rsidR="008B6DF1" w:rsidRDefault="008B6DF1" w:rsidP="00E54C0A"/>
                    <w:p w14:paraId="44250DCA" w14:textId="77777777" w:rsidR="008B6DF1" w:rsidRDefault="008B6DF1" w:rsidP="00E54C0A"/>
                    <w:p w14:paraId="5C8EC87C" w14:textId="77777777" w:rsidR="008B6DF1" w:rsidRDefault="008B6DF1" w:rsidP="00E54C0A"/>
                    <w:p w14:paraId="6CAE2F89" w14:textId="77777777" w:rsidR="008B6DF1" w:rsidRDefault="008B6DF1" w:rsidP="00E54C0A"/>
                    <w:p w14:paraId="71628996" w14:textId="77777777" w:rsidR="008B6DF1" w:rsidRDefault="008B6DF1" w:rsidP="00E54C0A"/>
                    <w:p w14:paraId="6C453234" w14:textId="77777777" w:rsidR="008B6DF1" w:rsidRDefault="008B6DF1" w:rsidP="00E54C0A"/>
                    <w:p w14:paraId="35A3F8B1" w14:textId="77777777" w:rsidR="008B6DF1" w:rsidRDefault="008B6DF1" w:rsidP="00E54C0A"/>
                    <w:p w14:paraId="6E886541" w14:textId="77777777" w:rsidR="008B6DF1" w:rsidRDefault="008B6DF1" w:rsidP="00E54C0A"/>
                    <w:p w14:paraId="01A16F58" w14:textId="77777777" w:rsidR="008B6DF1" w:rsidRDefault="008B6DF1" w:rsidP="00E54C0A"/>
                    <w:p w14:paraId="293938D8" w14:textId="77777777" w:rsidR="008B6DF1" w:rsidRDefault="008B6DF1" w:rsidP="00E54C0A"/>
                    <w:p w14:paraId="134680F4" w14:textId="77777777" w:rsidR="008B6DF1" w:rsidRDefault="008B6DF1" w:rsidP="00E54C0A"/>
                    <w:p w14:paraId="12CDBE63" w14:textId="77777777" w:rsidR="008B6DF1" w:rsidRDefault="008B6DF1" w:rsidP="00E54C0A"/>
                    <w:p w14:paraId="7A0D9E76" w14:textId="77777777" w:rsidR="008B6DF1" w:rsidRDefault="008B6DF1" w:rsidP="00E54C0A"/>
                    <w:p w14:paraId="778509CA" w14:textId="77777777" w:rsidR="008B6DF1" w:rsidRDefault="008B6DF1" w:rsidP="00E54C0A"/>
                    <w:p w14:paraId="45D588C9" w14:textId="77777777" w:rsidR="008B6DF1" w:rsidRDefault="008B6DF1" w:rsidP="00E54C0A"/>
                    <w:p w14:paraId="2BED7158" w14:textId="77777777" w:rsidR="008B6DF1" w:rsidRDefault="008B6DF1" w:rsidP="00E54C0A"/>
                    <w:p w14:paraId="4F220D24" w14:textId="77777777" w:rsidR="008B6DF1" w:rsidRDefault="008B6DF1" w:rsidP="00E54C0A"/>
                    <w:p w14:paraId="685F058D" w14:textId="77777777" w:rsidR="008B6DF1" w:rsidRDefault="008B6DF1" w:rsidP="00E54C0A"/>
                    <w:p w14:paraId="2064EC82" w14:textId="77777777" w:rsidR="008B6DF1" w:rsidRDefault="008B6DF1" w:rsidP="00E54C0A"/>
                    <w:p w14:paraId="5AD1FB7C" w14:textId="77777777" w:rsidR="008B6DF1" w:rsidRDefault="008B6DF1" w:rsidP="00E54C0A"/>
                    <w:p w14:paraId="44A9B018" w14:textId="77777777" w:rsidR="008B6DF1" w:rsidRDefault="008B6DF1" w:rsidP="00E54C0A"/>
                    <w:p w14:paraId="3CD55FB6" w14:textId="77777777" w:rsidR="008B6DF1" w:rsidRDefault="008B6DF1" w:rsidP="00E54C0A"/>
                    <w:p w14:paraId="60C59E89" w14:textId="77777777" w:rsidR="008B6DF1" w:rsidRDefault="008B6DF1" w:rsidP="00E54C0A"/>
                    <w:p w14:paraId="185FCA4F" w14:textId="77777777" w:rsidR="008B6DF1" w:rsidRDefault="008B6DF1" w:rsidP="00E54C0A"/>
                    <w:p w14:paraId="2DE0F8B0" w14:textId="77777777" w:rsidR="008B6DF1" w:rsidRDefault="008B6DF1" w:rsidP="00E54C0A"/>
                    <w:p w14:paraId="2AB1566C" w14:textId="77777777" w:rsidR="008B6DF1" w:rsidRDefault="008B6DF1" w:rsidP="00E54C0A"/>
                    <w:p w14:paraId="704D48F2" w14:textId="77777777" w:rsidR="008B6DF1" w:rsidRDefault="008B6DF1" w:rsidP="00E54C0A"/>
                    <w:p w14:paraId="5FF45257" w14:textId="77777777" w:rsidR="008B6DF1" w:rsidRDefault="008B6DF1" w:rsidP="00E54C0A"/>
                    <w:p w14:paraId="3B07B922" w14:textId="77777777" w:rsidR="008B6DF1" w:rsidRDefault="008B6DF1" w:rsidP="00E54C0A"/>
                    <w:p w14:paraId="32562BEA" w14:textId="77777777" w:rsidR="008B6DF1" w:rsidRDefault="008B6DF1" w:rsidP="00E54C0A"/>
                    <w:p w14:paraId="2EDF6C54" w14:textId="77777777" w:rsidR="008B6DF1" w:rsidRDefault="008B6DF1" w:rsidP="00E54C0A"/>
                    <w:p w14:paraId="4C4B8E75" w14:textId="77777777" w:rsidR="008B6DF1" w:rsidRDefault="008B6DF1" w:rsidP="00E54C0A"/>
                    <w:p w14:paraId="09A50456" w14:textId="77777777" w:rsidR="008B6DF1" w:rsidRDefault="008B6DF1" w:rsidP="00E54C0A"/>
                    <w:p w14:paraId="1AA404F3" w14:textId="77777777" w:rsidR="008B6DF1" w:rsidRDefault="008B6DF1" w:rsidP="00E54C0A"/>
                    <w:p w14:paraId="215EB07A" w14:textId="77777777" w:rsidR="008B6DF1" w:rsidRDefault="008B6DF1" w:rsidP="00E54C0A"/>
                    <w:p w14:paraId="48A4F5C3" w14:textId="77777777" w:rsidR="008B6DF1" w:rsidRDefault="008B6DF1" w:rsidP="00E54C0A"/>
                    <w:p w14:paraId="7B751194" w14:textId="77777777" w:rsidR="008B6DF1" w:rsidRDefault="008B6DF1" w:rsidP="00E54C0A"/>
                    <w:p w14:paraId="55304F81" w14:textId="77777777" w:rsidR="008B6DF1" w:rsidRDefault="008B6DF1" w:rsidP="00E54C0A"/>
                    <w:p w14:paraId="3966E1B4" w14:textId="77777777" w:rsidR="008B6DF1" w:rsidRDefault="008B6DF1" w:rsidP="00E54C0A"/>
                    <w:p w14:paraId="3AED8810" w14:textId="77777777" w:rsidR="008B6DF1" w:rsidRDefault="008B6DF1" w:rsidP="00E54C0A"/>
                    <w:p w14:paraId="4589A734" w14:textId="77777777" w:rsidR="008B6DF1" w:rsidRDefault="008B6DF1" w:rsidP="00E54C0A"/>
                    <w:p w14:paraId="4CE0441E" w14:textId="77777777" w:rsidR="008B6DF1" w:rsidRDefault="008B6DF1" w:rsidP="00E54C0A"/>
                    <w:p w14:paraId="52A1FEA6" w14:textId="77777777" w:rsidR="008B6DF1" w:rsidRDefault="008B6DF1" w:rsidP="00E54C0A"/>
                    <w:p w14:paraId="2BB318A6" w14:textId="77777777" w:rsidR="008B6DF1" w:rsidRDefault="008B6DF1" w:rsidP="00E54C0A"/>
                    <w:p w14:paraId="10C552D4" w14:textId="77777777" w:rsidR="008B6DF1" w:rsidRDefault="008B6DF1" w:rsidP="00E54C0A"/>
                    <w:p w14:paraId="7D073D2B" w14:textId="77777777" w:rsidR="008B6DF1" w:rsidRDefault="008B6DF1" w:rsidP="00E54C0A"/>
                    <w:p w14:paraId="19C296A1" w14:textId="77777777" w:rsidR="008B6DF1" w:rsidRDefault="008B6DF1" w:rsidP="00E54C0A"/>
                    <w:p w14:paraId="591969A4" w14:textId="77777777" w:rsidR="008B6DF1" w:rsidRDefault="008B6DF1" w:rsidP="00E54C0A"/>
                    <w:p w14:paraId="3EF69989" w14:textId="77777777" w:rsidR="008B6DF1" w:rsidRDefault="008B6DF1" w:rsidP="00E54C0A"/>
                    <w:p w14:paraId="156CF843" w14:textId="77777777" w:rsidR="008B6DF1" w:rsidRDefault="008B6DF1" w:rsidP="00E54C0A"/>
                    <w:p w14:paraId="107CCD80" w14:textId="77777777" w:rsidR="008B6DF1" w:rsidRDefault="008B6DF1" w:rsidP="00E54C0A"/>
                    <w:p w14:paraId="1EE472F5" w14:textId="77777777" w:rsidR="008B6DF1" w:rsidRDefault="008B6DF1" w:rsidP="00E54C0A"/>
                    <w:p w14:paraId="3D1AD11C" w14:textId="77777777" w:rsidR="008B6DF1" w:rsidRDefault="008B6DF1" w:rsidP="00E54C0A"/>
                    <w:p w14:paraId="48D4EA2D" w14:textId="77777777" w:rsidR="008B6DF1" w:rsidRDefault="008B6DF1" w:rsidP="00E54C0A"/>
                    <w:p w14:paraId="2B28935F" w14:textId="77777777" w:rsidR="008B6DF1" w:rsidRDefault="008B6DF1" w:rsidP="00E54C0A"/>
                    <w:p w14:paraId="4EAA60E1" w14:textId="77777777" w:rsidR="008B6DF1" w:rsidRDefault="008B6DF1" w:rsidP="00E54C0A"/>
                    <w:p w14:paraId="79536882" w14:textId="77777777" w:rsidR="008B6DF1" w:rsidRDefault="008B6DF1" w:rsidP="00E54C0A"/>
                    <w:p w14:paraId="0FDD3C17" w14:textId="77777777" w:rsidR="008B6DF1" w:rsidRDefault="008B6DF1" w:rsidP="00E54C0A"/>
                    <w:p w14:paraId="3556F162" w14:textId="77777777" w:rsidR="008B6DF1" w:rsidRDefault="008B6DF1" w:rsidP="00E54C0A"/>
                    <w:p w14:paraId="63770AD3" w14:textId="77777777" w:rsidR="008B6DF1" w:rsidRDefault="008B6DF1" w:rsidP="00E54C0A"/>
                    <w:p w14:paraId="68E732C4" w14:textId="77777777" w:rsidR="008B6DF1" w:rsidRDefault="008B6DF1" w:rsidP="00E54C0A"/>
                    <w:p w14:paraId="08937B8C" w14:textId="77777777" w:rsidR="008B6DF1" w:rsidRDefault="008B6DF1" w:rsidP="00E54C0A"/>
                    <w:p w14:paraId="1CF76461" w14:textId="77777777" w:rsidR="008B6DF1" w:rsidRDefault="008B6DF1" w:rsidP="00E54C0A"/>
                    <w:p w14:paraId="59D2B1C2" w14:textId="77777777" w:rsidR="008B6DF1" w:rsidRDefault="008B6DF1" w:rsidP="00E54C0A"/>
                    <w:p w14:paraId="02FA3520" w14:textId="77777777" w:rsidR="008B6DF1" w:rsidRDefault="008B6DF1" w:rsidP="00E54C0A"/>
                    <w:p w14:paraId="53D4B157" w14:textId="77777777" w:rsidR="008B6DF1" w:rsidRDefault="008B6DF1" w:rsidP="00E54C0A"/>
                    <w:p w14:paraId="21A43099" w14:textId="77777777" w:rsidR="008B6DF1" w:rsidRDefault="008B6DF1" w:rsidP="00E54C0A"/>
                    <w:p w14:paraId="32E92DD5" w14:textId="77777777" w:rsidR="008B6DF1" w:rsidRDefault="008B6DF1" w:rsidP="00E54C0A"/>
                    <w:p w14:paraId="36900C76" w14:textId="77777777" w:rsidR="008B6DF1" w:rsidRDefault="008B6DF1" w:rsidP="00E54C0A"/>
                    <w:p w14:paraId="4F3ADAAA" w14:textId="77777777" w:rsidR="008B6DF1" w:rsidRDefault="008B6DF1" w:rsidP="00E54C0A"/>
                    <w:p w14:paraId="1FE396C2" w14:textId="77777777" w:rsidR="008B6DF1" w:rsidRDefault="008B6DF1" w:rsidP="00E54C0A"/>
                    <w:p w14:paraId="791B52A3" w14:textId="77777777" w:rsidR="008B6DF1" w:rsidRDefault="008B6DF1" w:rsidP="00E54C0A"/>
                    <w:p w14:paraId="283E1FF7" w14:textId="77777777" w:rsidR="008B6DF1" w:rsidRDefault="008B6DF1" w:rsidP="00E54C0A"/>
                    <w:p w14:paraId="725D1E2B" w14:textId="77777777" w:rsidR="008B6DF1" w:rsidRDefault="008B6DF1" w:rsidP="00E54C0A"/>
                    <w:p w14:paraId="795B56D9" w14:textId="77777777" w:rsidR="008B6DF1" w:rsidRDefault="008B6DF1" w:rsidP="00E54C0A"/>
                    <w:p w14:paraId="401FAD28" w14:textId="77777777" w:rsidR="008B6DF1" w:rsidRDefault="008B6DF1" w:rsidP="00E54C0A"/>
                    <w:p w14:paraId="1A42A7C8" w14:textId="77777777" w:rsidR="008B6DF1" w:rsidRDefault="008B6DF1" w:rsidP="00E54C0A"/>
                    <w:p w14:paraId="0A2B6BBE" w14:textId="77777777" w:rsidR="008B6DF1" w:rsidRDefault="008B6DF1" w:rsidP="00E54C0A"/>
                    <w:p w14:paraId="3ED10176" w14:textId="77777777" w:rsidR="008B6DF1" w:rsidRDefault="008B6DF1" w:rsidP="00E54C0A"/>
                    <w:p w14:paraId="7331D080" w14:textId="77777777" w:rsidR="008B6DF1" w:rsidRDefault="008B6DF1" w:rsidP="00E54C0A"/>
                    <w:p w14:paraId="5918A706" w14:textId="77777777" w:rsidR="008B6DF1" w:rsidRDefault="008B6DF1" w:rsidP="00E54C0A"/>
                    <w:p w14:paraId="21CC7A02" w14:textId="77777777" w:rsidR="008B6DF1" w:rsidRDefault="008B6DF1" w:rsidP="00E54C0A"/>
                    <w:p w14:paraId="3C7156A0" w14:textId="77777777" w:rsidR="008B6DF1" w:rsidRDefault="008B6DF1" w:rsidP="00E54C0A"/>
                    <w:p w14:paraId="6314FEEE" w14:textId="77777777" w:rsidR="008B6DF1" w:rsidRDefault="008B6DF1" w:rsidP="00E54C0A"/>
                    <w:p w14:paraId="3784E340" w14:textId="77777777" w:rsidR="008B6DF1" w:rsidRDefault="008B6DF1" w:rsidP="00E54C0A"/>
                    <w:p w14:paraId="000EF295" w14:textId="77777777" w:rsidR="008B6DF1" w:rsidRDefault="008B6DF1" w:rsidP="00E54C0A"/>
                    <w:p w14:paraId="587CF9EC" w14:textId="77777777" w:rsidR="008B6DF1" w:rsidRDefault="008B6DF1" w:rsidP="00E54C0A"/>
                    <w:p w14:paraId="4D8CAAA0" w14:textId="77777777" w:rsidR="008B6DF1" w:rsidRDefault="008B6DF1" w:rsidP="00E54C0A"/>
                    <w:p w14:paraId="287AA613" w14:textId="77777777" w:rsidR="008B6DF1" w:rsidRDefault="008B6DF1" w:rsidP="00E54C0A"/>
                    <w:p w14:paraId="0441FA9A" w14:textId="77777777" w:rsidR="008B6DF1" w:rsidRDefault="008B6DF1" w:rsidP="00E54C0A"/>
                    <w:p w14:paraId="7237954C" w14:textId="77777777" w:rsidR="008B6DF1" w:rsidRDefault="008B6DF1" w:rsidP="00E54C0A"/>
                    <w:p w14:paraId="59677D05" w14:textId="77777777" w:rsidR="008B6DF1" w:rsidRDefault="008B6DF1" w:rsidP="00E54C0A"/>
                    <w:p w14:paraId="7233FEC2" w14:textId="77777777" w:rsidR="008B6DF1" w:rsidRDefault="008B6DF1" w:rsidP="00E54C0A"/>
                    <w:p w14:paraId="4FC13F6D" w14:textId="77777777" w:rsidR="008B6DF1" w:rsidRDefault="008B6DF1" w:rsidP="00E54C0A"/>
                    <w:p w14:paraId="43AB289E" w14:textId="77777777" w:rsidR="008B6DF1" w:rsidRDefault="008B6DF1" w:rsidP="00E54C0A"/>
                    <w:p w14:paraId="1841FE15" w14:textId="77777777" w:rsidR="008B6DF1" w:rsidRDefault="008B6DF1" w:rsidP="00E54C0A"/>
                    <w:p w14:paraId="36BD2673" w14:textId="77777777" w:rsidR="008B6DF1" w:rsidRDefault="008B6DF1" w:rsidP="00E54C0A"/>
                    <w:p w14:paraId="1178D3CF" w14:textId="77777777" w:rsidR="008B6DF1" w:rsidRDefault="008B6DF1" w:rsidP="00E54C0A"/>
                    <w:p w14:paraId="6362715B" w14:textId="77777777" w:rsidR="008B6DF1" w:rsidRDefault="008B6DF1" w:rsidP="00E54C0A"/>
                    <w:p w14:paraId="52A3A2FF" w14:textId="77777777" w:rsidR="008B6DF1" w:rsidRDefault="008B6DF1" w:rsidP="00E54C0A"/>
                    <w:p w14:paraId="6AB102E6" w14:textId="77777777" w:rsidR="008B6DF1" w:rsidRDefault="008B6DF1" w:rsidP="00E54C0A"/>
                    <w:p w14:paraId="23C931D5" w14:textId="77777777" w:rsidR="008B6DF1" w:rsidRDefault="008B6DF1" w:rsidP="00E54C0A"/>
                    <w:p w14:paraId="78899104" w14:textId="77777777" w:rsidR="008B6DF1" w:rsidRDefault="008B6DF1" w:rsidP="00E54C0A"/>
                    <w:p w14:paraId="508D4216" w14:textId="77777777" w:rsidR="008B6DF1" w:rsidRDefault="008B6DF1" w:rsidP="00E54C0A"/>
                    <w:p w14:paraId="562D14BE" w14:textId="77777777" w:rsidR="008B6DF1" w:rsidRDefault="008B6DF1" w:rsidP="00E54C0A"/>
                    <w:p w14:paraId="1A819332" w14:textId="77777777" w:rsidR="008B6DF1" w:rsidRDefault="008B6DF1" w:rsidP="00E54C0A"/>
                    <w:p w14:paraId="77F8944A" w14:textId="77777777" w:rsidR="008B6DF1" w:rsidRDefault="008B6DF1" w:rsidP="00E54C0A"/>
                    <w:p w14:paraId="165DE4C1" w14:textId="77777777" w:rsidR="008B6DF1" w:rsidRDefault="008B6DF1" w:rsidP="00E54C0A"/>
                    <w:p w14:paraId="2B1D7BFC" w14:textId="77777777" w:rsidR="008B6DF1" w:rsidRDefault="008B6DF1" w:rsidP="00E54C0A"/>
                    <w:p w14:paraId="252A2B0B" w14:textId="77777777" w:rsidR="008B6DF1" w:rsidRDefault="008B6DF1" w:rsidP="00E54C0A"/>
                    <w:p w14:paraId="5DC21D2F" w14:textId="77777777" w:rsidR="008B6DF1" w:rsidRDefault="008B6DF1" w:rsidP="00E54C0A"/>
                    <w:p w14:paraId="7AE68C42" w14:textId="77777777" w:rsidR="008B6DF1" w:rsidRDefault="008B6DF1" w:rsidP="00E54C0A"/>
                    <w:p w14:paraId="799FA74D" w14:textId="77777777" w:rsidR="008B6DF1" w:rsidRDefault="008B6DF1" w:rsidP="00E54C0A"/>
                    <w:p w14:paraId="7CE22164" w14:textId="77777777" w:rsidR="008B6DF1" w:rsidRDefault="008B6DF1" w:rsidP="00E54C0A"/>
                    <w:p w14:paraId="0A27F33D" w14:textId="77777777" w:rsidR="008B6DF1" w:rsidRDefault="008B6DF1" w:rsidP="00E54C0A"/>
                    <w:p w14:paraId="39AB3304" w14:textId="77777777" w:rsidR="008B6DF1" w:rsidRDefault="008B6DF1" w:rsidP="00E54C0A"/>
                    <w:p w14:paraId="77D101B5" w14:textId="77777777" w:rsidR="008B6DF1" w:rsidRDefault="008B6DF1" w:rsidP="00E54C0A"/>
                    <w:p w14:paraId="283B741E" w14:textId="77777777" w:rsidR="008B6DF1" w:rsidRDefault="008B6DF1" w:rsidP="00E54C0A"/>
                    <w:p w14:paraId="0BE26404" w14:textId="77777777" w:rsidR="008B6DF1" w:rsidRDefault="008B6DF1" w:rsidP="00E54C0A"/>
                    <w:p w14:paraId="07239B03" w14:textId="77777777" w:rsidR="008B6DF1" w:rsidRDefault="008B6DF1" w:rsidP="00E54C0A"/>
                    <w:p w14:paraId="7BFE8659" w14:textId="77777777" w:rsidR="008B6DF1" w:rsidRDefault="008B6DF1" w:rsidP="00E54C0A"/>
                    <w:p w14:paraId="6E74F060" w14:textId="77777777" w:rsidR="008B6DF1" w:rsidRDefault="008B6DF1" w:rsidP="00E54C0A"/>
                    <w:p w14:paraId="17369062" w14:textId="77777777" w:rsidR="008B6DF1" w:rsidRDefault="008B6DF1" w:rsidP="00E54C0A"/>
                    <w:p w14:paraId="234DBCAC" w14:textId="77777777" w:rsidR="008B6DF1" w:rsidRDefault="008B6DF1" w:rsidP="00E54C0A"/>
                    <w:p w14:paraId="784BC761" w14:textId="77777777" w:rsidR="008B6DF1" w:rsidRDefault="008B6DF1" w:rsidP="00E54C0A"/>
                    <w:p w14:paraId="0E2CDD96" w14:textId="77777777" w:rsidR="008B6DF1" w:rsidRDefault="008B6DF1" w:rsidP="00E54C0A"/>
                    <w:p w14:paraId="6A3D7504" w14:textId="77777777" w:rsidR="008B6DF1" w:rsidRDefault="008B6DF1" w:rsidP="00E54C0A"/>
                    <w:p w14:paraId="52BF1D21" w14:textId="77777777" w:rsidR="008B6DF1" w:rsidRDefault="008B6DF1" w:rsidP="00E54C0A"/>
                    <w:p w14:paraId="08CD4C70" w14:textId="77777777" w:rsidR="008B6DF1" w:rsidRDefault="008B6DF1" w:rsidP="00E54C0A"/>
                    <w:p w14:paraId="46FA292C" w14:textId="77777777" w:rsidR="008B6DF1" w:rsidRDefault="008B6DF1" w:rsidP="00E54C0A"/>
                    <w:p w14:paraId="060A5794" w14:textId="77777777" w:rsidR="008B6DF1" w:rsidRDefault="008B6DF1" w:rsidP="00E54C0A"/>
                    <w:p w14:paraId="55CE6D08" w14:textId="77777777" w:rsidR="008B6DF1" w:rsidRDefault="008B6DF1" w:rsidP="00E54C0A"/>
                    <w:p w14:paraId="6B39A272" w14:textId="77777777" w:rsidR="008B6DF1" w:rsidRDefault="008B6DF1" w:rsidP="00E54C0A"/>
                    <w:p w14:paraId="1D19E7C0" w14:textId="77777777" w:rsidR="008B6DF1" w:rsidRDefault="008B6DF1" w:rsidP="00E54C0A"/>
                    <w:p w14:paraId="05DC7FCE" w14:textId="77777777" w:rsidR="008B6DF1" w:rsidRDefault="008B6DF1" w:rsidP="00E54C0A"/>
                    <w:p w14:paraId="771FA726" w14:textId="77777777" w:rsidR="008B6DF1" w:rsidRDefault="008B6DF1" w:rsidP="00E54C0A"/>
                    <w:p w14:paraId="145C482E" w14:textId="77777777" w:rsidR="008B6DF1" w:rsidRDefault="008B6DF1" w:rsidP="00E54C0A"/>
                    <w:p w14:paraId="3349CB6D" w14:textId="77777777" w:rsidR="008B6DF1" w:rsidRDefault="008B6DF1" w:rsidP="00E54C0A"/>
                    <w:p w14:paraId="310DEFB6" w14:textId="77777777" w:rsidR="008B6DF1" w:rsidRDefault="008B6DF1" w:rsidP="00E54C0A"/>
                    <w:p w14:paraId="7EB1EE28" w14:textId="77777777" w:rsidR="008B6DF1" w:rsidRDefault="008B6DF1" w:rsidP="00E54C0A"/>
                    <w:p w14:paraId="0B0A7AF5" w14:textId="77777777" w:rsidR="008B6DF1" w:rsidRDefault="008B6DF1" w:rsidP="00E54C0A"/>
                    <w:p w14:paraId="2C1BB763" w14:textId="77777777" w:rsidR="008B6DF1" w:rsidRDefault="008B6DF1" w:rsidP="00E54C0A"/>
                    <w:p w14:paraId="3E571526" w14:textId="77777777" w:rsidR="008B6DF1" w:rsidRDefault="008B6DF1" w:rsidP="00E54C0A"/>
                    <w:p w14:paraId="2DD337E2" w14:textId="77777777" w:rsidR="008B6DF1" w:rsidRDefault="008B6DF1" w:rsidP="00E54C0A"/>
                    <w:p w14:paraId="1B13B438" w14:textId="77777777" w:rsidR="008B6DF1" w:rsidRDefault="008B6DF1" w:rsidP="00E54C0A"/>
                    <w:p w14:paraId="5DF57706" w14:textId="77777777" w:rsidR="008B6DF1" w:rsidRDefault="008B6DF1" w:rsidP="00E54C0A"/>
                    <w:p w14:paraId="2CE4013D" w14:textId="77777777" w:rsidR="008B6DF1" w:rsidRDefault="008B6DF1" w:rsidP="00E54C0A"/>
                    <w:p w14:paraId="421055C1" w14:textId="77777777" w:rsidR="008B6DF1" w:rsidRDefault="008B6DF1" w:rsidP="00E54C0A"/>
                    <w:p w14:paraId="07B6A9BA" w14:textId="77777777" w:rsidR="008B6DF1" w:rsidRDefault="008B6DF1" w:rsidP="00E54C0A"/>
                    <w:p w14:paraId="059A0B88" w14:textId="77777777" w:rsidR="008B6DF1" w:rsidRDefault="008B6DF1" w:rsidP="00E54C0A"/>
                    <w:p w14:paraId="01B91469" w14:textId="77777777" w:rsidR="008B6DF1" w:rsidRDefault="008B6DF1" w:rsidP="00E54C0A"/>
                    <w:p w14:paraId="3450B5DF" w14:textId="77777777" w:rsidR="008B6DF1" w:rsidRDefault="008B6DF1" w:rsidP="00E54C0A"/>
                    <w:p w14:paraId="175DE88F" w14:textId="77777777" w:rsidR="008B6DF1" w:rsidRDefault="008B6DF1" w:rsidP="00E54C0A"/>
                    <w:p w14:paraId="08AF7771" w14:textId="77777777" w:rsidR="008B6DF1" w:rsidRDefault="008B6DF1" w:rsidP="00E54C0A"/>
                    <w:p w14:paraId="4E85D416" w14:textId="77777777" w:rsidR="008B6DF1" w:rsidRDefault="008B6DF1" w:rsidP="00E54C0A"/>
                    <w:p w14:paraId="7F262602" w14:textId="77777777" w:rsidR="008B6DF1" w:rsidRDefault="008B6DF1" w:rsidP="00E54C0A"/>
                    <w:p w14:paraId="758D08A5" w14:textId="77777777" w:rsidR="008B6DF1" w:rsidRDefault="008B6DF1" w:rsidP="00E54C0A"/>
                    <w:p w14:paraId="3E918DC3" w14:textId="77777777" w:rsidR="008B6DF1" w:rsidRDefault="008B6DF1" w:rsidP="00E54C0A"/>
                    <w:p w14:paraId="70F85A5D" w14:textId="77777777" w:rsidR="008B6DF1" w:rsidRDefault="008B6DF1" w:rsidP="00E54C0A"/>
                    <w:p w14:paraId="02AF8A8A" w14:textId="77777777" w:rsidR="008B6DF1" w:rsidRDefault="008B6DF1" w:rsidP="00E54C0A"/>
                    <w:p w14:paraId="23628137" w14:textId="77777777" w:rsidR="008B6DF1" w:rsidRDefault="008B6DF1" w:rsidP="00E54C0A"/>
                    <w:p w14:paraId="1503CD7D" w14:textId="77777777" w:rsidR="008B6DF1" w:rsidRDefault="008B6DF1" w:rsidP="00E54C0A"/>
                    <w:p w14:paraId="4DEEE8DC" w14:textId="77777777" w:rsidR="008B6DF1" w:rsidRDefault="008B6DF1" w:rsidP="00E54C0A"/>
                    <w:p w14:paraId="61681F74" w14:textId="77777777" w:rsidR="008B6DF1" w:rsidRDefault="008B6DF1" w:rsidP="00E54C0A"/>
                    <w:p w14:paraId="728B95AE" w14:textId="77777777" w:rsidR="008B6DF1" w:rsidRDefault="008B6DF1" w:rsidP="00E54C0A"/>
                    <w:p w14:paraId="6FFA2DAB" w14:textId="77777777" w:rsidR="008B6DF1" w:rsidRDefault="008B6DF1" w:rsidP="00E54C0A"/>
                    <w:p w14:paraId="6BB6E3E4" w14:textId="77777777" w:rsidR="008B6DF1" w:rsidRDefault="008B6DF1" w:rsidP="00E54C0A"/>
                    <w:p w14:paraId="62519BE2" w14:textId="77777777" w:rsidR="008B6DF1" w:rsidRDefault="008B6DF1" w:rsidP="00E54C0A"/>
                    <w:p w14:paraId="6FD62941" w14:textId="77777777" w:rsidR="008B6DF1" w:rsidRDefault="008B6DF1" w:rsidP="00E54C0A"/>
                    <w:p w14:paraId="05F9A1FF" w14:textId="77777777" w:rsidR="008B6DF1" w:rsidRDefault="008B6DF1" w:rsidP="00E54C0A"/>
                    <w:p w14:paraId="54C85F05" w14:textId="77777777" w:rsidR="008B6DF1" w:rsidRDefault="008B6DF1" w:rsidP="00E54C0A"/>
                    <w:p w14:paraId="25F2232D" w14:textId="77777777" w:rsidR="008B6DF1" w:rsidRDefault="008B6DF1" w:rsidP="00E54C0A"/>
                    <w:p w14:paraId="553C3F73" w14:textId="77777777" w:rsidR="008B6DF1" w:rsidRDefault="008B6DF1" w:rsidP="00E54C0A"/>
                    <w:p w14:paraId="035B1146" w14:textId="77777777" w:rsidR="008B6DF1" w:rsidRDefault="008B6DF1" w:rsidP="00E54C0A"/>
                    <w:p w14:paraId="57B24C85" w14:textId="77777777" w:rsidR="008B6DF1" w:rsidRDefault="008B6DF1" w:rsidP="00E54C0A"/>
                    <w:p w14:paraId="6E2E7CF4" w14:textId="77777777" w:rsidR="008B6DF1" w:rsidRDefault="008B6DF1" w:rsidP="00E54C0A"/>
                    <w:p w14:paraId="087C9966" w14:textId="77777777" w:rsidR="008B6DF1" w:rsidRDefault="008B6DF1" w:rsidP="00E54C0A"/>
                    <w:p w14:paraId="2F15A22A" w14:textId="77777777" w:rsidR="008B6DF1" w:rsidRDefault="008B6DF1" w:rsidP="00E54C0A"/>
                    <w:p w14:paraId="6BFB035E" w14:textId="77777777" w:rsidR="008B6DF1" w:rsidRDefault="008B6DF1" w:rsidP="00E54C0A"/>
                    <w:p w14:paraId="17BD0C63" w14:textId="77777777" w:rsidR="008B6DF1" w:rsidRDefault="008B6DF1" w:rsidP="00E54C0A"/>
                    <w:p w14:paraId="4A90E058" w14:textId="77777777" w:rsidR="008B6DF1" w:rsidRDefault="008B6DF1" w:rsidP="00E54C0A"/>
                    <w:p w14:paraId="32FB7A85" w14:textId="77777777" w:rsidR="008B6DF1" w:rsidRDefault="008B6DF1" w:rsidP="00E54C0A"/>
                    <w:p w14:paraId="7497FF07" w14:textId="77777777" w:rsidR="008B6DF1" w:rsidRDefault="008B6DF1" w:rsidP="00E54C0A"/>
                    <w:p w14:paraId="061FB106" w14:textId="77777777" w:rsidR="008B6DF1" w:rsidRDefault="008B6DF1" w:rsidP="00E54C0A"/>
                    <w:p w14:paraId="08D6E1DD" w14:textId="77777777" w:rsidR="008B6DF1" w:rsidRDefault="008B6DF1" w:rsidP="00E54C0A"/>
                    <w:p w14:paraId="36A394FB" w14:textId="77777777" w:rsidR="008B6DF1" w:rsidRDefault="008B6DF1" w:rsidP="00E54C0A"/>
                    <w:p w14:paraId="3C9735C7" w14:textId="77777777" w:rsidR="008B6DF1" w:rsidRDefault="008B6DF1" w:rsidP="00E54C0A"/>
                    <w:p w14:paraId="0FF6EFE8" w14:textId="77777777" w:rsidR="008B6DF1" w:rsidRDefault="008B6DF1" w:rsidP="00E54C0A"/>
                    <w:p w14:paraId="0F5E5E3E" w14:textId="77777777" w:rsidR="008B6DF1" w:rsidRDefault="008B6DF1" w:rsidP="00E54C0A"/>
                    <w:p w14:paraId="32522486" w14:textId="77777777" w:rsidR="008B6DF1" w:rsidRDefault="008B6DF1" w:rsidP="00E54C0A"/>
                    <w:p w14:paraId="145004C5" w14:textId="77777777" w:rsidR="008B6DF1" w:rsidRDefault="008B6DF1" w:rsidP="00E54C0A"/>
                    <w:p w14:paraId="5CD3B61B" w14:textId="77777777" w:rsidR="008B6DF1" w:rsidRDefault="008B6DF1" w:rsidP="00E54C0A"/>
                    <w:p w14:paraId="40FE2105" w14:textId="77777777" w:rsidR="008B6DF1" w:rsidRDefault="008B6DF1" w:rsidP="00E54C0A"/>
                    <w:p w14:paraId="70459647" w14:textId="77777777" w:rsidR="008B6DF1" w:rsidRDefault="008B6DF1" w:rsidP="00E54C0A"/>
                    <w:p w14:paraId="38A31D5A" w14:textId="77777777" w:rsidR="008B6DF1" w:rsidRDefault="008B6DF1" w:rsidP="00E54C0A"/>
                    <w:p w14:paraId="64A9CD66" w14:textId="77777777" w:rsidR="008B6DF1" w:rsidRDefault="008B6DF1" w:rsidP="00E54C0A"/>
                    <w:p w14:paraId="6139BBBD" w14:textId="77777777" w:rsidR="008B6DF1" w:rsidRDefault="008B6DF1" w:rsidP="00E54C0A"/>
                    <w:p w14:paraId="7EE41AE5" w14:textId="77777777" w:rsidR="008B6DF1" w:rsidRDefault="008B6DF1" w:rsidP="00E54C0A"/>
                    <w:p w14:paraId="0FE8D036" w14:textId="77777777" w:rsidR="008B6DF1" w:rsidRDefault="008B6DF1" w:rsidP="00E54C0A"/>
                    <w:p w14:paraId="71885565" w14:textId="77777777" w:rsidR="008B6DF1" w:rsidRDefault="008B6DF1" w:rsidP="00E54C0A"/>
                    <w:p w14:paraId="16410339" w14:textId="77777777" w:rsidR="008B6DF1" w:rsidRDefault="008B6DF1" w:rsidP="00E54C0A"/>
                    <w:p w14:paraId="57255B2D" w14:textId="77777777" w:rsidR="008B6DF1" w:rsidRDefault="008B6DF1" w:rsidP="00E54C0A"/>
                    <w:p w14:paraId="4F27B366" w14:textId="77777777" w:rsidR="008B6DF1" w:rsidRDefault="008B6DF1" w:rsidP="00E54C0A"/>
                    <w:p w14:paraId="411A3908" w14:textId="77777777" w:rsidR="008B6DF1" w:rsidRDefault="008B6DF1" w:rsidP="00E54C0A"/>
                    <w:p w14:paraId="260AADBE" w14:textId="77777777" w:rsidR="008B6DF1" w:rsidRDefault="008B6DF1" w:rsidP="00E54C0A"/>
                    <w:p w14:paraId="02B81098" w14:textId="77777777" w:rsidR="008B6DF1" w:rsidRDefault="008B6DF1" w:rsidP="00E54C0A"/>
                    <w:p w14:paraId="6A613E08" w14:textId="77777777" w:rsidR="008B6DF1" w:rsidRDefault="008B6DF1" w:rsidP="00E54C0A"/>
                    <w:p w14:paraId="2F959632" w14:textId="77777777" w:rsidR="008B6DF1" w:rsidRDefault="008B6DF1" w:rsidP="00E54C0A"/>
                    <w:p w14:paraId="18AFCC1E" w14:textId="77777777" w:rsidR="008B6DF1" w:rsidRDefault="008B6DF1" w:rsidP="00E54C0A"/>
                    <w:p w14:paraId="2B36471C" w14:textId="77777777" w:rsidR="008B6DF1" w:rsidRDefault="008B6DF1" w:rsidP="00E54C0A"/>
                    <w:p w14:paraId="5C52B717" w14:textId="77777777" w:rsidR="008B6DF1" w:rsidRDefault="008B6DF1" w:rsidP="00E54C0A"/>
                    <w:p w14:paraId="6C46D6DA" w14:textId="77777777" w:rsidR="008B6DF1" w:rsidRDefault="008B6DF1" w:rsidP="00E54C0A"/>
                    <w:p w14:paraId="74AD5FCE" w14:textId="77777777" w:rsidR="008B6DF1" w:rsidRDefault="008B6DF1" w:rsidP="00E54C0A"/>
                    <w:p w14:paraId="3A41505B" w14:textId="77777777" w:rsidR="008B6DF1" w:rsidRDefault="008B6DF1" w:rsidP="00E54C0A"/>
                    <w:p w14:paraId="76B489E6" w14:textId="77777777" w:rsidR="008B6DF1" w:rsidRDefault="008B6DF1" w:rsidP="00E54C0A"/>
                    <w:p w14:paraId="071B2A67" w14:textId="77777777" w:rsidR="008B6DF1" w:rsidRDefault="008B6DF1" w:rsidP="00E54C0A"/>
                    <w:p w14:paraId="38366FFC" w14:textId="77777777" w:rsidR="008B6DF1" w:rsidRDefault="008B6DF1" w:rsidP="00E54C0A"/>
                    <w:p w14:paraId="1B72E3BA" w14:textId="77777777" w:rsidR="008B6DF1" w:rsidRDefault="008B6DF1" w:rsidP="00E54C0A"/>
                    <w:p w14:paraId="21970D7F" w14:textId="77777777" w:rsidR="008B6DF1" w:rsidRDefault="008B6DF1" w:rsidP="00E54C0A"/>
                    <w:p w14:paraId="3AED7A15" w14:textId="77777777" w:rsidR="008B6DF1" w:rsidRDefault="008B6DF1" w:rsidP="00E54C0A"/>
                    <w:p w14:paraId="43715344" w14:textId="77777777" w:rsidR="008B6DF1" w:rsidRDefault="008B6DF1" w:rsidP="00E54C0A"/>
                    <w:p w14:paraId="6D943729" w14:textId="77777777" w:rsidR="008B6DF1" w:rsidRDefault="008B6DF1" w:rsidP="00E54C0A"/>
                    <w:p w14:paraId="6A150977" w14:textId="77777777" w:rsidR="008B6DF1" w:rsidRDefault="008B6DF1" w:rsidP="00E54C0A"/>
                    <w:p w14:paraId="441917E3" w14:textId="77777777" w:rsidR="008B6DF1" w:rsidRDefault="008B6DF1" w:rsidP="00E54C0A"/>
                    <w:p w14:paraId="11B62A65" w14:textId="77777777" w:rsidR="008B6DF1" w:rsidRDefault="008B6DF1" w:rsidP="00E54C0A"/>
                    <w:p w14:paraId="148530BF" w14:textId="77777777" w:rsidR="008B6DF1" w:rsidRDefault="008B6DF1" w:rsidP="00E54C0A"/>
                    <w:p w14:paraId="54ABD0E0" w14:textId="77777777" w:rsidR="008B6DF1" w:rsidRDefault="008B6DF1" w:rsidP="00E54C0A"/>
                    <w:p w14:paraId="5E78F1C6" w14:textId="77777777" w:rsidR="008B6DF1" w:rsidRDefault="008B6DF1" w:rsidP="00E54C0A"/>
                    <w:p w14:paraId="60E00EF2" w14:textId="77777777" w:rsidR="008B6DF1" w:rsidRDefault="008B6DF1" w:rsidP="00E54C0A"/>
                    <w:p w14:paraId="0EAA47D6" w14:textId="77777777" w:rsidR="008B6DF1" w:rsidRDefault="008B6DF1" w:rsidP="00E54C0A"/>
                    <w:p w14:paraId="3592A220" w14:textId="77777777" w:rsidR="008B6DF1" w:rsidRDefault="008B6DF1" w:rsidP="00E54C0A"/>
                    <w:p w14:paraId="5562871B" w14:textId="77777777" w:rsidR="008B6DF1" w:rsidRDefault="008B6DF1" w:rsidP="00E54C0A"/>
                    <w:p w14:paraId="3FE5FCB6" w14:textId="77777777" w:rsidR="008B6DF1" w:rsidRDefault="008B6DF1" w:rsidP="00E54C0A"/>
                    <w:p w14:paraId="751CAD27" w14:textId="77777777" w:rsidR="008B6DF1" w:rsidRDefault="008B6DF1" w:rsidP="00E54C0A"/>
                    <w:p w14:paraId="682BA59B" w14:textId="77777777" w:rsidR="008B6DF1" w:rsidRDefault="008B6DF1" w:rsidP="00E54C0A"/>
                    <w:p w14:paraId="6D7D0FA3" w14:textId="77777777" w:rsidR="008B6DF1" w:rsidRDefault="008B6DF1" w:rsidP="00E54C0A"/>
                    <w:p w14:paraId="71CDC25E" w14:textId="77777777" w:rsidR="008B6DF1" w:rsidRDefault="008B6DF1" w:rsidP="00E54C0A"/>
                    <w:p w14:paraId="7DA68E8D" w14:textId="77777777" w:rsidR="008B6DF1" w:rsidRDefault="008B6DF1" w:rsidP="00E54C0A"/>
                    <w:p w14:paraId="79B7A18B" w14:textId="77777777" w:rsidR="008B6DF1" w:rsidRDefault="008B6DF1" w:rsidP="00E54C0A"/>
                    <w:p w14:paraId="14BD481C" w14:textId="77777777" w:rsidR="008B6DF1" w:rsidRDefault="008B6DF1" w:rsidP="00E54C0A"/>
                    <w:p w14:paraId="3C842254" w14:textId="77777777" w:rsidR="008B6DF1" w:rsidRDefault="008B6DF1" w:rsidP="00E54C0A"/>
                    <w:p w14:paraId="3425C749" w14:textId="77777777" w:rsidR="008B6DF1" w:rsidRDefault="008B6DF1" w:rsidP="00E54C0A"/>
                    <w:p w14:paraId="285AFC09" w14:textId="77777777" w:rsidR="008B6DF1" w:rsidRDefault="008B6DF1" w:rsidP="00E54C0A"/>
                    <w:p w14:paraId="4583A7CE" w14:textId="77777777" w:rsidR="008B6DF1" w:rsidRDefault="008B6DF1" w:rsidP="00E54C0A"/>
                    <w:p w14:paraId="66C96F10" w14:textId="77777777" w:rsidR="008B6DF1" w:rsidRDefault="008B6DF1" w:rsidP="00E54C0A"/>
                    <w:p w14:paraId="58B6A1DC" w14:textId="77777777" w:rsidR="008B6DF1" w:rsidRDefault="008B6DF1" w:rsidP="00E54C0A"/>
                    <w:p w14:paraId="716C6815" w14:textId="77777777" w:rsidR="008B6DF1" w:rsidRDefault="008B6DF1" w:rsidP="00E54C0A"/>
                    <w:p w14:paraId="66E1F4CC" w14:textId="77777777" w:rsidR="008B6DF1" w:rsidRDefault="008B6DF1" w:rsidP="00E54C0A"/>
                    <w:p w14:paraId="05792A07" w14:textId="77777777" w:rsidR="008B6DF1" w:rsidRDefault="008B6DF1" w:rsidP="00E54C0A"/>
                    <w:p w14:paraId="144E01F2" w14:textId="77777777" w:rsidR="008B6DF1" w:rsidRDefault="008B6DF1" w:rsidP="00E54C0A"/>
                    <w:p w14:paraId="0FAD6B9F" w14:textId="77777777" w:rsidR="008B6DF1" w:rsidRDefault="008B6DF1" w:rsidP="00E54C0A"/>
                    <w:p w14:paraId="0B0669EA" w14:textId="77777777" w:rsidR="008B6DF1" w:rsidRDefault="008B6DF1" w:rsidP="00E54C0A"/>
                    <w:p w14:paraId="1019DD80" w14:textId="77777777" w:rsidR="008B6DF1" w:rsidRDefault="008B6DF1" w:rsidP="00E54C0A"/>
                    <w:p w14:paraId="4B532069" w14:textId="77777777" w:rsidR="008B6DF1" w:rsidRDefault="008B6DF1" w:rsidP="00E54C0A"/>
                    <w:p w14:paraId="4F0F3CBA" w14:textId="77777777" w:rsidR="008B6DF1" w:rsidRDefault="008B6DF1" w:rsidP="00E54C0A"/>
                    <w:p w14:paraId="16998A95" w14:textId="77777777" w:rsidR="008B6DF1" w:rsidRDefault="008B6DF1" w:rsidP="00E54C0A"/>
                    <w:p w14:paraId="1B6635E5" w14:textId="77777777" w:rsidR="008B6DF1" w:rsidRDefault="008B6DF1" w:rsidP="00E54C0A"/>
                    <w:p w14:paraId="3B2E5BC6" w14:textId="77777777" w:rsidR="008B6DF1" w:rsidRDefault="008B6DF1" w:rsidP="00E54C0A"/>
                    <w:p w14:paraId="7C837CA3" w14:textId="77777777" w:rsidR="008B6DF1" w:rsidRDefault="008B6DF1" w:rsidP="00E54C0A"/>
                    <w:p w14:paraId="5B5184E1" w14:textId="77777777" w:rsidR="008B6DF1" w:rsidRDefault="008B6DF1" w:rsidP="00E54C0A"/>
                    <w:p w14:paraId="61639BC1" w14:textId="77777777" w:rsidR="008B6DF1" w:rsidRDefault="008B6DF1" w:rsidP="00E54C0A"/>
                    <w:p w14:paraId="455B2A28" w14:textId="77777777" w:rsidR="008B6DF1" w:rsidRDefault="008B6DF1" w:rsidP="00E54C0A"/>
                    <w:p w14:paraId="556D21B6" w14:textId="77777777" w:rsidR="008B6DF1" w:rsidRDefault="008B6DF1" w:rsidP="00E54C0A"/>
                    <w:p w14:paraId="56B33382" w14:textId="77777777" w:rsidR="008B6DF1" w:rsidRDefault="008B6DF1" w:rsidP="00E54C0A"/>
                    <w:p w14:paraId="33CBEDC0" w14:textId="77777777" w:rsidR="008B6DF1" w:rsidRDefault="008B6DF1" w:rsidP="00E54C0A"/>
                    <w:p w14:paraId="316CAB54" w14:textId="77777777" w:rsidR="008B6DF1" w:rsidRDefault="008B6DF1" w:rsidP="00E54C0A"/>
                    <w:p w14:paraId="30F5816B" w14:textId="77777777" w:rsidR="008B6DF1" w:rsidRDefault="008B6DF1" w:rsidP="00E54C0A"/>
                    <w:p w14:paraId="5572BFC9" w14:textId="77777777" w:rsidR="008B6DF1" w:rsidRDefault="008B6DF1" w:rsidP="00E54C0A"/>
                    <w:p w14:paraId="2E345AA9" w14:textId="77777777" w:rsidR="008B6DF1" w:rsidRDefault="008B6DF1" w:rsidP="00E54C0A"/>
                    <w:p w14:paraId="2986DAAA" w14:textId="77777777" w:rsidR="008B6DF1" w:rsidRDefault="008B6DF1" w:rsidP="00E54C0A"/>
                    <w:p w14:paraId="357F7A5C" w14:textId="77777777" w:rsidR="008B6DF1" w:rsidRDefault="008B6DF1" w:rsidP="00E54C0A"/>
                    <w:p w14:paraId="7685E3A6" w14:textId="77777777" w:rsidR="008B6DF1" w:rsidRDefault="008B6DF1" w:rsidP="00E54C0A"/>
                    <w:p w14:paraId="097B5B68" w14:textId="77777777" w:rsidR="008B6DF1" w:rsidRDefault="008B6DF1" w:rsidP="00E54C0A"/>
                    <w:p w14:paraId="5C6E613F" w14:textId="77777777" w:rsidR="008B6DF1" w:rsidRDefault="008B6DF1" w:rsidP="00E54C0A"/>
                    <w:p w14:paraId="11959E22" w14:textId="77777777" w:rsidR="008B6DF1" w:rsidRDefault="008B6DF1" w:rsidP="00E54C0A"/>
                    <w:p w14:paraId="33E03593" w14:textId="77777777" w:rsidR="008B6DF1" w:rsidRDefault="008B6DF1" w:rsidP="00E54C0A"/>
                    <w:p w14:paraId="3B741D39" w14:textId="77777777" w:rsidR="008B6DF1" w:rsidRDefault="008B6DF1" w:rsidP="00E54C0A"/>
                    <w:p w14:paraId="7091DEDC" w14:textId="77777777" w:rsidR="008B6DF1" w:rsidRDefault="008B6DF1" w:rsidP="00E54C0A"/>
                    <w:p w14:paraId="271F7EE2" w14:textId="77777777" w:rsidR="008B6DF1" w:rsidRDefault="008B6DF1" w:rsidP="00E54C0A"/>
                    <w:p w14:paraId="7E53595F" w14:textId="77777777" w:rsidR="008B6DF1" w:rsidRDefault="008B6DF1" w:rsidP="00E54C0A"/>
                    <w:p w14:paraId="5E989755" w14:textId="77777777" w:rsidR="008B6DF1" w:rsidRDefault="008B6DF1" w:rsidP="00E54C0A"/>
                    <w:p w14:paraId="1EF2819B" w14:textId="77777777" w:rsidR="008B6DF1" w:rsidRDefault="008B6DF1" w:rsidP="00E54C0A"/>
                    <w:p w14:paraId="5862D619" w14:textId="77777777" w:rsidR="008B6DF1" w:rsidRDefault="008B6DF1" w:rsidP="00E54C0A"/>
                    <w:p w14:paraId="62BC5F29" w14:textId="77777777" w:rsidR="008B6DF1" w:rsidRDefault="008B6DF1" w:rsidP="00E54C0A"/>
                    <w:p w14:paraId="6F9B9F2E" w14:textId="77777777" w:rsidR="008B6DF1" w:rsidRDefault="008B6DF1" w:rsidP="00E54C0A"/>
                    <w:p w14:paraId="40368825" w14:textId="77777777" w:rsidR="008B6DF1" w:rsidRDefault="008B6DF1" w:rsidP="00E54C0A"/>
                    <w:p w14:paraId="0711C498" w14:textId="77777777" w:rsidR="008B6DF1" w:rsidRDefault="008B6DF1" w:rsidP="00E54C0A"/>
                    <w:p w14:paraId="4FAFA3D4" w14:textId="77777777" w:rsidR="008B6DF1" w:rsidRDefault="008B6DF1" w:rsidP="00E54C0A"/>
                    <w:p w14:paraId="202CE717" w14:textId="77777777" w:rsidR="008B6DF1" w:rsidRDefault="008B6DF1" w:rsidP="00E54C0A"/>
                    <w:p w14:paraId="75AA267C" w14:textId="77777777" w:rsidR="008B6DF1" w:rsidRDefault="008B6DF1" w:rsidP="00E54C0A"/>
                    <w:p w14:paraId="1B9347AE" w14:textId="77777777" w:rsidR="008B6DF1" w:rsidRDefault="008B6DF1" w:rsidP="00E54C0A"/>
                    <w:p w14:paraId="7C318F96" w14:textId="77777777" w:rsidR="008B6DF1" w:rsidRDefault="008B6DF1" w:rsidP="00E54C0A"/>
                    <w:p w14:paraId="145E623C" w14:textId="77777777" w:rsidR="008B6DF1" w:rsidRDefault="008B6DF1" w:rsidP="00E54C0A"/>
                    <w:p w14:paraId="03EB4B47" w14:textId="77777777" w:rsidR="008B6DF1" w:rsidRDefault="008B6DF1" w:rsidP="00E54C0A"/>
                    <w:p w14:paraId="74B38E19" w14:textId="77777777" w:rsidR="008B6DF1" w:rsidRDefault="008B6DF1" w:rsidP="00E54C0A"/>
                    <w:p w14:paraId="275F54D6" w14:textId="77777777" w:rsidR="008B6DF1" w:rsidRDefault="008B6DF1" w:rsidP="00E54C0A"/>
                    <w:p w14:paraId="0F46640C" w14:textId="77777777" w:rsidR="008B6DF1" w:rsidRDefault="008B6DF1" w:rsidP="00E54C0A"/>
                    <w:p w14:paraId="1A78CCB8" w14:textId="77777777" w:rsidR="008B6DF1" w:rsidRDefault="008B6DF1" w:rsidP="00E54C0A"/>
                    <w:p w14:paraId="275276B4" w14:textId="77777777" w:rsidR="008B6DF1" w:rsidRDefault="008B6DF1" w:rsidP="00E54C0A"/>
                    <w:p w14:paraId="21A09249" w14:textId="77777777" w:rsidR="008B6DF1" w:rsidRDefault="008B6DF1" w:rsidP="00E54C0A"/>
                    <w:p w14:paraId="2818CB85" w14:textId="77777777" w:rsidR="008B6DF1" w:rsidRDefault="008B6DF1" w:rsidP="00E54C0A"/>
                    <w:p w14:paraId="5A446E5A" w14:textId="77777777" w:rsidR="008B6DF1" w:rsidRDefault="008B6DF1" w:rsidP="00E54C0A"/>
                    <w:p w14:paraId="0E4A6603" w14:textId="77777777" w:rsidR="008B6DF1" w:rsidRDefault="008B6DF1" w:rsidP="00E54C0A"/>
                    <w:p w14:paraId="57384978" w14:textId="77777777" w:rsidR="008B6DF1" w:rsidRDefault="008B6DF1" w:rsidP="00E54C0A"/>
                    <w:p w14:paraId="25676C45" w14:textId="77777777" w:rsidR="008B6DF1" w:rsidRDefault="008B6DF1" w:rsidP="00E54C0A"/>
                    <w:p w14:paraId="0BB14738" w14:textId="77777777" w:rsidR="008B6DF1" w:rsidRDefault="008B6DF1" w:rsidP="00E54C0A"/>
                    <w:p w14:paraId="2B05F301" w14:textId="77777777" w:rsidR="008B6DF1" w:rsidRDefault="008B6DF1" w:rsidP="00E54C0A"/>
                    <w:p w14:paraId="1E484807" w14:textId="77777777" w:rsidR="008B6DF1" w:rsidRDefault="008B6DF1" w:rsidP="00E54C0A"/>
                    <w:p w14:paraId="56000624" w14:textId="77777777" w:rsidR="008B6DF1" w:rsidRDefault="008B6DF1" w:rsidP="00E54C0A"/>
                    <w:p w14:paraId="59F8657F" w14:textId="77777777" w:rsidR="008B6DF1" w:rsidRDefault="008B6DF1" w:rsidP="00E54C0A"/>
                    <w:p w14:paraId="295AB1D9" w14:textId="77777777" w:rsidR="008B6DF1" w:rsidRDefault="008B6DF1" w:rsidP="00E54C0A"/>
                    <w:p w14:paraId="17659D36" w14:textId="77777777" w:rsidR="008B6DF1" w:rsidRDefault="008B6DF1" w:rsidP="00E54C0A"/>
                    <w:p w14:paraId="304CF01E" w14:textId="77777777" w:rsidR="008B6DF1" w:rsidRDefault="008B6DF1" w:rsidP="00E54C0A"/>
                    <w:p w14:paraId="12A47E07" w14:textId="77777777" w:rsidR="008B6DF1" w:rsidRDefault="008B6DF1" w:rsidP="00E54C0A"/>
                    <w:p w14:paraId="4B837ED3" w14:textId="77777777" w:rsidR="008B6DF1" w:rsidRDefault="008B6DF1" w:rsidP="00E54C0A"/>
                    <w:p w14:paraId="0EA54BE8" w14:textId="77777777" w:rsidR="008B6DF1" w:rsidRDefault="008B6DF1" w:rsidP="00E54C0A"/>
                    <w:p w14:paraId="765DC24B" w14:textId="77777777" w:rsidR="008B6DF1" w:rsidRDefault="008B6DF1" w:rsidP="00E54C0A"/>
                    <w:p w14:paraId="05F3AE3C" w14:textId="77777777" w:rsidR="008B6DF1" w:rsidRDefault="008B6DF1" w:rsidP="00E54C0A"/>
                    <w:p w14:paraId="706FF85B" w14:textId="77777777" w:rsidR="008B6DF1" w:rsidRDefault="008B6DF1" w:rsidP="00E54C0A"/>
                    <w:p w14:paraId="12979C9E" w14:textId="77777777" w:rsidR="008B6DF1" w:rsidRDefault="008B6DF1" w:rsidP="00E54C0A"/>
                    <w:p w14:paraId="5D60200E" w14:textId="77777777" w:rsidR="008B6DF1" w:rsidRDefault="008B6DF1" w:rsidP="00E54C0A"/>
                    <w:p w14:paraId="4BBA9DF0" w14:textId="77777777" w:rsidR="008B6DF1" w:rsidRDefault="008B6DF1" w:rsidP="00E54C0A"/>
                    <w:p w14:paraId="5149ECC2" w14:textId="77777777" w:rsidR="008B6DF1" w:rsidRDefault="008B6DF1" w:rsidP="00E54C0A"/>
                    <w:p w14:paraId="1C0CAFE3" w14:textId="77777777" w:rsidR="008B6DF1" w:rsidRDefault="008B6DF1" w:rsidP="00E54C0A"/>
                    <w:p w14:paraId="2DC4500A" w14:textId="77777777" w:rsidR="008B6DF1" w:rsidRDefault="008B6DF1" w:rsidP="00E54C0A"/>
                    <w:p w14:paraId="5F3F486D" w14:textId="77777777" w:rsidR="008B6DF1" w:rsidRDefault="008B6DF1" w:rsidP="00E54C0A"/>
                    <w:p w14:paraId="19CA71AA" w14:textId="77777777" w:rsidR="008B6DF1" w:rsidRDefault="008B6DF1" w:rsidP="00E54C0A"/>
                    <w:p w14:paraId="06774819" w14:textId="77777777" w:rsidR="008B6DF1" w:rsidRDefault="008B6DF1" w:rsidP="00E54C0A"/>
                    <w:p w14:paraId="2915A98C" w14:textId="77777777" w:rsidR="008B6DF1" w:rsidRDefault="008B6DF1" w:rsidP="00E54C0A"/>
                    <w:p w14:paraId="3F1617C2" w14:textId="77777777" w:rsidR="008B6DF1" w:rsidRDefault="008B6DF1" w:rsidP="00E54C0A"/>
                    <w:p w14:paraId="4D9A3449" w14:textId="77777777" w:rsidR="008B6DF1" w:rsidRDefault="008B6DF1" w:rsidP="00E54C0A"/>
                    <w:p w14:paraId="2FD4A0F3" w14:textId="77777777" w:rsidR="008B6DF1" w:rsidRDefault="008B6DF1" w:rsidP="00E54C0A"/>
                    <w:p w14:paraId="0B2F483F" w14:textId="77777777" w:rsidR="008B6DF1" w:rsidRDefault="008B6DF1" w:rsidP="00E54C0A"/>
                    <w:p w14:paraId="2FF354AE" w14:textId="77777777" w:rsidR="008B6DF1" w:rsidRDefault="008B6DF1" w:rsidP="00E54C0A"/>
                    <w:p w14:paraId="25046F1B" w14:textId="77777777" w:rsidR="008B6DF1" w:rsidRDefault="008B6DF1" w:rsidP="00E54C0A"/>
                    <w:p w14:paraId="362714C2" w14:textId="77777777" w:rsidR="008B6DF1" w:rsidRDefault="008B6DF1" w:rsidP="00E54C0A"/>
                    <w:p w14:paraId="145427ED" w14:textId="77777777" w:rsidR="008B6DF1" w:rsidRDefault="008B6DF1" w:rsidP="00E54C0A"/>
                    <w:p w14:paraId="7B8C7394" w14:textId="77777777" w:rsidR="008B6DF1" w:rsidRDefault="008B6DF1" w:rsidP="00E54C0A"/>
                    <w:p w14:paraId="563AF5B7" w14:textId="77777777" w:rsidR="008B6DF1" w:rsidRDefault="008B6DF1" w:rsidP="00E54C0A"/>
                    <w:p w14:paraId="2EF15E8C" w14:textId="77777777" w:rsidR="008B6DF1" w:rsidRDefault="008B6DF1" w:rsidP="00E54C0A"/>
                    <w:p w14:paraId="7CC4FE5E" w14:textId="77777777" w:rsidR="008B6DF1" w:rsidRDefault="008B6DF1" w:rsidP="00E54C0A"/>
                    <w:p w14:paraId="2C5F505D" w14:textId="77777777" w:rsidR="008B6DF1" w:rsidRDefault="008B6DF1" w:rsidP="00E54C0A"/>
                    <w:p w14:paraId="5F9ACF22" w14:textId="77777777" w:rsidR="008B6DF1" w:rsidRDefault="008B6DF1" w:rsidP="00E54C0A"/>
                    <w:p w14:paraId="510932E7" w14:textId="77777777" w:rsidR="008B6DF1" w:rsidRDefault="008B6DF1" w:rsidP="00E54C0A"/>
                    <w:p w14:paraId="68F2A2CE" w14:textId="77777777" w:rsidR="008B6DF1" w:rsidRDefault="008B6DF1" w:rsidP="00E54C0A"/>
                    <w:p w14:paraId="3F5C9F57" w14:textId="77777777" w:rsidR="008B6DF1" w:rsidRDefault="008B6DF1" w:rsidP="00E54C0A"/>
                    <w:p w14:paraId="5F5992A9" w14:textId="77777777" w:rsidR="008B6DF1" w:rsidRDefault="008B6DF1" w:rsidP="00E54C0A"/>
                    <w:p w14:paraId="0A5C573B" w14:textId="77777777" w:rsidR="008B6DF1" w:rsidRDefault="008B6DF1" w:rsidP="00E54C0A"/>
                    <w:p w14:paraId="138B3340" w14:textId="77777777" w:rsidR="008B6DF1" w:rsidRDefault="008B6DF1" w:rsidP="00E54C0A"/>
                    <w:p w14:paraId="5E39D64B" w14:textId="77777777" w:rsidR="008B6DF1" w:rsidRDefault="008B6DF1" w:rsidP="00E54C0A"/>
                    <w:p w14:paraId="6BDEF65A" w14:textId="77777777" w:rsidR="008B6DF1" w:rsidRDefault="008B6DF1" w:rsidP="00E54C0A"/>
                    <w:p w14:paraId="639DC53E" w14:textId="77777777" w:rsidR="008B6DF1" w:rsidRDefault="008B6DF1" w:rsidP="00E54C0A"/>
                    <w:p w14:paraId="36A4C0C1" w14:textId="77777777" w:rsidR="008B6DF1" w:rsidRDefault="008B6DF1" w:rsidP="00E54C0A"/>
                    <w:p w14:paraId="69836ECC" w14:textId="77777777" w:rsidR="008B6DF1" w:rsidRDefault="008B6DF1" w:rsidP="00E54C0A"/>
                    <w:p w14:paraId="723E7B45" w14:textId="77777777" w:rsidR="008B6DF1" w:rsidRDefault="008B6DF1" w:rsidP="00E54C0A"/>
                    <w:p w14:paraId="620C0D3C" w14:textId="77777777" w:rsidR="008B6DF1" w:rsidRDefault="008B6DF1" w:rsidP="00E54C0A"/>
                    <w:p w14:paraId="0364AAB7" w14:textId="77777777" w:rsidR="008B6DF1" w:rsidRDefault="008B6DF1" w:rsidP="00E54C0A"/>
                    <w:p w14:paraId="47F5E1E2" w14:textId="77777777" w:rsidR="008B6DF1" w:rsidRDefault="008B6DF1" w:rsidP="00E54C0A"/>
                    <w:p w14:paraId="3EE765CE" w14:textId="77777777" w:rsidR="008B6DF1" w:rsidRDefault="008B6DF1" w:rsidP="00E54C0A"/>
                    <w:p w14:paraId="4E396D59" w14:textId="77777777" w:rsidR="008B6DF1" w:rsidRDefault="008B6DF1" w:rsidP="00E54C0A"/>
                    <w:p w14:paraId="0C24BD30" w14:textId="77777777" w:rsidR="008B6DF1" w:rsidRDefault="008B6DF1" w:rsidP="00E54C0A"/>
                    <w:p w14:paraId="787A8358" w14:textId="77777777" w:rsidR="008B6DF1" w:rsidRDefault="008B6DF1" w:rsidP="00E54C0A"/>
                    <w:p w14:paraId="0F0DCDEB" w14:textId="77777777" w:rsidR="008B6DF1" w:rsidRDefault="008B6DF1" w:rsidP="00E54C0A"/>
                    <w:p w14:paraId="1FA16918" w14:textId="77777777" w:rsidR="008B6DF1" w:rsidRDefault="008B6DF1" w:rsidP="00E54C0A"/>
                    <w:p w14:paraId="0E498474" w14:textId="77777777" w:rsidR="008B6DF1" w:rsidRDefault="008B6DF1" w:rsidP="00E54C0A"/>
                    <w:p w14:paraId="356B1B9A" w14:textId="77777777" w:rsidR="008B6DF1" w:rsidRDefault="008B6DF1" w:rsidP="00E54C0A"/>
                    <w:p w14:paraId="690EA508" w14:textId="77777777" w:rsidR="008B6DF1" w:rsidRDefault="008B6DF1" w:rsidP="00E54C0A"/>
                    <w:p w14:paraId="71DE05AF" w14:textId="77777777" w:rsidR="008B6DF1" w:rsidRDefault="008B6DF1" w:rsidP="00E54C0A"/>
                    <w:p w14:paraId="6D8D0C59" w14:textId="77777777" w:rsidR="008B6DF1" w:rsidRDefault="008B6DF1" w:rsidP="00E54C0A"/>
                    <w:p w14:paraId="571FA33F" w14:textId="77777777" w:rsidR="008B6DF1" w:rsidRDefault="008B6DF1" w:rsidP="00E54C0A"/>
                    <w:p w14:paraId="73C69DE5" w14:textId="77777777" w:rsidR="008B6DF1" w:rsidRDefault="008B6DF1" w:rsidP="00E54C0A"/>
                    <w:p w14:paraId="25A45D9E" w14:textId="77777777" w:rsidR="008B6DF1" w:rsidRDefault="008B6DF1" w:rsidP="00E54C0A"/>
                    <w:p w14:paraId="2DA840F4" w14:textId="77777777" w:rsidR="008B6DF1" w:rsidRDefault="008B6DF1" w:rsidP="00E54C0A"/>
                    <w:p w14:paraId="2AD0A037" w14:textId="77777777" w:rsidR="008B6DF1" w:rsidRDefault="008B6DF1" w:rsidP="00E54C0A"/>
                    <w:p w14:paraId="209F3413" w14:textId="77777777" w:rsidR="008B6DF1" w:rsidRDefault="008B6DF1" w:rsidP="00E54C0A"/>
                    <w:p w14:paraId="169D8B6E" w14:textId="77777777" w:rsidR="008B6DF1" w:rsidRDefault="008B6DF1" w:rsidP="00E54C0A"/>
                    <w:p w14:paraId="34FABC39" w14:textId="77777777" w:rsidR="008B6DF1" w:rsidRDefault="008B6DF1" w:rsidP="00E54C0A"/>
                    <w:p w14:paraId="1213B891" w14:textId="77777777" w:rsidR="008B6DF1" w:rsidRDefault="008B6DF1" w:rsidP="00E54C0A"/>
                    <w:p w14:paraId="199C4EB2" w14:textId="77777777" w:rsidR="008B6DF1" w:rsidRDefault="008B6DF1" w:rsidP="00E54C0A"/>
                    <w:p w14:paraId="1C83C919" w14:textId="77777777" w:rsidR="008B6DF1" w:rsidRDefault="008B6DF1" w:rsidP="00E54C0A"/>
                    <w:p w14:paraId="06C69409" w14:textId="77777777" w:rsidR="008B6DF1" w:rsidRDefault="008B6DF1" w:rsidP="00E54C0A"/>
                    <w:p w14:paraId="0B29C97B" w14:textId="77777777" w:rsidR="008B6DF1" w:rsidRDefault="008B6DF1" w:rsidP="00E54C0A"/>
                    <w:p w14:paraId="5D232D9A" w14:textId="77777777" w:rsidR="008B6DF1" w:rsidRDefault="008B6DF1" w:rsidP="00E54C0A"/>
                    <w:p w14:paraId="29995672" w14:textId="77777777" w:rsidR="008B6DF1" w:rsidRDefault="008B6DF1" w:rsidP="00E54C0A"/>
                    <w:p w14:paraId="7A9623A9" w14:textId="77777777" w:rsidR="008B6DF1" w:rsidRDefault="008B6DF1" w:rsidP="00E54C0A"/>
                    <w:p w14:paraId="6CE2F8D6" w14:textId="77777777" w:rsidR="008B6DF1" w:rsidRDefault="008B6DF1" w:rsidP="00E54C0A"/>
                    <w:p w14:paraId="5A71200D" w14:textId="77777777" w:rsidR="008B6DF1" w:rsidRDefault="008B6DF1" w:rsidP="00E54C0A"/>
                    <w:p w14:paraId="40E78BBB" w14:textId="77777777" w:rsidR="008B6DF1" w:rsidRDefault="008B6DF1" w:rsidP="00E54C0A"/>
                    <w:p w14:paraId="0DE86C30" w14:textId="77777777" w:rsidR="008B6DF1" w:rsidRDefault="008B6DF1" w:rsidP="00E54C0A"/>
                    <w:p w14:paraId="288B2C74" w14:textId="77777777" w:rsidR="008B6DF1" w:rsidRDefault="008B6DF1" w:rsidP="00E54C0A"/>
                    <w:p w14:paraId="7E352EC3" w14:textId="77777777" w:rsidR="008B6DF1" w:rsidRDefault="008B6DF1" w:rsidP="00E54C0A"/>
                    <w:p w14:paraId="594FD9C3" w14:textId="77777777" w:rsidR="008B6DF1" w:rsidRDefault="008B6DF1" w:rsidP="00E54C0A"/>
                    <w:p w14:paraId="6761EF78" w14:textId="77777777" w:rsidR="008B6DF1" w:rsidRDefault="008B6DF1" w:rsidP="00E54C0A"/>
                    <w:p w14:paraId="332CC26F" w14:textId="77777777" w:rsidR="008B6DF1" w:rsidRDefault="008B6DF1" w:rsidP="00E54C0A"/>
                    <w:p w14:paraId="572BEF1E" w14:textId="77777777" w:rsidR="008B6DF1" w:rsidRDefault="008B6DF1" w:rsidP="00E54C0A"/>
                    <w:p w14:paraId="4B814716" w14:textId="77777777" w:rsidR="008B6DF1" w:rsidRDefault="008B6DF1" w:rsidP="00E54C0A"/>
                    <w:p w14:paraId="3990F421" w14:textId="77777777" w:rsidR="008B6DF1" w:rsidRDefault="008B6DF1" w:rsidP="00E54C0A"/>
                    <w:p w14:paraId="08F2675D" w14:textId="77777777" w:rsidR="008B6DF1" w:rsidRDefault="008B6DF1" w:rsidP="00E54C0A"/>
                    <w:p w14:paraId="5674184D" w14:textId="77777777" w:rsidR="008B6DF1" w:rsidRDefault="008B6DF1" w:rsidP="00E54C0A"/>
                    <w:p w14:paraId="3ED520AF" w14:textId="77777777" w:rsidR="008B6DF1" w:rsidRDefault="008B6DF1" w:rsidP="00E54C0A"/>
                    <w:p w14:paraId="1153A3D5" w14:textId="77777777" w:rsidR="008B6DF1" w:rsidRDefault="008B6DF1" w:rsidP="00E54C0A"/>
                    <w:p w14:paraId="50C0D614" w14:textId="77777777" w:rsidR="008B6DF1" w:rsidRDefault="008B6DF1" w:rsidP="00E54C0A"/>
                    <w:p w14:paraId="10E1A3D8" w14:textId="77777777" w:rsidR="008B6DF1" w:rsidRDefault="008B6DF1" w:rsidP="00E54C0A"/>
                    <w:p w14:paraId="3B57627F" w14:textId="77777777" w:rsidR="008B6DF1" w:rsidRDefault="008B6DF1" w:rsidP="00E54C0A"/>
                    <w:p w14:paraId="226A717D" w14:textId="77777777" w:rsidR="008B6DF1" w:rsidRDefault="008B6DF1" w:rsidP="00E54C0A"/>
                    <w:p w14:paraId="68908998" w14:textId="77777777" w:rsidR="008B6DF1" w:rsidRDefault="008B6DF1" w:rsidP="00E54C0A"/>
                    <w:p w14:paraId="0BFB8D79" w14:textId="77777777" w:rsidR="008B6DF1" w:rsidRDefault="008B6DF1" w:rsidP="00E54C0A"/>
                    <w:p w14:paraId="4C6F1B18" w14:textId="77777777" w:rsidR="008B6DF1" w:rsidRDefault="008B6DF1" w:rsidP="00E54C0A"/>
                    <w:p w14:paraId="5D6F5423" w14:textId="77777777" w:rsidR="008B6DF1" w:rsidRDefault="008B6DF1" w:rsidP="00E54C0A"/>
                    <w:p w14:paraId="12FBBC8D" w14:textId="77777777" w:rsidR="008B6DF1" w:rsidRDefault="008B6DF1" w:rsidP="00E54C0A"/>
                    <w:p w14:paraId="5E7D2E09" w14:textId="77777777" w:rsidR="008B6DF1" w:rsidRDefault="008B6DF1" w:rsidP="00E54C0A"/>
                    <w:p w14:paraId="035BEDAF" w14:textId="77777777" w:rsidR="008B6DF1" w:rsidRDefault="008B6DF1" w:rsidP="00E54C0A"/>
                    <w:p w14:paraId="78BA00F4" w14:textId="77777777" w:rsidR="008B6DF1" w:rsidRDefault="008B6DF1" w:rsidP="00E54C0A"/>
                    <w:p w14:paraId="12C37B31" w14:textId="77777777" w:rsidR="008B6DF1" w:rsidRDefault="008B6DF1" w:rsidP="00E54C0A"/>
                    <w:p w14:paraId="7059C5AA" w14:textId="77777777" w:rsidR="008B6DF1" w:rsidRDefault="008B6DF1" w:rsidP="00E54C0A"/>
                    <w:p w14:paraId="3F00F3CF" w14:textId="77777777" w:rsidR="008B6DF1" w:rsidRDefault="008B6DF1" w:rsidP="00E54C0A"/>
                    <w:p w14:paraId="22961927" w14:textId="77777777" w:rsidR="008B6DF1" w:rsidRDefault="008B6DF1" w:rsidP="00E54C0A"/>
                    <w:p w14:paraId="734FB58C" w14:textId="77777777" w:rsidR="008B6DF1" w:rsidRDefault="008B6DF1" w:rsidP="00E54C0A"/>
                    <w:p w14:paraId="53F4A788" w14:textId="77777777" w:rsidR="008B6DF1" w:rsidRDefault="008B6DF1" w:rsidP="00E54C0A"/>
                    <w:p w14:paraId="6BCBE6FE" w14:textId="77777777" w:rsidR="008B6DF1" w:rsidRDefault="008B6DF1" w:rsidP="00E54C0A"/>
                    <w:p w14:paraId="08698F45" w14:textId="77777777" w:rsidR="008B6DF1" w:rsidRDefault="008B6DF1" w:rsidP="00E54C0A"/>
                    <w:p w14:paraId="54A9FA3F" w14:textId="77777777" w:rsidR="008B6DF1" w:rsidRDefault="008B6DF1" w:rsidP="00E54C0A"/>
                    <w:p w14:paraId="17F214DC" w14:textId="77777777" w:rsidR="008B6DF1" w:rsidRDefault="008B6DF1" w:rsidP="00E54C0A"/>
                    <w:p w14:paraId="3D170AD2" w14:textId="77777777" w:rsidR="008B6DF1" w:rsidRDefault="008B6DF1" w:rsidP="00E54C0A"/>
                    <w:p w14:paraId="3806FE65" w14:textId="77777777" w:rsidR="008B6DF1" w:rsidRDefault="008B6DF1" w:rsidP="00E54C0A"/>
                    <w:p w14:paraId="7F5A35F0" w14:textId="77777777" w:rsidR="008B6DF1" w:rsidRDefault="008B6DF1" w:rsidP="00E54C0A"/>
                    <w:p w14:paraId="42D442CE" w14:textId="77777777" w:rsidR="008B6DF1" w:rsidRDefault="008B6DF1" w:rsidP="00E54C0A"/>
                    <w:p w14:paraId="6413B42C" w14:textId="77777777" w:rsidR="008B6DF1" w:rsidRDefault="008B6DF1" w:rsidP="00E54C0A"/>
                    <w:p w14:paraId="62F3E5EE" w14:textId="77777777" w:rsidR="008B6DF1" w:rsidRDefault="008B6DF1" w:rsidP="00E54C0A"/>
                    <w:p w14:paraId="41C8D585" w14:textId="77777777" w:rsidR="008B6DF1" w:rsidRDefault="008B6DF1" w:rsidP="00E54C0A"/>
                    <w:p w14:paraId="50B42509" w14:textId="77777777" w:rsidR="008B6DF1" w:rsidRDefault="008B6DF1" w:rsidP="00E54C0A"/>
                    <w:p w14:paraId="29FD9C51" w14:textId="77777777" w:rsidR="008B6DF1" w:rsidRDefault="008B6DF1" w:rsidP="00E54C0A"/>
                    <w:p w14:paraId="0162A54C" w14:textId="77777777" w:rsidR="008B6DF1" w:rsidRDefault="008B6DF1" w:rsidP="00E54C0A"/>
                    <w:p w14:paraId="406C0E3B" w14:textId="77777777" w:rsidR="008B6DF1" w:rsidRDefault="008B6DF1" w:rsidP="00E54C0A"/>
                    <w:p w14:paraId="0C6ABB10" w14:textId="77777777" w:rsidR="008B6DF1" w:rsidRDefault="008B6DF1" w:rsidP="00E54C0A"/>
                    <w:p w14:paraId="75971AA5" w14:textId="77777777" w:rsidR="008B6DF1" w:rsidRDefault="008B6DF1" w:rsidP="00E54C0A"/>
                    <w:p w14:paraId="40E610DF" w14:textId="77777777" w:rsidR="008B6DF1" w:rsidRDefault="008B6DF1" w:rsidP="00E54C0A"/>
                    <w:p w14:paraId="55220843" w14:textId="77777777" w:rsidR="008B6DF1" w:rsidRDefault="008B6DF1" w:rsidP="00E54C0A"/>
                    <w:p w14:paraId="15A3D699" w14:textId="77777777" w:rsidR="008B6DF1" w:rsidRDefault="008B6DF1" w:rsidP="00E54C0A"/>
                    <w:p w14:paraId="496C6068" w14:textId="77777777" w:rsidR="008B6DF1" w:rsidRDefault="008B6DF1" w:rsidP="00E54C0A"/>
                    <w:p w14:paraId="5DBB51CB" w14:textId="77777777" w:rsidR="008B6DF1" w:rsidRDefault="008B6DF1" w:rsidP="00E54C0A"/>
                    <w:p w14:paraId="763DB4AE" w14:textId="77777777" w:rsidR="008B6DF1" w:rsidRDefault="008B6DF1" w:rsidP="00E54C0A"/>
                    <w:p w14:paraId="3849728B" w14:textId="77777777" w:rsidR="008B6DF1" w:rsidRDefault="008B6DF1" w:rsidP="00E54C0A"/>
                    <w:p w14:paraId="74BC17BC" w14:textId="77777777" w:rsidR="008B6DF1" w:rsidRDefault="008B6DF1" w:rsidP="00E54C0A"/>
                    <w:p w14:paraId="6EE76DF2" w14:textId="77777777" w:rsidR="008B6DF1" w:rsidRDefault="008B6DF1" w:rsidP="00E54C0A"/>
                    <w:p w14:paraId="3F71D76C" w14:textId="77777777" w:rsidR="008B6DF1" w:rsidRDefault="008B6DF1" w:rsidP="00E54C0A"/>
                    <w:p w14:paraId="0D62237A" w14:textId="77777777" w:rsidR="008B6DF1" w:rsidRDefault="008B6DF1" w:rsidP="00E54C0A"/>
                    <w:p w14:paraId="08F7BF9D" w14:textId="77777777" w:rsidR="008B6DF1" w:rsidRDefault="008B6DF1" w:rsidP="00E54C0A"/>
                    <w:p w14:paraId="237E97AB" w14:textId="77777777" w:rsidR="008B6DF1" w:rsidRDefault="008B6DF1" w:rsidP="00E54C0A"/>
                    <w:p w14:paraId="4A8D4659" w14:textId="77777777" w:rsidR="008B6DF1" w:rsidRDefault="008B6DF1" w:rsidP="00E54C0A"/>
                    <w:p w14:paraId="28D0AC42" w14:textId="77777777" w:rsidR="008B6DF1" w:rsidRDefault="008B6DF1" w:rsidP="00E54C0A"/>
                    <w:p w14:paraId="686D3757" w14:textId="77777777" w:rsidR="008B6DF1" w:rsidRDefault="008B6DF1" w:rsidP="00E54C0A"/>
                    <w:p w14:paraId="40F0FCDE" w14:textId="77777777" w:rsidR="008B6DF1" w:rsidRDefault="008B6DF1" w:rsidP="00E54C0A"/>
                    <w:p w14:paraId="78219894" w14:textId="77777777" w:rsidR="008B6DF1" w:rsidRDefault="008B6DF1" w:rsidP="00E54C0A"/>
                    <w:p w14:paraId="3BE74DFE" w14:textId="77777777" w:rsidR="008B6DF1" w:rsidRDefault="008B6DF1" w:rsidP="00E54C0A"/>
                    <w:p w14:paraId="33A7D63A" w14:textId="77777777" w:rsidR="008B6DF1" w:rsidRDefault="008B6DF1" w:rsidP="00E54C0A"/>
                    <w:p w14:paraId="48D23773" w14:textId="77777777" w:rsidR="008B6DF1" w:rsidRDefault="008B6DF1" w:rsidP="00E54C0A"/>
                    <w:p w14:paraId="43A62273" w14:textId="77777777" w:rsidR="008B6DF1" w:rsidRDefault="008B6DF1" w:rsidP="00E54C0A"/>
                    <w:p w14:paraId="5784704A" w14:textId="77777777" w:rsidR="008B6DF1" w:rsidRDefault="008B6DF1" w:rsidP="00E54C0A"/>
                    <w:p w14:paraId="0ED4B0E9" w14:textId="77777777" w:rsidR="008B6DF1" w:rsidRDefault="008B6DF1" w:rsidP="00E54C0A"/>
                    <w:p w14:paraId="10938EF3" w14:textId="77777777" w:rsidR="008B6DF1" w:rsidRDefault="008B6DF1" w:rsidP="00E54C0A"/>
                    <w:p w14:paraId="07DFAB84" w14:textId="77777777" w:rsidR="008B6DF1" w:rsidRDefault="008B6DF1" w:rsidP="00E54C0A"/>
                    <w:p w14:paraId="2AC39303" w14:textId="77777777" w:rsidR="008B6DF1" w:rsidRDefault="008B6DF1" w:rsidP="00E54C0A"/>
                    <w:p w14:paraId="2BEBAC70" w14:textId="77777777" w:rsidR="008B6DF1" w:rsidRDefault="008B6DF1" w:rsidP="00E54C0A"/>
                    <w:p w14:paraId="0B431012" w14:textId="77777777" w:rsidR="008B6DF1" w:rsidRDefault="008B6DF1" w:rsidP="00E54C0A"/>
                    <w:p w14:paraId="26CC2BAD" w14:textId="77777777" w:rsidR="008B6DF1" w:rsidRDefault="008B6DF1" w:rsidP="00E54C0A"/>
                    <w:p w14:paraId="01B45AFA" w14:textId="77777777" w:rsidR="008B6DF1" w:rsidRDefault="008B6DF1" w:rsidP="00E54C0A"/>
                    <w:p w14:paraId="7F12D519" w14:textId="77777777" w:rsidR="008B6DF1" w:rsidRDefault="008B6DF1" w:rsidP="00E54C0A"/>
                    <w:p w14:paraId="10862DB4" w14:textId="77777777" w:rsidR="008B6DF1" w:rsidRDefault="008B6DF1" w:rsidP="00E54C0A"/>
                    <w:p w14:paraId="06940220" w14:textId="77777777" w:rsidR="008B6DF1" w:rsidRDefault="008B6DF1" w:rsidP="00E54C0A"/>
                    <w:p w14:paraId="77222DC9" w14:textId="77777777" w:rsidR="008B6DF1" w:rsidRDefault="008B6DF1" w:rsidP="00E54C0A"/>
                    <w:p w14:paraId="75435FA4" w14:textId="77777777" w:rsidR="008B6DF1" w:rsidRDefault="008B6DF1" w:rsidP="00E54C0A"/>
                    <w:p w14:paraId="34B91EE0" w14:textId="77777777" w:rsidR="008B6DF1" w:rsidRDefault="008B6DF1" w:rsidP="00E54C0A"/>
                    <w:p w14:paraId="3CE23A70" w14:textId="77777777" w:rsidR="008B6DF1" w:rsidRDefault="008B6DF1" w:rsidP="00E54C0A"/>
                    <w:p w14:paraId="4DE8A3F8" w14:textId="77777777" w:rsidR="008B6DF1" w:rsidRDefault="008B6DF1" w:rsidP="00E54C0A"/>
                    <w:p w14:paraId="70E72D4B" w14:textId="77777777" w:rsidR="008B6DF1" w:rsidRDefault="008B6DF1" w:rsidP="00E54C0A"/>
                    <w:p w14:paraId="6FC18C08" w14:textId="77777777" w:rsidR="008B6DF1" w:rsidRDefault="008B6DF1" w:rsidP="00E54C0A"/>
                    <w:p w14:paraId="6F25FD6C" w14:textId="77777777" w:rsidR="008B6DF1" w:rsidRDefault="008B6DF1" w:rsidP="00E54C0A"/>
                    <w:p w14:paraId="1F781571" w14:textId="77777777" w:rsidR="008B6DF1" w:rsidRDefault="008B6DF1" w:rsidP="00E54C0A"/>
                    <w:p w14:paraId="5CDB579B" w14:textId="77777777" w:rsidR="008B6DF1" w:rsidRDefault="008B6DF1" w:rsidP="00E54C0A"/>
                    <w:p w14:paraId="65BCC10E" w14:textId="77777777" w:rsidR="008B6DF1" w:rsidRDefault="008B6DF1" w:rsidP="00E54C0A"/>
                    <w:p w14:paraId="15471792" w14:textId="77777777" w:rsidR="008B6DF1" w:rsidRDefault="008B6DF1" w:rsidP="00E54C0A"/>
                    <w:p w14:paraId="635FFB94" w14:textId="77777777" w:rsidR="008B6DF1" w:rsidRDefault="008B6DF1" w:rsidP="00E54C0A"/>
                    <w:p w14:paraId="744337CD" w14:textId="77777777" w:rsidR="008B6DF1" w:rsidRDefault="008B6DF1" w:rsidP="00E54C0A"/>
                    <w:p w14:paraId="51C0A7E9" w14:textId="77777777" w:rsidR="008B6DF1" w:rsidRDefault="008B6DF1" w:rsidP="00E54C0A"/>
                    <w:p w14:paraId="66F679F9" w14:textId="77777777" w:rsidR="008B6DF1" w:rsidRDefault="008B6DF1" w:rsidP="00E54C0A"/>
                    <w:p w14:paraId="18B2279E" w14:textId="77777777" w:rsidR="008B6DF1" w:rsidRDefault="008B6DF1" w:rsidP="00E54C0A"/>
                    <w:p w14:paraId="05A689EE" w14:textId="77777777" w:rsidR="008B6DF1" w:rsidRDefault="008B6DF1" w:rsidP="00E54C0A"/>
                    <w:p w14:paraId="61062568" w14:textId="77777777" w:rsidR="008B6DF1" w:rsidRDefault="008B6DF1" w:rsidP="00E54C0A"/>
                    <w:p w14:paraId="43D5FE97" w14:textId="77777777" w:rsidR="008B6DF1" w:rsidRDefault="008B6DF1" w:rsidP="00E54C0A"/>
                    <w:p w14:paraId="0394D1B5" w14:textId="77777777" w:rsidR="008B6DF1" w:rsidRDefault="008B6DF1" w:rsidP="00E54C0A"/>
                    <w:p w14:paraId="7F3DC0FA" w14:textId="77777777" w:rsidR="008B6DF1" w:rsidRDefault="008B6DF1" w:rsidP="00E54C0A"/>
                    <w:p w14:paraId="7F2127CF" w14:textId="77777777" w:rsidR="008B6DF1" w:rsidRDefault="008B6DF1" w:rsidP="00E54C0A"/>
                    <w:p w14:paraId="36012D1B" w14:textId="77777777" w:rsidR="008B6DF1" w:rsidRDefault="008B6DF1" w:rsidP="00E54C0A"/>
                    <w:p w14:paraId="662C36DA" w14:textId="77777777" w:rsidR="008B6DF1" w:rsidRDefault="008B6DF1" w:rsidP="00E54C0A"/>
                    <w:p w14:paraId="4941456D" w14:textId="77777777" w:rsidR="008B6DF1" w:rsidRDefault="008B6DF1" w:rsidP="00E54C0A"/>
                    <w:p w14:paraId="68114694" w14:textId="77777777" w:rsidR="008B6DF1" w:rsidRDefault="008B6DF1" w:rsidP="00E54C0A"/>
                    <w:p w14:paraId="79CD8FC0" w14:textId="77777777" w:rsidR="008B6DF1" w:rsidRDefault="008B6DF1" w:rsidP="00E54C0A"/>
                    <w:p w14:paraId="5E10BFD8" w14:textId="77777777" w:rsidR="008B6DF1" w:rsidRDefault="008B6DF1" w:rsidP="00E54C0A"/>
                    <w:p w14:paraId="439CAE7D" w14:textId="77777777" w:rsidR="008B6DF1" w:rsidRDefault="008B6DF1" w:rsidP="00E54C0A"/>
                    <w:p w14:paraId="6CDED643" w14:textId="77777777" w:rsidR="008B6DF1" w:rsidRDefault="008B6DF1" w:rsidP="00E54C0A"/>
                    <w:p w14:paraId="3BCEB4E9" w14:textId="77777777" w:rsidR="008B6DF1" w:rsidRDefault="008B6DF1" w:rsidP="00E54C0A"/>
                    <w:p w14:paraId="03FF3021" w14:textId="77777777" w:rsidR="008B6DF1" w:rsidRDefault="008B6DF1" w:rsidP="00E54C0A"/>
                    <w:p w14:paraId="6FE62186" w14:textId="77777777" w:rsidR="008B6DF1" w:rsidRDefault="008B6DF1" w:rsidP="00E54C0A"/>
                    <w:p w14:paraId="6AA11314" w14:textId="77777777" w:rsidR="008B6DF1" w:rsidRDefault="008B6DF1" w:rsidP="00E54C0A"/>
                    <w:p w14:paraId="4065DAC8" w14:textId="77777777" w:rsidR="008B6DF1" w:rsidRDefault="008B6DF1" w:rsidP="00E54C0A"/>
                    <w:p w14:paraId="1E86EF71" w14:textId="77777777" w:rsidR="008B6DF1" w:rsidRDefault="008B6DF1" w:rsidP="00E54C0A"/>
                    <w:p w14:paraId="399C9226" w14:textId="77777777" w:rsidR="008B6DF1" w:rsidRDefault="008B6DF1" w:rsidP="00E54C0A"/>
                    <w:p w14:paraId="469F9C50" w14:textId="77777777" w:rsidR="008B6DF1" w:rsidRDefault="008B6DF1" w:rsidP="00E54C0A"/>
                    <w:p w14:paraId="743C811A" w14:textId="77777777" w:rsidR="008B6DF1" w:rsidRDefault="008B6DF1" w:rsidP="00E54C0A"/>
                    <w:p w14:paraId="5031ACB1" w14:textId="77777777" w:rsidR="008B6DF1" w:rsidRDefault="008B6DF1" w:rsidP="00E54C0A"/>
                    <w:p w14:paraId="1CBAF205" w14:textId="77777777" w:rsidR="008B6DF1" w:rsidRDefault="008B6DF1" w:rsidP="00E54C0A"/>
                    <w:p w14:paraId="4AE37CFD" w14:textId="77777777" w:rsidR="008B6DF1" w:rsidRDefault="008B6DF1" w:rsidP="00E54C0A"/>
                    <w:p w14:paraId="143EC137" w14:textId="77777777" w:rsidR="008B6DF1" w:rsidRDefault="008B6DF1" w:rsidP="00E54C0A"/>
                    <w:p w14:paraId="46872383" w14:textId="77777777" w:rsidR="008B6DF1" w:rsidRDefault="008B6DF1" w:rsidP="00E54C0A"/>
                    <w:p w14:paraId="496A2BD6" w14:textId="77777777" w:rsidR="008B6DF1" w:rsidRDefault="008B6DF1" w:rsidP="00E54C0A"/>
                    <w:p w14:paraId="09208304" w14:textId="77777777" w:rsidR="008B6DF1" w:rsidRDefault="008B6DF1" w:rsidP="00E54C0A"/>
                    <w:p w14:paraId="3F4EF4DD" w14:textId="77777777" w:rsidR="008B6DF1" w:rsidRDefault="008B6DF1" w:rsidP="00E54C0A"/>
                    <w:p w14:paraId="531495E7" w14:textId="77777777" w:rsidR="008B6DF1" w:rsidRDefault="008B6DF1" w:rsidP="00E54C0A"/>
                    <w:p w14:paraId="57C7B408" w14:textId="77777777" w:rsidR="008B6DF1" w:rsidRDefault="008B6DF1" w:rsidP="00E54C0A"/>
                    <w:p w14:paraId="23526D13" w14:textId="77777777" w:rsidR="008B6DF1" w:rsidRDefault="008B6DF1" w:rsidP="00E54C0A"/>
                    <w:p w14:paraId="2C2F4766" w14:textId="77777777" w:rsidR="008B6DF1" w:rsidRDefault="008B6DF1" w:rsidP="00E54C0A"/>
                    <w:p w14:paraId="2CD2D133" w14:textId="77777777" w:rsidR="008B6DF1" w:rsidRDefault="008B6DF1" w:rsidP="00E54C0A"/>
                    <w:p w14:paraId="2EB04D65" w14:textId="77777777" w:rsidR="008B6DF1" w:rsidRDefault="008B6DF1" w:rsidP="00E54C0A"/>
                    <w:p w14:paraId="3C95FA8D" w14:textId="77777777" w:rsidR="008B6DF1" w:rsidRDefault="008B6DF1" w:rsidP="00E54C0A"/>
                    <w:p w14:paraId="60B9CB69" w14:textId="77777777" w:rsidR="008B6DF1" w:rsidRDefault="008B6DF1" w:rsidP="00E54C0A"/>
                    <w:p w14:paraId="52BD7354" w14:textId="77777777" w:rsidR="008B6DF1" w:rsidRDefault="008B6DF1" w:rsidP="00E54C0A"/>
                    <w:p w14:paraId="48FE44D7" w14:textId="77777777" w:rsidR="008B6DF1" w:rsidRDefault="008B6DF1" w:rsidP="00E54C0A"/>
                    <w:p w14:paraId="5DA3D873" w14:textId="77777777" w:rsidR="008B6DF1" w:rsidRDefault="008B6DF1" w:rsidP="00E54C0A"/>
                    <w:p w14:paraId="71B3A6A4" w14:textId="77777777" w:rsidR="008B6DF1" w:rsidRDefault="008B6DF1" w:rsidP="00E54C0A"/>
                    <w:p w14:paraId="140CCCE1" w14:textId="77777777" w:rsidR="008B6DF1" w:rsidRDefault="008B6DF1" w:rsidP="00E54C0A"/>
                    <w:p w14:paraId="4A1C8B69" w14:textId="77777777" w:rsidR="008B6DF1" w:rsidRDefault="008B6DF1" w:rsidP="00E54C0A"/>
                    <w:p w14:paraId="441D1369" w14:textId="77777777" w:rsidR="008B6DF1" w:rsidRDefault="008B6DF1" w:rsidP="00E54C0A"/>
                    <w:p w14:paraId="2A7E7BF0" w14:textId="77777777" w:rsidR="008B6DF1" w:rsidRDefault="008B6DF1" w:rsidP="00E54C0A"/>
                    <w:p w14:paraId="51656307" w14:textId="77777777" w:rsidR="008B6DF1" w:rsidRDefault="008B6DF1" w:rsidP="00E54C0A"/>
                    <w:p w14:paraId="3994F044" w14:textId="77777777" w:rsidR="008B6DF1" w:rsidRDefault="008B6DF1" w:rsidP="00E54C0A"/>
                    <w:p w14:paraId="21D229AF" w14:textId="77777777" w:rsidR="008B6DF1" w:rsidRDefault="008B6DF1" w:rsidP="00E54C0A"/>
                    <w:p w14:paraId="1695F545" w14:textId="77777777" w:rsidR="008B6DF1" w:rsidRDefault="008B6DF1" w:rsidP="00E54C0A"/>
                    <w:p w14:paraId="11EF119D" w14:textId="77777777" w:rsidR="008B6DF1" w:rsidRDefault="008B6DF1" w:rsidP="00E54C0A"/>
                    <w:p w14:paraId="1B837AB2" w14:textId="77777777" w:rsidR="008B6DF1" w:rsidRDefault="008B6DF1" w:rsidP="00E54C0A"/>
                    <w:p w14:paraId="1E06BD28" w14:textId="77777777" w:rsidR="008B6DF1" w:rsidRDefault="008B6DF1" w:rsidP="00E54C0A"/>
                    <w:p w14:paraId="03936DBE" w14:textId="77777777" w:rsidR="008B6DF1" w:rsidRDefault="008B6DF1" w:rsidP="00E54C0A"/>
                    <w:p w14:paraId="49E5CD11" w14:textId="77777777" w:rsidR="008B6DF1" w:rsidRDefault="008B6DF1" w:rsidP="00E54C0A"/>
                    <w:p w14:paraId="0FF8E41D" w14:textId="77777777" w:rsidR="008B6DF1" w:rsidRDefault="008B6DF1" w:rsidP="00E54C0A"/>
                    <w:p w14:paraId="5A53E554" w14:textId="77777777" w:rsidR="008B6DF1" w:rsidRDefault="008B6DF1" w:rsidP="00E54C0A"/>
                    <w:p w14:paraId="5F91BB94" w14:textId="77777777" w:rsidR="008B6DF1" w:rsidRDefault="008B6DF1" w:rsidP="00E54C0A"/>
                    <w:p w14:paraId="74D60477" w14:textId="77777777" w:rsidR="008B6DF1" w:rsidRDefault="008B6DF1" w:rsidP="00E54C0A"/>
                    <w:p w14:paraId="5176320E" w14:textId="77777777" w:rsidR="008B6DF1" w:rsidRDefault="008B6DF1" w:rsidP="00E54C0A"/>
                    <w:p w14:paraId="3E6B216C" w14:textId="77777777" w:rsidR="008B6DF1" w:rsidRDefault="008B6DF1" w:rsidP="00E54C0A"/>
                    <w:p w14:paraId="2EEDFA03" w14:textId="77777777" w:rsidR="008B6DF1" w:rsidRDefault="008B6DF1" w:rsidP="00E54C0A"/>
                    <w:p w14:paraId="7A9D0D64" w14:textId="77777777" w:rsidR="008B6DF1" w:rsidRDefault="008B6DF1" w:rsidP="00E54C0A"/>
                    <w:p w14:paraId="7617C064" w14:textId="77777777" w:rsidR="008B6DF1" w:rsidRDefault="008B6DF1" w:rsidP="00E54C0A"/>
                    <w:p w14:paraId="083CC154" w14:textId="77777777" w:rsidR="008B6DF1" w:rsidRDefault="008B6DF1" w:rsidP="00E54C0A"/>
                    <w:p w14:paraId="1DD176E1" w14:textId="77777777" w:rsidR="008B6DF1" w:rsidRDefault="008B6DF1" w:rsidP="00E54C0A"/>
                    <w:p w14:paraId="07CA5488" w14:textId="77777777" w:rsidR="008B6DF1" w:rsidRDefault="008B6DF1" w:rsidP="00E54C0A"/>
                    <w:p w14:paraId="7819A11F" w14:textId="77777777" w:rsidR="008B6DF1" w:rsidRDefault="008B6DF1" w:rsidP="00E54C0A"/>
                    <w:p w14:paraId="0A47198D" w14:textId="77777777" w:rsidR="008B6DF1" w:rsidRDefault="008B6DF1" w:rsidP="00E54C0A"/>
                    <w:p w14:paraId="64ABF04A" w14:textId="77777777" w:rsidR="008B6DF1" w:rsidRDefault="008B6DF1" w:rsidP="00E54C0A"/>
                    <w:p w14:paraId="332E3E52" w14:textId="77777777" w:rsidR="008B6DF1" w:rsidRDefault="008B6DF1" w:rsidP="00E54C0A"/>
                    <w:p w14:paraId="101997CC" w14:textId="77777777" w:rsidR="008B6DF1" w:rsidRDefault="008B6DF1" w:rsidP="00E54C0A"/>
                    <w:p w14:paraId="40E135F1" w14:textId="77777777" w:rsidR="008B6DF1" w:rsidRDefault="008B6DF1" w:rsidP="00E54C0A"/>
                    <w:p w14:paraId="1ADF274F" w14:textId="77777777" w:rsidR="008B6DF1" w:rsidRDefault="008B6DF1" w:rsidP="00E54C0A"/>
                    <w:p w14:paraId="7DF3C37C" w14:textId="77777777" w:rsidR="008B6DF1" w:rsidRDefault="008B6DF1" w:rsidP="00E54C0A"/>
                    <w:p w14:paraId="0B9F5852" w14:textId="77777777" w:rsidR="008B6DF1" w:rsidRDefault="008B6DF1" w:rsidP="00E54C0A"/>
                    <w:p w14:paraId="7B0C0765" w14:textId="77777777" w:rsidR="008B6DF1" w:rsidRDefault="008B6DF1" w:rsidP="00E54C0A"/>
                    <w:p w14:paraId="1784A415" w14:textId="77777777" w:rsidR="008B6DF1" w:rsidRDefault="008B6DF1" w:rsidP="00E54C0A"/>
                    <w:p w14:paraId="56976CCE" w14:textId="77777777" w:rsidR="008B6DF1" w:rsidRDefault="008B6DF1" w:rsidP="00E54C0A"/>
                    <w:p w14:paraId="0A35F700" w14:textId="77777777" w:rsidR="008B6DF1" w:rsidRDefault="008B6DF1" w:rsidP="00E54C0A"/>
                    <w:p w14:paraId="53517E82" w14:textId="77777777" w:rsidR="008B6DF1" w:rsidRDefault="008B6DF1" w:rsidP="00E54C0A"/>
                    <w:p w14:paraId="786F3450" w14:textId="77777777" w:rsidR="008B6DF1" w:rsidRDefault="008B6DF1" w:rsidP="00E54C0A"/>
                    <w:p w14:paraId="5D36E143" w14:textId="77777777" w:rsidR="008B6DF1" w:rsidRDefault="008B6DF1" w:rsidP="00E54C0A"/>
                    <w:p w14:paraId="1D6CBF74" w14:textId="77777777" w:rsidR="008B6DF1" w:rsidRDefault="008B6DF1" w:rsidP="00E54C0A"/>
                    <w:p w14:paraId="6FF97F22" w14:textId="77777777" w:rsidR="008B6DF1" w:rsidRDefault="008B6DF1" w:rsidP="00E54C0A"/>
                    <w:p w14:paraId="518F2BD1" w14:textId="77777777" w:rsidR="008B6DF1" w:rsidRDefault="008B6DF1" w:rsidP="00E54C0A"/>
                    <w:p w14:paraId="7C90E37D" w14:textId="77777777" w:rsidR="008B6DF1" w:rsidRDefault="008B6DF1" w:rsidP="00E54C0A"/>
                    <w:p w14:paraId="5D742832" w14:textId="77777777" w:rsidR="008B6DF1" w:rsidRDefault="008B6DF1" w:rsidP="00E54C0A"/>
                    <w:p w14:paraId="4C36F4AF" w14:textId="77777777" w:rsidR="008B6DF1" w:rsidRDefault="008B6DF1" w:rsidP="00E54C0A"/>
                    <w:p w14:paraId="7355B457" w14:textId="77777777" w:rsidR="008B6DF1" w:rsidRDefault="008B6DF1" w:rsidP="00E54C0A"/>
                    <w:p w14:paraId="39F4547C" w14:textId="77777777" w:rsidR="008B6DF1" w:rsidRDefault="008B6DF1" w:rsidP="00E54C0A"/>
                    <w:p w14:paraId="6D59DBA8" w14:textId="77777777" w:rsidR="008B6DF1" w:rsidRDefault="008B6DF1" w:rsidP="00E54C0A"/>
                    <w:p w14:paraId="2B4CA83B" w14:textId="77777777" w:rsidR="008B6DF1" w:rsidRDefault="008B6DF1" w:rsidP="00E54C0A"/>
                    <w:p w14:paraId="36DE9E00" w14:textId="77777777" w:rsidR="008B6DF1" w:rsidRDefault="008B6DF1" w:rsidP="00E54C0A"/>
                    <w:p w14:paraId="1560332E" w14:textId="77777777" w:rsidR="008B6DF1" w:rsidRDefault="008B6DF1" w:rsidP="00E54C0A"/>
                    <w:p w14:paraId="269822A3" w14:textId="77777777" w:rsidR="008B6DF1" w:rsidRDefault="008B6DF1" w:rsidP="00E54C0A"/>
                    <w:p w14:paraId="35758029" w14:textId="77777777" w:rsidR="008B6DF1" w:rsidRDefault="008B6DF1" w:rsidP="00E54C0A"/>
                    <w:p w14:paraId="77C28087" w14:textId="77777777" w:rsidR="008B6DF1" w:rsidRDefault="008B6DF1" w:rsidP="00E54C0A"/>
                    <w:p w14:paraId="7BC9C0DD" w14:textId="77777777" w:rsidR="008B6DF1" w:rsidRDefault="008B6DF1" w:rsidP="00E54C0A"/>
                    <w:p w14:paraId="05F8C803" w14:textId="77777777" w:rsidR="008B6DF1" w:rsidRDefault="008B6DF1" w:rsidP="00E54C0A"/>
                    <w:p w14:paraId="341DD9F5" w14:textId="77777777" w:rsidR="008B6DF1" w:rsidRDefault="008B6DF1" w:rsidP="00E54C0A"/>
                    <w:p w14:paraId="783F4EB0" w14:textId="77777777" w:rsidR="008B6DF1" w:rsidRDefault="008B6DF1" w:rsidP="00E54C0A"/>
                    <w:p w14:paraId="2FBAA91B" w14:textId="77777777" w:rsidR="008B6DF1" w:rsidRDefault="008B6DF1" w:rsidP="00E54C0A"/>
                    <w:p w14:paraId="26F62B54" w14:textId="77777777" w:rsidR="008B6DF1" w:rsidRDefault="008B6DF1" w:rsidP="00E54C0A"/>
                    <w:p w14:paraId="4CE90A09" w14:textId="77777777" w:rsidR="008B6DF1" w:rsidRDefault="008B6DF1" w:rsidP="00E54C0A"/>
                    <w:p w14:paraId="2332D0EA" w14:textId="77777777" w:rsidR="008B6DF1" w:rsidRDefault="008B6DF1" w:rsidP="00E54C0A"/>
                    <w:p w14:paraId="6F856C15" w14:textId="77777777" w:rsidR="008B6DF1" w:rsidRDefault="008B6DF1" w:rsidP="00E54C0A"/>
                    <w:p w14:paraId="6C9061FB" w14:textId="77777777" w:rsidR="008B6DF1" w:rsidRDefault="008B6DF1" w:rsidP="00E54C0A"/>
                    <w:p w14:paraId="7A0BB9DD" w14:textId="77777777" w:rsidR="008B6DF1" w:rsidRDefault="008B6DF1" w:rsidP="00E54C0A"/>
                    <w:p w14:paraId="2EE651D7" w14:textId="77777777" w:rsidR="008B6DF1" w:rsidRDefault="008B6DF1" w:rsidP="00E54C0A"/>
                    <w:p w14:paraId="54DE7700" w14:textId="77777777" w:rsidR="008B6DF1" w:rsidRDefault="008B6DF1" w:rsidP="00E54C0A"/>
                    <w:p w14:paraId="7588294B" w14:textId="77777777" w:rsidR="008B6DF1" w:rsidRDefault="008B6DF1" w:rsidP="00E54C0A"/>
                    <w:p w14:paraId="03A50A7A" w14:textId="77777777" w:rsidR="008B6DF1" w:rsidRDefault="008B6DF1" w:rsidP="00E54C0A"/>
                    <w:p w14:paraId="6D8F90E8" w14:textId="77777777" w:rsidR="008B6DF1" w:rsidRDefault="008B6DF1" w:rsidP="00E54C0A"/>
                    <w:p w14:paraId="37B70307" w14:textId="77777777" w:rsidR="008B6DF1" w:rsidRDefault="008B6DF1" w:rsidP="00E54C0A"/>
                    <w:p w14:paraId="02FBE901" w14:textId="77777777" w:rsidR="008B6DF1" w:rsidRDefault="008B6DF1" w:rsidP="00E54C0A"/>
                    <w:p w14:paraId="15268D74" w14:textId="77777777" w:rsidR="008B6DF1" w:rsidRDefault="008B6DF1" w:rsidP="00E54C0A"/>
                    <w:p w14:paraId="030D5691" w14:textId="77777777" w:rsidR="008B6DF1" w:rsidRDefault="008B6DF1" w:rsidP="00E54C0A"/>
                    <w:p w14:paraId="31BE9E5E" w14:textId="77777777" w:rsidR="008B6DF1" w:rsidRDefault="008B6DF1" w:rsidP="00E54C0A"/>
                    <w:p w14:paraId="78CE3DA3" w14:textId="77777777" w:rsidR="008B6DF1" w:rsidRDefault="008B6DF1" w:rsidP="00E54C0A"/>
                    <w:p w14:paraId="1B1F7D9E" w14:textId="77777777" w:rsidR="008B6DF1" w:rsidRDefault="008B6DF1" w:rsidP="00E54C0A"/>
                    <w:p w14:paraId="2222E35A" w14:textId="77777777" w:rsidR="008B6DF1" w:rsidRDefault="008B6DF1" w:rsidP="00E54C0A"/>
                    <w:p w14:paraId="2F78BC14" w14:textId="77777777" w:rsidR="008B6DF1" w:rsidRDefault="008B6DF1" w:rsidP="00E54C0A"/>
                    <w:p w14:paraId="45D41093" w14:textId="77777777" w:rsidR="008B6DF1" w:rsidRDefault="008B6DF1" w:rsidP="00E54C0A"/>
                    <w:p w14:paraId="738CB1EA" w14:textId="77777777" w:rsidR="008B6DF1" w:rsidRDefault="008B6DF1" w:rsidP="00E54C0A"/>
                    <w:p w14:paraId="77924807" w14:textId="77777777" w:rsidR="008B6DF1" w:rsidRDefault="008B6DF1" w:rsidP="00E54C0A"/>
                    <w:p w14:paraId="41E235A5" w14:textId="77777777" w:rsidR="008B6DF1" w:rsidRDefault="008B6DF1" w:rsidP="00E54C0A"/>
                    <w:p w14:paraId="1E30D395" w14:textId="77777777" w:rsidR="008B6DF1" w:rsidRDefault="008B6DF1" w:rsidP="00E54C0A"/>
                    <w:p w14:paraId="5231D066" w14:textId="77777777" w:rsidR="008B6DF1" w:rsidRDefault="008B6DF1" w:rsidP="00E54C0A"/>
                    <w:p w14:paraId="5C14A7A7" w14:textId="77777777" w:rsidR="008B6DF1" w:rsidRDefault="008B6DF1" w:rsidP="00E54C0A"/>
                    <w:p w14:paraId="1F70A044" w14:textId="77777777" w:rsidR="008B6DF1" w:rsidRDefault="008B6DF1" w:rsidP="00E54C0A"/>
                    <w:p w14:paraId="3EC10813" w14:textId="77777777" w:rsidR="008B6DF1" w:rsidRDefault="008B6DF1" w:rsidP="00E54C0A"/>
                    <w:p w14:paraId="0E5FA3A9" w14:textId="77777777" w:rsidR="008B6DF1" w:rsidRDefault="008B6DF1" w:rsidP="00E54C0A"/>
                    <w:p w14:paraId="06164D4F" w14:textId="77777777" w:rsidR="008B6DF1" w:rsidRDefault="008B6DF1" w:rsidP="00E54C0A"/>
                    <w:p w14:paraId="20A08B0B" w14:textId="77777777" w:rsidR="008B6DF1" w:rsidRDefault="008B6DF1" w:rsidP="00E54C0A"/>
                    <w:p w14:paraId="4A02F971" w14:textId="77777777" w:rsidR="008B6DF1" w:rsidRDefault="008B6DF1" w:rsidP="00E54C0A"/>
                    <w:p w14:paraId="6F2832B9" w14:textId="77777777" w:rsidR="008B6DF1" w:rsidRDefault="008B6DF1" w:rsidP="00E54C0A"/>
                    <w:p w14:paraId="742ED8C4" w14:textId="77777777" w:rsidR="008B6DF1" w:rsidRDefault="008B6DF1" w:rsidP="00E54C0A"/>
                    <w:p w14:paraId="443ED741" w14:textId="77777777" w:rsidR="008B6DF1" w:rsidRDefault="008B6DF1" w:rsidP="00E54C0A"/>
                    <w:p w14:paraId="39D4C2CA" w14:textId="77777777" w:rsidR="008B6DF1" w:rsidRDefault="008B6DF1" w:rsidP="00E54C0A"/>
                    <w:p w14:paraId="3241819F" w14:textId="77777777" w:rsidR="008B6DF1" w:rsidRDefault="008B6DF1" w:rsidP="00E54C0A"/>
                    <w:p w14:paraId="16167A1F" w14:textId="77777777" w:rsidR="008B6DF1" w:rsidRDefault="008B6DF1" w:rsidP="00E54C0A"/>
                    <w:p w14:paraId="7757A411" w14:textId="77777777" w:rsidR="008B6DF1" w:rsidRDefault="008B6DF1" w:rsidP="00E54C0A"/>
                    <w:p w14:paraId="783E11D7" w14:textId="77777777" w:rsidR="008B6DF1" w:rsidRDefault="008B6DF1" w:rsidP="00E54C0A"/>
                    <w:p w14:paraId="003F5414" w14:textId="77777777" w:rsidR="008B6DF1" w:rsidRDefault="008B6DF1" w:rsidP="00E54C0A"/>
                    <w:p w14:paraId="18893732" w14:textId="77777777" w:rsidR="008B6DF1" w:rsidRDefault="008B6DF1" w:rsidP="00E54C0A"/>
                    <w:p w14:paraId="631727EB" w14:textId="77777777" w:rsidR="008B6DF1" w:rsidRDefault="008B6DF1" w:rsidP="00E54C0A"/>
                    <w:p w14:paraId="0A6357C5" w14:textId="77777777" w:rsidR="008B6DF1" w:rsidRDefault="008B6DF1" w:rsidP="00E54C0A"/>
                    <w:p w14:paraId="202ACDC0" w14:textId="77777777" w:rsidR="008B6DF1" w:rsidRDefault="008B6DF1" w:rsidP="00E54C0A"/>
                    <w:p w14:paraId="25240689" w14:textId="77777777" w:rsidR="008B6DF1" w:rsidRDefault="008B6DF1" w:rsidP="00E54C0A"/>
                    <w:p w14:paraId="721B69B1" w14:textId="77777777" w:rsidR="008B6DF1" w:rsidRDefault="008B6DF1" w:rsidP="00E54C0A"/>
                    <w:p w14:paraId="20B2A6C9" w14:textId="77777777" w:rsidR="008B6DF1" w:rsidRDefault="008B6DF1" w:rsidP="00E54C0A"/>
                    <w:p w14:paraId="00B52DB0" w14:textId="77777777" w:rsidR="008B6DF1" w:rsidRDefault="008B6DF1" w:rsidP="00E54C0A"/>
                    <w:p w14:paraId="41A6630C" w14:textId="77777777" w:rsidR="008B6DF1" w:rsidRDefault="008B6DF1" w:rsidP="00E54C0A"/>
                    <w:p w14:paraId="2732A059" w14:textId="77777777" w:rsidR="008B6DF1" w:rsidRDefault="008B6DF1" w:rsidP="00E54C0A"/>
                    <w:p w14:paraId="5C3E453B" w14:textId="77777777" w:rsidR="008B6DF1" w:rsidRDefault="008B6DF1" w:rsidP="00E54C0A"/>
                    <w:p w14:paraId="5BF2CC89" w14:textId="77777777" w:rsidR="008B6DF1" w:rsidRDefault="008B6DF1" w:rsidP="00E54C0A"/>
                    <w:p w14:paraId="0C9D9763" w14:textId="77777777" w:rsidR="008B6DF1" w:rsidRDefault="008B6DF1" w:rsidP="00E54C0A"/>
                    <w:p w14:paraId="14C56EDC" w14:textId="77777777" w:rsidR="008B6DF1" w:rsidRDefault="008B6DF1" w:rsidP="00E54C0A"/>
                    <w:p w14:paraId="753AA2BE" w14:textId="77777777" w:rsidR="008B6DF1" w:rsidRDefault="008B6DF1" w:rsidP="00E54C0A"/>
                    <w:p w14:paraId="65825566" w14:textId="77777777" w:rsidR="008B6DF1" w:rsidRDefault="008B6DF1" w:rsidP="00E54C0A"/>
                    <w:p w14:paraId="541305FE" w14:textId="77777777" w:rsidR="008B6DF1" w:rsidRDefault="008B6DF1" w:rsidP="00E54C0A"/>
                    <w:p w14:paraId="78D9B63D" w14:textId="77777777" w:rsidR="008B6DF1" w:rsidRDefault="008B6DF1" w:rsidP="00E54C0A"/>
                    <w:p w14:paraId="5331419D" w14:textId="77777777" w:rsidR="008B6DF1" w:rsidRDefault="008B6DF1" w:rsidP="00E54C0A"/>
                    <w:p w14:paraId="23AEFCD4" w14:textId="77777777" w:rsidR="008B6DF1" w:rsidRDefault="008B6DF1" w:rsidP="00E54C0A"/>
                    <w:p w14:paraId="0B260DDC" w14:textId="77777777" w:rsidR="008B6DF1" w:rsidRDefault="008B6DF1" w:rsidP="00E54C0A"/>
                    <w:p w14:paraId="4DEE7747" w14:textId="77777777" w:rsidR="008B6DF1" w:rsidRDefault="008B6DF1" w:rsidP="00E54C0A"/>
                    <w:p w14:paraId="5062CE23" w14:textId="77777777" w:rsidR="008B6DF1" w:rsidRDefault="008B6DF1" w:rsidP="00E54C0A"/>
                    <w:p w14:paraId="798AEB67" w14:textId="77777777" w:rsidR="008B6DF1" w:rsidRDefault="008B6DF1" w:rsidP="00E54C0A"/>
                    <w:p w14:paraId="6175D4B0" w14:textId="77777777" w:rsidR="008B6DF1" w:rsidRDefault="008B6DF1" w:rsidP="00E54C0A"/>
                    <w:p w14:paraId="006D50F6" w14:textId="77777777" w:rsidR="008B6DF1" w:rsidRDefault="008B6DF1" w:rsidP="00E54C0A"/>
                    <w:p w14:paraId="7CC7ABDB" w14:textId="77777777" w:rsidR="008B6DF1" w:rsidRDefault="008B6DF1" w:rsidP="00E54C0A"/>
                    <w:p w14:paraId="1318DD22" w14:textId="77777777" w:rsidR="008B6DF1" w:rsidRDefault="008B6DF1" w:rsidP="00E54C0A"/>
                    <w:p w14:paraId="3BE82802" w14:textId="77777777" w:rsidR="008B6DF1" w:rsidRDefault="008B6DF1" w:rsidP="00E54C0A"/>
                    <w:p w14:paraId="5453B994" w14:textId="77777777" w:rsidR="008B6DF1" w:rsidRDefault="008B6DF1" w:rsidP="00E54C0A"/>
                    <w:p w14:paraId="2B034F57" w14:textId="77777777" w:rsidR="008B6DF1" w:rsidRDefault="008B6DF1" w:rsidP="00E54C0A"/>
                    <w:p w14:paraId="390777A6" w14:textId="77777777" w:rsidR="008B6DF1" w:rsidRDefault="008B6DF1" w:rsidP="00E54C0A"/>
                    <w:p w14:paraId="6E85FA3C" w14:textId="77777777" w:rsidR="008B6DF1" w:rsidRDefault="008B6DF1" w:rsidP="00E54C0A"/>
                    <w:p w14:paraId="24DDD552" w14:textId="77777777" w:rsidR="008B6DF1" w:rsidRDefault="008B6DF1" w:rsidP="00E54C0A"/>
                    <w:p w14:paraId="6D4D78A3" w14:textId="77777777" w:rsidR="008B6DF1" w:rsidRDefault="008B6DF1" w:rsidP="00E54C0A"/>
                    <w:p w14:paraId="5019FADA" w14:textId="77777777" w:rsidR="008B6DF1" w:rsidRDefault="008B6DF1" w:rsidP="00E54C0A"/>
                    <w:p w14:paraId="0FB95DEE" w14:textId="77777777" w:rsidR="008B6DF1" w:rsidRDefault="008B6DF1" w:rsidP="00E54C0A"/>
                    <w:p w14:paraId="55553A0B" w14:textId="77777777" w:rsidR="008B6DF1" w:rsidRDefault="008B6DF1" w:rsidP="00E54C0A"/>
                    <w:p w14:paraId="41A095E2" w14:textId="77777777" w:rsidR="008B6DF1" w:rsidRDefault="008B6DF1" w:rsidP="00E54C0A"/>
                    <w:p w14:paraId="48A2C96E" w14:textId="77777777" w:rsidR="008B6DF1" w:rsidRDefault="008B6DF1" w:rsidP="00E54C0A"/>
                    <w:p w14:paraId="281661FF" w14:textId="77777777" w:rsidR="008B6DF1" w:rsidRDefault="008B6DF1" w:rsidP="00E54C0A"/>
                    <w:p w14:paraId="7DBA2FBA" w14:textId="77777777" w:rsidR="008B6DF1" w:rsidRDefault="008B6DF1" w:rsidP="00E54C0A"/>
                    <w:p w14:paraId="6AC5E655" w14:textId="77777777" w:rsidR="008B6DF1" w:rsidRDefault="008B6DF1" w:rsidP="00E54C0A"/>
                    <w:p w14:paraId="45223D25" w14:textId="77777777" w:rsidR="008B6DF1" w:rsidRDefault="008B6DF1" w:rsidP="00E54C0A"/>
                    <w:p w14:paraId="4D908E6E" w14:textId="77777777" w:rsidR="008B6DF1" w:rsidRDefault="008B6DF1" w:rsidP="00E54C0A"/>
                    <w:p w14:paraId="3DB4F192" w14:textId="77777777" w:rsidR="008B6DF1" w:rsidRDefault="008B6DF1" w:rsidP="00E54C0A"/>
                    <w:p w14:paraId="61A43F2F" w14:textId="77777777" w:rsidR="008B6DF1" w:rsidRDefault="008B6DF1" w:rsidP="00E54C0A"/>
                    <w:p w14:paraId="7518E369" w14:textId="77777777" w:rsidR="008B6DF1" w:rsidRDefault="008B6DF1" w:rsidP="00E54C0A"/>
                    <w:p w14:paraId="56D91E37" w14:textId="77777777" w:rsidR="008B6DF1" w:rsidRDefault="008B6DF1" w:rsidP="00E54C0A"/>
                    <w:p w14:paraId="6269138C" w14:textId="77777777" w:rsidR="008B6DF1" w:rsidRDefault="008B6DF1" w:rsidP="00E54C0A"/>
                    <w:p w14:paraId="741FCD74" w14:textId="77777777" w:rsidR="008B6DF1" w:rsidRDefault="008B6DF1" w:rsidP="00E54C0A"/>
                    <w:p w14:paraId="0319D50E" w14:textId="77777777" w:rsidR="008B6DF1" w:rsidRDefault="008B6DF1" w:rsidP="00E54C0A"/>
                    <w:p w14:paraId="110F1B95" w14:textId="77777777" w:rsidR="008B6DF1" w:rsidRDefault="008B6DF1" w:rsidP="00E54C0A"/>
                    <w:p w14:paraId="0BA1DE07" w14:textId="77777777" w:rsidR="008B6DF1" w:rsidRDefault="008B6DF1" w:rsidP="00E54C0A"/>
                    <w:p w14:paraId="5BCF742E" w14:textId="77777777" w:rsidR="008B6DF1" w:rsidRDefault="008B6DF1" w:rsidP="00E54C0A"/>
                    <w:p w14:paraId="40A8E70C" w14:textId="77777777" w:rsidR="008B6DF1" w:rsidRDefault="008B6DF1" w:rsidP="00E54C0A"/>
                    <w:p w14:paraId="2AB48523" w14:textId="77777777" w:rsidR="008B6DF1" w:rsidRDefault="008B6DF1" w:rsidP="00E54C0A"/>
                    <w:p w14:paraId="6A645805" w14:textId="77777777" w:rsidR="008B6DF1" w:rsidRDefault="008B6DF1" w:rsidP="00E54C0A"/>
                    <w:p w14:paraId="26919C86" w14:textId="77777777" w:rsidR="008B6DF1" w:rsidRDefault="008B6DF1" w:rsidP="00E54C0A"/>
                    <w:p w14:paraId="3B2E78F4" w14:textId="77777777" w:rsidR="008B6DF1" w:rsidRDefault="008B6DF1" w:rsidP="00E54C0A"/>
                    <w:p w14:paraId="00E2EBEE" w14:textId="77777777" w:rsidR="008B6DF1" w:rsidRDefault="008B6DF1" w:rsidP="00E54C0A"/>
                    <w:p w14:paraId="1C81C149" w14:textId="77777777" w:rsidR="008B6DF1" w:rsidRDefault="008B6DF1" w:rsidP="00E54C0A"/>
                    <w:p w14:paraId="38E0CD5C" w14:textId="77777777" w:rsidR="008B6DF1" w:rsidRDefault="008B6DF1" w:rsidP="00E54C0A"/>
                    <w:p w14:paraId="23331E79" w14:textId="77777777" w:rsidR="008B6DF1" w:rsidRDefault="008B6DF1" w:rsidP="00E54C0A"/>
                    <w:p w14:paraId="7B24D43B" w14:textId="77777777" w:rsidR="008B6DF1" w:rsidRDefault="008B6DF1" w:rsidP="00E54C0A"/>
                    <w:p w14:paraId="4EEED830" w14:textId="77777777" w:rsidR="008B6DF1" w:rsidRDefault="008B6DF1" w:rsidP="00E54C0A"/>
                    <w:p w14:paraId="3BE893E9" w14:textId="77777777" w:rsidR="008B6DF1" w:rsidRDefault="008B6DF1" w:rsidP="00E54C0A"/>
                    <w:p w14:paraId="647F2FC1" w14:textId="77777777" w:rsidR="008B6DF1" w:rsidRDefault="008B6DF1" w:rsidP="00E54C0A"/>
                    <w:p w14:paraId="7E57DE58" w14:textId="77777777" w:rsidR="008B6DF1" w:rsidRDefault="008B6DF1" w:rsidP="00E54C0A"/>
                    <w:p w14:paraId="0BF9D101" w14:textId="77777777" w:rsidR="008B6DF1" w:rsidRDefault="008B6DF1" w:rsidP="00E54C0A"/>
                    <w:p w14:paraId="09D3D0BC" w14:textId="77777777" w:rsidR="008B6DF1" w:rsidRDefault="008B6DF1" w:rsidP="00E54C0A"/>
                    <w:p w14:paraId="1DFB66B5" w14:textId="77777777" w:rsidR="008B6DF1" w:rsidRDefault="008B6DF1" w:rsidP="00E54C0A"/>
                    <w:p w14:paraId="50A00040" w14:textId="77777777" w:rsidR="008B6DF1" w:rsidRDefault="008B6DF1" w:rsidP="00E54C0A"/>
                    <w:p w14:paraId="25367091" w14:textId="77777777" w:rsidR="008B6DF1" w:rsidRDefault="008B6DF1" w:rsidP="00E54C0A"/>
                    <w:p w14:paraId="348931EF" w14:textId="77777777" w:rsidR="008B6DF1" w:rsidRDefault="008B6DF1" w:rsidP="00E54C0A"/>
                    <w:p w14:paraId="0E4D6DB3" w14:textId="77777777" w:rsidR="008B6DF1" w:rsidRDefault="008B6DF1" w:rsidP="00E54C0A"/>
                    <w:p w14:paraId="4B7637A1" w14:textId="77777777" w:rsidR="008B6DF1" w:rsidRDefault="008B6DF1" w:rsidP="00E54C0A"/>
                    <w:p w14:paraId="1140FFE5" w14:textId="77777777" w:rsidR="008B6DF1" w:rsidRDefault="008B6DF1" w:rsidP="00E54C0A"/>
                    <w:p w14:paraId="05A5B6F5" w14:textId="77777777" w:rsidR="008B6DF1" w:rsidRDefault="008B6DF1" w:rsidP="00E54C0A"/>
                    <w:p w14:paraId="41688269" w14:textId="77777777" w:rsidR="008B6DF1" w:rsidRDefault="008B6DF1" w:rsidP="00E54C0A"/>
                    <w:p w14:paraId="615FD2D4" w14:textId="77777777" w:rsidR="008B6DF1" w:rsidRDefault="008B6DF1" w:rsidP="00E54C0A"/>
                    <w:p w14:paraId="3428034E" w14:textId="77777777" w:rsidR="008B6DF1" w:rsidRDefault="008B6DF1" w:rsidP="00E54C0A"/>
                    <w:p w14:paraId="7E139D93" w14:textId="77777777" w:rsidR="008B6DF1" w:rsidRDefault="008B6DF1" w:rsidP="00E54C0A"/>
                    <w:p w14:paraId="5191133A" w14:textId="77777777" w:rsidR="008B6DF1" w:rsidRDefault="008B6DF1" w:rsidP="00E54C0A"/>
                    <w:p w14:paraId="459B779B" w14:textId="77777777" w:rsidR="008B6DF1" w:rsidRDefault="008B6DF1" w:rsidP="00E54C0A"/>
                    <w:p w14:paraId="78483F7C" w14:textId="77777777" w:rsidR="008B6DF1" w:rsidRDefault="008B6DF1" w:rsidP="00E54C0A"/>
                    <w:p w14:paraId="06B87182" w14:textId="77777777" w:rsidR="008B6DF1" w:rsidRDefault="008B6DF1" w:rsidP="00E54C0A"/>
                    <w:p w14:paraId="6CE74CA2" w14:textId="77777777" w:rsidR="008B6DF1" w:rsidRDefault="008B6DF1" w:rsidP="00E54C0A"/>
                    <w:p w14:paraId="0073DCD7" w14:textId="77777777" w:rsidR="008B6DF1" w:rsidRDefault="008B6DF1" w:rsidP="00E54C0A"/>
                    <w:p w14:paraId="77EBCC7D" w14:textId="77777777" w:rsidR="008B6DF1" w:rsidRDefault="008B6DF1" w:rsidP="00E54C0A"/>
                    <w:p w14:paraId="2C10D3F2" w14:textId="77777777" w:rsidR="008B6DF1" w:rsidRDefault="008B6DF1" w:rsidP="00E54C0A"/>
                    <w:p w14:paraId="1C9FA596" w14:textId="77777777" w:rsidR="008B6DF1" w:rsidRDefault="008B6DF1" w:rsidP="00E54C0A"/>
                    <w:p w14:paraId="33A02796" w14:textId="77777777" w:rsidR="008B6DF1" w:rsidRDefault="008B6DF1" w:rsidP="00E54C0A"/>
                    <w:p w14:paraId="221B72E5" w14:textId="77777777" w:rsidR="008B6DF1" w:rsidRDefault="008B6DF1" w:rsidP="00E54C0A"/>
                    <w:p w14:paraId="12138706" w14:textId="77777777" w:rsidR="008B6DF1" w:rsidRDefault="008B6DF1" w:rsidP="00E54C0A"/>
                    <w:p w14:paraId="122F9DC4" w14:textId="77777777" w:rsidR="008B6DF1" w:rsidRDefault="008B6DF1" w:rsidP="00E54C0A"/>
                    <w:p w14:paraId="47C41E9A" w14:textId="77777777" w:rsidR="008B6DF1" w:rsidRDefault="008B6DF1" w:rsidP="00E54C0A"/>
                    <w:p w14:paraId="49D6CED7" w14:textId="77777777" w:rsidR="008B6DF1" w:rsidRDefault="008B6DF1" w:rsidP="00E54C0A"/>
                    <w:p w14:paraId="50C9E03A" w14:textId="77777777" w:rsidR="008B6DF1" w:rsidRDefault="008B6DF1" w:rsidP="00E54C0A"/>
                    <w:p w14:paraId="6BABEDE7" w14:textId="77777777" w:rsidR="008B6DF1" w:rsidRDefault="008B6DF1" w:rsidP="00E54C0A"/>
                    <w:p w14:paraId="3DD2B925" w14:textId="77777777" w:rsidR="008B6DF1" w:rsidRDefault="008B6DF1" w:rsidP="00E54C0A"/>
                    <w:p w14:paraId="58158E97" w14:textId="77777777" w:rsidR="008B6DF1" w:rsidRDefault="008B6DF1" w:rsidP="00E54C0A"/>
                    <w:p w14:paraId="4E0C2201" w14:textId="77777777" w:rsidR="008B6DF1" w:rsidRDefault="008B6DF1" w:rsidP="00E54C0A"/>
                    <w:p w14:paraId="42815076" w14:textId="77777777" w:rsidR="008B6DF1" w:rsidRDefault="008B6DF1" w:rsidP="00E54C0A"/>
                    <w:p w14:paraId="75F89F5F" w14:textId="77777777" w:rsidR="008B6DF1" w:rsidRDefault="008B6DF1" w:rsidP="00E54C0A"/>
                    <w:p w14:paraId="5E06FDEA" w14:textId="77777777" w:rsidR="008B6DF1" w:rsidRDefault="008B6DF1" w:rsidP="00E54C0A"/>
                    <w:p w14:paraId="4D47E455" w14:textId="77777777" w:rsidR="008B6DF1" w:rsidRDefault="008B6DF1" w:rsidP="00E54C0A"/>
                    <w:p w14:paraId="5A0F610D" w14:textId="77777777" w:rsidR="008B6DF1" w:rsidRDefault="008B6DF1" w:rsidP="00E54C0A"/>
                    <w:p w14:paraId="1B0B1734" w14:textId="77777777" w:rsidR="008B6DF1" w:rsidRDefault="008B6DF1" w:rsidP="00E54C0A"/>
                    <w:p w14:paraId="1385D373" w14:textId="77777777" w:rsidR="008B6DF1" w:rsidRDefault="008B6DF1" w:rsidP="00E54C0A"/>
                    <w:p w14:paraId="100DA70A" w14:textId="77777777" w:rsidR="008B6DF1" w:rsidRDefault="008B6DF1" w:rsidP="00E54C0A"/>
                    <w:p w14:paraId="76CDF050" w14:textId="77777777" w:rsidR="008B6DF1" w:rsidRDefault="008B6DF1" w:rsidP="00E54C0A"/>
                    <w:p w14:paraId="55892A6B" w14:textId="77777777" w:rsidR="008B6DF1" w:rsidRDefault="008B6DF1" w:rsidP="00E54C0A"/>
                    <w:p w14:paraId="0A2D205E" w14:textId="77777777" w:rsidR="008B6DF1" w:rsidRDefault="008B6DF1" w:rsidP="00E54C0A"/>
                    <w:p w14:paraId="003F734B" w14:textId="77777777" w:rsidR="008B6DF1" w:rsidRDefault="008B6DF1" w:rsidP="00E54C0A"/>
                    <w:p w14:paraId="1D36C01E" w14:textId="77777777" w:rsidR="008B6DF1" w:rsidRDefault="008B6DF1" w:rsidP="00E54C0A"/>
                    <w:p w14:paraId="5874F765" w14:textId="77777777" w:rsidR="008B6DF1" w:rsidRDefault="008B6DF1" w:rsidP="00E54C0A"/>
                    <w:p w14:paraId="1A43C445" w14:textId="77777777" w:rsidR="008B6DF1" w:rsidRDefault="008B6DF1" w:rsidP="00E54C0A"/>
                    <w:p w14:paraId="34CD5818" w14:textId="77777777" w:rsidR="008B6DF1" w:rsidRDefault="008B6DF1" w:rsidP="00E54C0A"/>
                    <w:p w14:paraId="44B96011" w14:textId="77777777" w:rsidR="008B6DF1" w:rsidRDefault="008B6DF1" w:rsidP="00E54C0A"/>
                    <w:p w14:paraId="16A753BB" w14:textId="77777777" w:rsidR="008B6DF1" w:rsidRDefault="008B6DF1" w:rsidP="00E54C0A"/>
                    <w:p w14:paraId="2C43E176" w14:textId="77777777" w:rsidR="008B6DF1" w:rsidRDefault="008B6DF1" w:rsidP="00E54C0A"/>
                    <w:p w14:paraId="432D2C02" w14:textId="77777777" w:rsidR="008B6DF1" w:rsidRDefault="008B6DF1" w:rsidP="00E54C0A"/>
                    <w:p w14:paraId="36FE0EC9" w14:textId="77777777" w:rsidR="008B6DF1" w:rsidRDefault="008B6DF1" w:rsidP="00E54C0A"/>
                    <w:p w14:paraId="4B8A087D" w14:textId="77777777" w:rsidR="008B6DF1" w:rsidRDefault="008B6DF1" w:rsidP="00E54C0A"/>
                    <w:p w14:paraId="09748A97" w14:textId="77777777" w:rsidR="008B6DF1" w:rsidRDefault="008B6DF1" w:rsidP="00E54C0A"/>
                    <w:p w14:paraId="56F57AE7" w14:textId="77777777" w:rsidR="008B6DF1" w:rsidRDefault="008B6DF1" w:rsidP="00E54C0A"/>
                    <w:p w14:paraId="2278C4AA" w14:textId="77777777" w:rsidR="008B6DF1" w:rsidRDefault="008B6DF1" w:rsidP="00E54C0A"/>
                    <w:p w14:paraId="0E1D71F2" w14:textId="77777777" w:rsidR="008B6DF1" w:rsidRDefault="008B6DF1" w:rsidP="00E54C0A"/>
                    <w:p w14:paraId="1AA90FA2" w14:textId="77777777" w:rsidR="008B6DF1" w:rsidRDefault="008B6DF1" w:rsidP="00E54C0A"/>
                    <w:p w14:paraId="62C96E99" w14:textId="77777777" w:rsidR="008B6DF1" w:rsidRDefault="008B6DF1" w:rsidP="00E54C0A"/>
                    <w:p w14:paraId="64A4DEFD" w14:textId="77777777" w:rsidR="008B6DF1" w:rsidRDefault="008B6DF1" w:rsidP="00E54C0A"/>
                    <w:p w14:paraId="240B6FF8" w14:textId="77777777" w:rsidR="008B6DF1" w:rsidRDefault="008B6DF1" w:rsidP="00E54C0A"/>
                    <w:p w14:paraId="65D351B0" w14:textId="77777777" w:rsidR="008B6DF1" w:rsidRDefault="008B6DF1" w:rsidP="00E54C0A"/>
                    <w:p w14:paraId="76F1A98C" w14:textId="77777777" w:rsidR="008B6DF1" w:rsidRDefault="008B6DF1" w:rsidP="00E54C0A"/>
                    <w:p w14:paraId="30024D2E" w14:textId="77777777" w:rsidR="008B6DF1" w:rsidRDefault="008B6DF1" w:rsidP="00E54C0A"/>
                    <w:p w14:paraId="6357B826" w14:textId="77777777" w:rsidR="008B6DF1" w:rsidRDefault="008B6DF1" w:rsidP="00E54C0A"/>
                    <w:p w14:paraId="37406CDC" w14:textId="77777777" w:rsidR="008B6DF1" w:rsidRDefault="008B6DF1" w:rsidP="00E54C0A"/>
                    <w:p w14:paraId="3D9D12B5" w14:textId="77777777" w:rsidR="008B6DF1" w:rsidRDefault="008B6DF1" w:rsidP="00E54C0A"/>
                    <w:p w14:paraId="4DE37AFA" w14:textId="77777777" w:rsidR="008B6DF1" w:rsidRDefault="008B6DF1" w:rsidP="00E54C0A"/>
                    <w:p w14:paraId="2AF19EC4" w14:textId="77777777" w:rsidR="008B6DF1" w:rsidRDefault="008B6DF1" w:rsidP="00E54C0A"/>
                    <w:p w14:paraId="126485CB" w14:textId="77777777" w:rsidR="008B6DF1" w:rsidRDefault="008B6DF1" w:rsidP="00E54C0A"/>
                    <w:p w14:paraId="356D8640" w14:textId="77777777" w:rsidR="008B6DF1" w:rsidRDefault="008B6DF1" w:rsidP="00E54C0A"/>
                    <w:p w14:paraId="45C4265B" w14:textId="77777777" w:rsidR="008B6DF1" w:rsidRDefault="008B6DF1" w:rsidP="00E54C0A"/>
                    <w:p w14:paraId="11005A7C" w14:textId="77777777" w:rsidR="008B6DF1" w:rsidRDefault="008B6DF1" w:rsidP="00E54C0A"/>
                    <w:p w14:paraId="559C1053" w14:textId="77777777" w:rsidR="008B6DF1" w:rsidRDefault="008B6DF1" w:rsidP="00E54C0A"/>
                    <w:p w14:paraId="5F2B32B7" w14:textId="77777777" w:rsidR="008B6DF1" w:rsidRDefault="008B6DF1" w:rsidP="00E54C0A"/>
                    <w:p w14:paraId="17458C45" w14:textId="77777777" w:rsidR="008B6DF1" w:rsidRDefault="008B6DF1" w:rsidP="00E54C0A"/>
                    <w:p w14:paraId="6222FB38" w14:textId="77777777" w:rsidR="008B6DF1" w:rsidRDefault="008B6DF1" w:rsidP="00E54C0A"/>
                    <w:p w14:paraId="730C9079" w14:textId="77777777" w:rsidR="008B6DF1" w:rsidRDefault="008B6DF1" w:rsidP="00E54C0A"/>
                    <w:p w14:paraId="440F58D5" w14:textId="77777777" w:rsidR="008B6DF1" w:rsidRDefault="008B6DF1" w:rsidP="00E54C0A"/>
                    <w:p w14:paraId="1BCFCC5B" w14:textId="77777777" w:rsidR="008B6DF1" w:rsidRDefault="008B6DF1" w:rsidP="00E54C0A"/>
                    <w:p w14:paraId="0DDF84E5" w14:textId="77777777" w:rsidR="008B6DF1" w:rsidRDefault="008B6DF1" w:rsidP="00E54C0A"/>
                    <w:p w14:paraId="52FA03C1" w14:textId="77777777" w:rsidR="008B6DF1" w:rsidRDefault="008B6DF1" w:rsidP="00E54C0A"/>
                    <w:p w14:paraId="5C6EF6A7" w14:textId="77777777" w:rsidR="008B6DF1" w:rsidRDefault="008B6DF1" w:rsidP="00E54C0A"/>
                    <w:p w14:paraId="27F941F5" w14:textId="77777777" w:rsidR="008B6DF1" w:rsidRDefault="008B6DF1" w:rsidP="00E54C0A"/>
                    <w:p w14:paraId="20640CF4" w14:textId="77777777" w:rsidR="008B6DF1" w:rsidRDefault="008B6DF1" w:rsidP="00E54C0A"/>
                    <w:p w14:paraId="3951A1EA" w14:textId="77777777" w:rsidR="008B6DF1" w:rsidRDefault="008B6DF1" w:rsidP="00E54C0A"/>
                    <w:p w14:paraId="0BBD6D78" w14:textId="77777777" w:rsidR="008B6DF1" w:rsidRDefault="008B6DF1" w:rsidP="00E54C0A"/>
                    <w:p w14:paraId="7D1D57CD" w14:textId="77777777" w:rsidR="008B6DF1" w:rsidRDefault="008B6DF1" w:rsidP="00E54C0A"/>
                    <w:p w14:paraId="69BE510D" w14:textId="77777777" w:rsidR="008B6DF1" w:rsidRDefault="008B6DF1" w:rsidP="00E54C0A"/>
                    <w:p w14:paraId="45384A0C" w14:textId="77777777" w:rsidR="008B6DF1" w:rsidRDefault="008B6DF1" w:rsidP="00E54C0A"/>
                    <w:p w14:paraId="1B7D7E89" w14:textId="77777777" w:rsidR="008B6DF1" w:rsidRDefault="008B6DF1" w:rsidP="00E54C0A"/>
                    <w:p w14:paraId="386C0EE2" w14:textId="77777777" w:rsidR="008B6DF1" w:rsidRDefault="008B6DF1" w:rsidP="00E54C0A"/>
                    <w:p w14:paraId="2483C806" w14:textId="77777777" w:rsidR="008B6DF1" w:rsidRDefault="008B6DF1" w:rsidP="00E54C0A"/>
                    <w:p w14:paraId="6E9D5270" w14:textId="77777777" w:rsidR="008B6DF1" w:rsidRDefault="008B6DF1" w:rsidP="00E54C0A"/>
                    <w:p w14:paraId="24707EBC" w14:textId="77777777" w:rsidR="008B6DF1" w:rsidRDefault="008B6DF1" w:rsidP="00E54C0A"/>
                    <w:p w14:paraId="0ABAC971" w14:textId="77777777" w:rsidR="008B6DF1" w:rsidRDefault="008B6DF1" w:rsidP="00E54C0A"/>
                    <w:p w14:paraId="3ACEB10B" w14:textId="77777777" w:rsidR="008B6DF1" w:rsidRDefault="008B6DF1" w:rsidP="00E54C0A"/>
                    <w:p w14:paraId="266AC74B" w14:textId="77777777" w:rsidR="008B6DF1" w:rsidRDefault="008B6DF1" w:rsidP="00E54C0A"/>
                    <w:p w14:paraId="696C48FB" w14:textId="77777777" w:rsidR="008B6DF1" w:rsidRDefault="008B6DF1" w:rsidP="00E54C0A"/>
                    <w:p w14:paraId="7A38C2FC" w14:textId="77777777" w:rsidR="008B6DF1" w:rsidRDefault="008B6DF1" w:rsidP="00E54C0A"/>
                    <w:p w14:paraId="6E9D3CC6" w14:textId="77777777" w:rsidR="008B6DF1" w:rsidRDefault="008B6DF1" w:rsidP="00E54C0A"/>
                    <w:p w14:paraId="21316241" w14:textId="77777777" w:rsidR="008B6DF1" w:rsidRDefault="008B6DF1" w:rsidP="00E54C0A"/>
                    <w:p w14:paraId="7E9327DC" w14:textId="77777777" w:rsidR="008B6DF1" w:rsidRDefault="008B6DF1" w:rsidP="00E54C0A"/>
                    <w:p w14:paraId="6E6D115D" w14:textId="77777777" w:rsidR="008B6DF1" w:rsidRDefault="008B6DF1" w:rsidP="00E54C0A"/>
                    <w:p w14:paraId="69401318" w14:textId="77777777" w:rsidR="008B6DF1" w:rsidRDefault="008B6DF1" w:rsidP="00E54C0A"/>
                    <w:p w14:paraId="5A2978BA" w14:textId="77777777" w:rsidR="008B6DF1" w:rsidRDefault="008B6DF1" w:rsidP="00E54C0A"/>
                    <w:p w14:paraId="04095ED3" w14:textId="77777777" w:rsidR="008B6DF1" w:rsidRDefault="008B6DF1" w:rsidP="00E54C0A"/>
                    <w:p w14:paraId="768783AA" w14:textId="77777777" w:rsidR="008B6DF1" w:rsidRDefault="008B6DF1" w:rsidP="00E54C0A"/>
                    <w:p w14:paraId="47D307BE" w14:textId="77777777" w:rsidR="008B6DF1" w:rsidRDefault="008B6DF1" w:rsidP="00E54C0A"/>
                    <w:p w14:paraId="05DCEEF3" w14:textId="77777777" w:rsidR="008B6DF1" w:rsidRDefault="008B6DF1" w:rsidP="00E54C0A"/>
                    <w:p w14:paraId="07C79B79" w14:textId="77777777" w:rsidR="008B6DF1" w:rsidRDefault="008B6DF1" w:rsidP="00E54C0A"/>
                    <w:p w14:paraId="0FA43778" w14:textId="77777777" w:rsidR="008B6DF1" w:rsidRDefault="008B6DF1" w:rsidP="00E54C0A"/>
                    <w:p w14:paraId="29F0A726" w14:textId="77777777" w:rsidR="008B6DF1" w:rsidRDefault="008B6DF1" w:rsidP="00E54C0A"/>
                    <w:p w14:paraId="10492B42" w14:textId="77777777" w:rsidR="008B6DF1" w:rsidRDefault="008B6DF1" w:rsidP="00E54C0A"/>
                    <w:p w14:paraId="620D3D45" w14:textId="77777777" w:rsidR="008B6DF1" w:rsidRDefault="008B6DF1" w:rsidP="00E54C0A"/>
                    <w:p w14:paraId="30F4660C" w14:textId="77777777" w:rsidR="008B6DF1" w:rsidRDefault="008B6DF1" w:rsidP="00E54C0A"/>
                    <w:p w14:paraId="2AFB9601" w14:textId="77777777" w:rsidR="008B6DF1" w:rsidRDefault="008B6DF1" w:rsidP="00E54C0A"/>
                    <w:p w14:paraId="10B66E52" w14:textId="77777777" w:rsidR="008B6DF1" w:rsidRDefault="008B6DF1" w:rsidP="00E54C0A"/>
                    <w:p w14:paraId="41B2FDFB" w14:textId="77777777" w:rsidR="008B6DF1" w:rsidRDefault="008B6DF1" w:rsidP="00E54C0A"/>
                    <w:p w14:paraId="0AC656E3" w14:textId="77777777" w:rsidR="008B6DF1" w:rsidRDefault="008B6DF1" w:rsidP="00E54C0A"/>
                    <w:p w14:paraId="75FFE7A0" w14:textId="77777777" w:rsidR="008B6DF1" w:rsidRDefault="008B6DF1" w:rsidP="00E54C0A"/>
                    <w:p w14:paraId="7565E8EC" w14:textId="77777777" w:rsidR="008B6DF1" w:rsidRDefault="008B6DF1" w:rsidP="00E54C0A"/>
                    <w:p w14:paraId="61A5930E" w14:textId="77777777" w:rsidR="008B6DF1" w:rsidRDefault="008B6DF1" w:rsidP="00E54C0A"/>
                    <w:p w14:paraId="28075A87" w14:textId="77777777" w:rsidR="008B6DF1" w:rsidRDefault="008B6DF1" w:rsidP="00E54C0A"/>
                    <w:p w14:paraId="3D28A9BC" w14:textId="77777777" w:rsidR="008B6DF1" w:rsidRDefault="008B6DF1" w:rsidP="00E54C0A"/>
                    <w:p w14:paraId="5C047014" w14:textId="77777777" w:rsidR="008B6DF1" w:rsidRDefault="008B6DF1" w:rsidP="00E54C0A"/>
                    <w:p w14:paraId="314CA6DA" w14:textId="77777777" w:rsidR="008B6DF1" w:rsidRDefault="008B6DF1" w:rsidP="00E54C0A"/>
                    <w:p w14:paraId="64A9CF23" w14:textId="77777777" w:rsidR="008B6DF1" w:rsidRDefault="008B6DF1" w:rsidP="00E54C0A"/>
                    <w:p w14:paraId="617C58AA" w14:textId="77777777" w:rsidR="008B6DF1" w:rsidRDefault="008B6DF1" w:rsidP="00E54C0A"/>
                    <w:p w14:paraId="7A62619F" w14:textId="77777777" w:rsidR="008B6DF1" w:rsidRDefault="008B6DF1" w:rsidP="00E54C0A"/>
                    <w:p w14:paraId="2B48183C" w14:textId="77777777" w:rsidR="008B6DF1" w:rsidRDefault="008B6DF1" w:rsidP="00E54C0A"/>
                    <w:p w14:paraId="07D678DD" w14:textId="77777777" w:rsidR="008B6DF1" w:rsidRDefault="008B6DF1" w:rsidP="00E54C0A"/>
                    <w:p w14:paraId="49E75934" w14:textId="77777777" w:rsidR="008B6DF1" w:rsidRDefault="008B6DF1" w:rsidP="00E54C0A"/>
                    <w:p w14:paraId="4B55EC18" w14:textId="77777777" w:rsidR="008B6DF1" w:rsidRDefault="008B6DF1" w:rsidP="00E54C0A"/>
                    <w:p w14:paraId="3A4F2425" w14:textId="77777777" w:rsidR="008B6DF1" w:rsidRDefault="008B6DF1" w:rsidP="00E54C0A"/>
                    <w:p w14:paraId="092A679A" w14:textId="77777777" w:rsidR="008B6DF1" w:rsidRDefault="008B6DF1" w:rsidP="00E54C0A"/>
                    <w:p w14:paraId="3AD52F5A" w14:textId="77777777" w:rsidR="008B6DF1" w:rsidRDefault="008B6DF1" w:rsidP="00E54C0A"/>
                    <w:p w14:paraId="1F865036" w14:textId="77777777" w:rsidR="008B6DF1" w:rsidRDefault="008B6DF1" w:rsidP="00E54C0A"/>
                    <w:p w14:paraId="7EBFEA26" w14:textId="77777777" w:rsidR="008B6DF1" w:rsidRDefault="008B6DF1" w:rsidP="00E54C0A"/>
                    <w:p w14:paraId="2386BF66" w14:textId="77777777" w:rsidR="008B6DF1" w:rsidRDefault="008B6DF1" w:rsidP="00E54C0A"/>
                    <w:p w14:paraId="03696ED2" w14:textId="77777777" w:rsidR="008B6DF1" w:rsidRDefault="008B6DF1" w:rsidP="00E54C0A"/>
                    <w:p w14:paraId="7ECD1BB1" w14:textId="77777777" w:rsidR="008B6DF1" w:rsidRDefault="008B6DF1" w:rsidP="00E54C0A"/>
                    <w:p w14:paraId="1DAC585A" w14:textId="77777777" w:rsidR="008B6DF1" w:rsidRDefault="008B6DF1" w:rsidP="00E54C0A"/>
                    <w:p w14:paraId="77C642B1" w14:textId="77777777" w:rsidR="008B6DF1" w:rsidRDefault="008B6DF1" w:rsidP="00E54C0A"/>
                    <w:p w14:paraId="0BF983E1" w14:textId="77777777" w:rsidR="008B6DF1" w:rsidRDefault="008B6DF1" w:rsidP="00E54C0A"/>
                    <w:p w14:paraId="7E4500B6" w14:textId="77777777" w:rsidR="008B6DF1" w:rsidRDefault="008B6DF1" w:rsidP="00E54C0A"/>
                    <w:p w14:paraId="38394C3D" w14:textId="77777777" w:rsidR="008B6DF1" w:rsidRDefault="008B6DF1" w:rsidP="00E54C0A"/>
                    <w:p w14:paraId="092E9F66" w14:textId="77777777" w:rsidR="008B6DF1" w:rsidRDefault="008B6DF1" w:rsidP="00E54C0A"/>
                    <w:p w14:paraId="5CA5BA5C" w14:textId="77777777" w:rsidR="008B6DF1" w:rsidRDefault="008B6DF1" w:rsidP="00E54C0A"/>
                    <w:p w14:paraId="5CEB3F00" w14:textId="77777777" w:rsidR="008B6DF1" w:rsidRDefault="008B6DF1" w:rsidP="00E54C0A"/>
                    <w:p w14:paraId="47DCCC33" w14:textId="77777777" w:rsidR="008B6DF1" w:rsidRDefault="008B6DF1" w:rsidP="00E54C0A"/>
                    <w:p w14:paraId="7C929B43" w14:textId="77777777" w:rsidR="008B6DF1" w:rsidRDefault="008B6DF1" w:rsidP="00E54C0A"/>
                    <w:p w14:paraId="1F5B5845" w14:textId="77777777" w:rsidR="008B6DF1" w:rsidRDefault="008B6DF1" w:rsidP="00E54C0A"/>
                    <w:p w14:paraId="0E561D85" w14:textId="77777777" w:rsidR="008B6DF1" w:rsidRDefault="008B6DF1" w:rsidP="00E54C0A"/>
                    <w:p w14:paraId="18B7319D" w14:textId="77777777" w:rsidR="008B6DF1" w:rsidRDefault="008B6DF1" w:rsidP="00E54C0A"/>
                    <w:p w14:paraId="46F713A6" w14:textId="77777777" w:rsidR="008B6DF1" w:rsidRDefault="008B6DF1" w:rsidP="00E54C0A"/>
                    <w:p w14:paraId="0FB9A950" w14:textId="77777777" w:rsidR="008B6DF1" w:rsidRDefault="008B6DF1" w:rsidP="00E54C0A"/>
                    <w:p w14:paraId="60A12C04" w14:textId="77777777" w:rsidR="008B6DF1" w:rsidRDefault="008B6DF1" w:rsidP="00E54C0A"/>
                    <w:p w14:paraId="22227A02" w14:textId="77777777" w:rsidR="008B6DF1" w:rsidRDefault="008B6DF1" w:rsidP="00E54C0A"/>
                    <w:p w14:paraId="1FAF6F6D" w14:textId="77777777" w:rsidR="008B6DF1" w:rsidRDefault="008B6DF1" w:rsidP="00E54C0A"/>
                    <w:p w14:paraId="28527421" w14:textId="77777777" w:rsidR="008B6DF1" w:rsidRDefault="008B6DF1" w:rsidP="00E54C0A"/>
                    <w:p w14:paraId="7E3DCD0F" w14:textId="77777777" w:rsidR="008B6DF1" w:rsidRDefault="008B6DF1" w:rsidP="00E54C0A"/>
                    <w:p w14:paraId="23F0A5B2" w14:textId="77777777" w:rsidR="008B6DF1" w:rsidRDefault="008B6DF1" w:rsidP="00E54C0A"/>
                    <w:p w14:paraId="62117135" w14:textId="77777777" w:rsidR="008B6DF1" w:rsidRDefault="008B6DF1" w:rsidP="00E54C0A"/>
                    <w:p w14:paraId="5230EC66" w14:textId="77777777" w:rsidR="008B6DF1" w:rsidRDefault="008B6DF1" w:rsidP="00E54C0A"/>
                    <w:p w14:paraId="39E9DF58" w14:textId="77777777" w:rsidR="008B6DF1" w:rsidRDefault="008B6DF1" w:rsidP="00E54C0A"/>
                    <w:p w14:paraId="5C2A0816" w14:textId="77777777" w:rsidR="008B6DF1" w:rsidRDefault="008B6DF1" w:rsidP="00E54C0A"/>
                    <w:p w14:paraId="53851B05" w14:textId="77777777" w:rsidR="008B6DF1" w:rsidRDefault="008B6DF1" w:rsidP="00E54C0A"/>
                    <w:p w14:paraId="346A5F4A" w14:textId="77777777" w:rsidR="008B6DF1" w:rsidRDefault="008B6DF1" w:rsidP="00E54C0A"/>
                    <w:p w14:paraId="6FD676DE" w14:textId="77777777" w:rsidR="008B6DF1" w:rsidRDefault="008B6DF1" w:rsidP="00E54C0A"/>
                    <w:p w14:paraId="119B0C73" w14:textId="77777777" w:rsidR="008B6DF1" w:rsidRDefault="008B6DF1" w:rsidP="00E54C0A"/>
                    <w:p w14:paraId="04395D8A" w14:textId="77777777" w:rsidR="008B6DF1" w:rsidRDefault="008B6DF1" w:rsidP="00E54C0A"/>
                    <w:p w14:paraId="27C62EBB" w14:textId="77777777" w:rsidR="008B6DF1" w:rsidRDefault="008B6DF1" w:rsidP="00E54C0A"/>
                    <w:p w14:paraId="78FB8D3A" w14:textId="77777777" w:rsidR="008B6DF1" w:rsidRDefault="008B6DF1" w:rsidP="00E54C0A"/>
                    <w:p w14:paraId="6565ED58" w14:textId="77777777" w:rsidR="008B6DF1" w:rsidRDefault="008B6DF1" w:rsidP="00E54C0A"/>
                    <w:p w14:paraId="124F2BCD" w14:textId="77777777" w:rsidR="008B6DF1" w:rsidRDefault="008B6DF1" w:rsidP="00E54C0A"/>
                    <w:p w14:paraId="0250215B" w14:textId="77777777" w:rsidR="008B6DF1" w:rsidRDefault="008B6DF1" w:rsidP="00E54C0A"/>
                    <w:p w14:paraId="571C5748" w14:textId="77777777" w:rsidR="008B6DF1" w:rsidRDefault="008B6DF1" w:rsidP="00E54C0A"/>
                    <w:p w14:paraId="754D39F9" w14:textId="77777777" w:rsidR="008B6DF1" w:rsidRDefault="008B6DF1" w:rsidP="00E54C0A"/>
                    <w:p w14:paraId="2EB60DFA" w14:textId="77777777" w:rsidR="008B6DF1" w:rsidRDefault="008B6DF1" w:rsidP="00E54C0A"/>
                    <w:p w14:paraId="194307DD" w14:textId="77777777" w:rsidR="008B6DF1" w:rsidRDefault="008B6DF1" w:rsidP="00E54C0A"/>
                    <w:p w14:paraId="3B916D2C" w14:textId="77777777" w:rsidR="008B6DF1" w:rsidRDefault="008B6DF1" w:rsidP="00E54C0A"/>
                    <w:p w14:paraId="5515FA30" w14:textId="77777777" w:rsidR="008B6DF1" w:rsidRDefault="008B6DF1" w:rsidP="00E54C0A"/>
                    <w:p w14:paraId="472BEF09" w14:textId="77777777" w:rsidR="008B6DF1" w:rsidRDefault="008B6DF1" w:rsidP="00E54C0A"/>
                    <w:p w14:paraId="7B7DFFD0" w14:textId="77777777" w:rsidR="008B6DF1" w:rsidRDefault="008B6DF1" w:rsidP="00E54C0A"/>
                    <w:p w14:paraId="2BCBBCB5" w14:textId="77777777" w:rsidR="008B6DF1" w:rsidRDefault="008B6DF1" w:rsidP="00E54C0A"/>
                    <w:p w14:paraId="42134631" w14:textId="77777777" w:rsidR="008B6DF1" w:rsidRDefault="008B6DF1" w:rsidP="00E54C0A"/>
                    <w:p w14:paraId="7878A8DA" w14:textId="77777777" w:rsidR="008B6DF1" w:rsidRDefault="008B6DF1" w:rsidP="00E54C0A"/>
                    <w:p w14:paraId="47F2B858" w14:textId="77777777" w:rsidR="008B6DF1" w:rsidRDefault="008B6DF1" w:rsidP="00E54C0A"/>
                    <w:p w14:paraId="4596D944" w14:textId="77777777" w:rsidR="008B6DF1" w:rsidRDefault="008B6DF1" w:rsidP="00E54C0A"/>
                    <w:p w14:paraId="4719E29D" w14:textId="77777777" w:rsidR="008B6DF1" w:rsidRDefault="008B6DF1" w:rsidP="00E54C0A"/>
                    <w:p w14:paraId="471783DE" w14:textId="77777777" w:rsidR="008B6DF1" w:rsidRDefault="008B6DF1" w:rsidP="00E54C0A"/>
                    <w:p w14:paraId="6C2AA586" w14:textId="77777777" w:rsidR="008B6DF1" w:rsidRDefault="008B6DF1" w:rsidP="00E54C0A"/>
                    <w:p w14:paraId="3B1D09A1" w14:textId="77777777" w:rsidR="008B6DF1" w:rsidRDefault="008B6DF1" w:rsidP="00E54C0A"/>
                    <w:p w14:paraId="64073A61" w14:textId="77777777" w:rsidR="008B6DF1" w:rsidRDefault="008B6DF1" w:rsidP="00E54C0A"/>
                    <w:p w14:paraId="045793BA" w14:textId="77777777" w:rsidR="008B6DF1" w:rsidRDefault="008B6DF1" w:rsidP="00E54C0A"/>
                    <w:p w14:paraId="2ECAFD0B" w14:textId="77777777" w:rsidR="008B6DF1" w:rsidRDefault="008B6DF1" w:rsidP="00E54C0A"/>
                    <w:p w14:paraId="3C5A6ADC" w14:textId="77777777" w:rsidR="008B6DF1" w:rsidRDefault="008B6DF1" w:rsidP="00E54C0A"/>
                    <w:p w14:paraId="73C247EB" w14:textId="77777777" w:rsidR="008B6DF1" w:rsidRDefault="008B6DF1" w:rsidP="00E54C0A"/>
                    <w:p w14:paraId="7F4E05F1" w14:textId="77777777" w:rsidR="008B6DF1" w:rsidRDefault="008B6DF1" w:rsidP="00E54C0A"/>
                    <w:p w14:paraId="6F46ED41" w14:textId="77777777" w:rsidR="008B6DF1" w:rsidRDefault="008B6DF1" w:rsidP="00E54C0A"/>
                    <w:p w14:paraId="0F08B673" w14:textId="77777777" w:rsidR="008B6DF1" w:rsidRDefault="008B6DF1" w:rsidP="00E54C0A"/>
                    <w:p w14:paraId="5C4C198A" w14:textId="77777777" w:rsidR="008B6DF1" w:rsidRDefault="008B6DF1" w:rsidP="00E54C0A"/>
                    <w:p w14:paraId="6E7CB313" w14:textId="77777777" w:rsidR="008B6DF1" w:rsidRDefault="008B6DF1" w:rsidP="00E54C0A"/>
                    <w:p w14:paraId="40EEC7FA" w14:textId="77777777" w:rsidR="008B6DF1" w:rsidRDefault="008B6DF1" w:rsidP="00E54C0A"/>
                    <w:p w14:paraId="237AA733" w14:textId="77777777" w:rsidR="008B6DF1" w:rsidRDefault="008B6DF1" w:rsidP="00E54C0A"/>
                    <w:p w14:paraId="336D2027" w14:textId="77777777" w:rsidR="008B6DF1" w:rsidRDefault="008B6DF1" w:rsidP="00E54C0A"/>
                    <w:p w14:paraId="7C773CB9" w14:textId="77777777" w:rsidR="008B6DF1" w:rsidRDefault="008B6DF1" w:rsidP="00E54C0A"/>
                    <w:p w14:paraId="05618D22" w14:textId="77777777" w:rsidR="008B6DF1" w:rsidRDefault="008B6DF1" w:rsidP="00E54C0A"/>
                    <w:p w14:paraId="0A6FF1A6" w14:textId="77777777" w:rsidR="008B6DF1" w:rsidRDefault="008B6DF1" w:rsidP="00E54C0A"/>
                    <w:p w14:paraId="03962BCD" w14:textId="77777777" w:rsidR="008B6DF1" w:rsidRDefault="008B6DF1" w:rsidP="00E54C0A"/>
                    <w:p w14:paraId="331AF751" w14:textId="77777777" w:rsidR="008B6DF1" w:rsidRDefault="008B6DF1" w:rsidP="00E54C0A"/>
                    <w:p w14:paraId="2C8EBFD6" w14:textId="77777777" w:rsidR="008B6DF1" w:rsidRDefault="008B6DF1" w:rsidP="00E54C0A"/>
                    <w:p w14:paraId="7B622D4F" w14:textId="77777777" w:rsidR="008B6DF1" w:rsidRDefault="008B6DF1" w:rsidP="00E54C0A"/>
                    <w:p w14:paraId="0071353A" w14:textId="77777777" w:rsidR="008B6DF1" w:rsidRDefault="008B6DF1" w:rsidP="00E54C0A"/>
                    <w:p w14:paraId="12139990" w14:textId="77777777" w:rsidR="008B6DF1" w:rsidRDefault="008B6DF1" w:rsidP="00E54C0A"/>
                    <w:p w14:paraId="14F6D23A" w14:textId="77777777" w:rsidR="008B6DF1" w:rsidRDefault="008B6DF1" w:rsidP="00E54C0A"/>
                    <w:p w14:paraId="5BEBC0CA" w14:textId="77777777" w:rsidR="008B6DF1" w:rsidRDefault="008B6DF1" w:rsidP="00E54C0A"/>
                    <w:p w14:paraId="7E4FF309" w14:textId="77777777" w:rsidR="008B6DF1" w:rsidRDefault="008B6DF1" w:rsidP="00E54C0A"/>
                    <w:p w14:paraId="5C2BAD22" w14:textId="77777777" w:rsidR="008B6DF1" w:rsidRDefault="008B6DF1" w:rsidP="00E54C0A"/>
                    <w:p w14:paraId="129DDDC7" w14:textId="77777777" w:rsidR="008B6DF1" w:rsidRDefault="008B6DF1" w:rsidP="00E54C0A"/>
                    <w:p w14:paraId="4D51C866" w14:textId="77777777" w:rsidR="008B6DF1" w:rsidRDefault="008B6DF1" w:rsidP="00E54C0A"/>
                    <w:p w14:paraId="5581D83B" w14:textId="77777777" w:rsidR="008B6DF1" w:rsidRDefault="008B6DF1" w:rsidP="00E54C0A"/>
                    <w:p w14:paraId="71512DD7" w14:textId="77777777" w:rsidR="008B6DF1" w:rsidRDefault="008B6DF1" w:rsidP="00E54C0A"/>
                    <w:p w14:paraId="52588C36" w14:textId="77777777" w:rsidR="008B6DF1" w:rsidRDefault="008B6DF1" w:rsidP="00E54C0A"/>
                    <w:p w14:paraId="2A07DE3E" w14:textId="77777777" w:rsidR="008B6DF1" w:rsidRDefault="008B6DF1" w:rsidP="00E54C0A"/>
                    <w:p w14:paraId="0AE5B636" w14:textId="77777777" w:rsidR="008B6DF1" w:rsidRDefault="008B6DF1" w:rsidP="00E54C0A"/>
                    <w:p w14:paraId="298BE63F" w14:textId="77777777" w:rsidR="008B6DF1" w:rsidRDefault="008B6DF1" w:rsidP="00E54C0A"/>
                    <w:p w14:paraId="770CD44D" w14:textId="77777777" w:rsidR="008B6DF1" w:rsidRDefault="008B6DF1" w:rsidP="00E54C0A"/>
                    <w:p w14:paraId="423990DF" w14:textId="77777777" w:rsidR="008B6DF1" w:rsidRDefault="008B6DF1" w:rsidP="00E54C0A"/>
                    <w:p w14:paraId="3577A171" w14:textId="77777777" w:rsidR="008B6DF1" w:rsidRDefault="008B6DF1" w:rsidP="00E54C0A"/>
                    <w:p w14:paraId="49792B24" w14:textId="77777777" w:rsidR="008B6DF1" w:rsidRDefault="008B6DF1" w:rsidP="00E54C0A"/>
                    <w:p w14:paraId="4878DBAB" w14:textId="77777777" w:rsidR="008B6DF1" w:rsidRDefault="008B6DF1" w:rsidP="00E54C0A"/>
                    <w:p w14:paraId="5F9015EC" w14:textId="77777777" w:rsidR="008B6DF1" w:rsidRDefault="008B6DF1" w:rsidP="00E54C0A"/>
                    <w:p w14:paraId="35A5E0AB" w14:textId="77777777" w:rsidR="008B6DF1" w:rsidRDefault="008B6DF1" w:rsidP="00E54C0A"/>
                    <w:p w14:paraId="37A8C31C" w14:textId="77777777" w:rsidR="008B6DF1" w:rsidRDefault="008B6DF1" w:rsidP="00E54C0A"/>
                    <w:p w14:paraId="6051CB7B" w14:textId="77777777" w:rsidR="008B6DF1" w:rsidRDefault="008B6DF1" w:rsidP="00E54C0A"/>
                    <w:p w14:paraId="3CF8245F" w14:textId="77777777" w:rsidR="008B6DF1" w:rsidRDefault="008B6DF1" w:rsidP="00E54C0A"/>
                    <w:p w14:paraId="16981F90" w14:textId="77777777" w:rsidR="008B6DF1" w:rsidRDefault="008B6DF1" w:rsidP="00E54C0A"/>
                    <w:p w14:paraId="64FFA2FD" w14:textId="77777777" w:rsidR="008B6DF1" w:rsidRDefault="008B6DF1" w:rsidP="00E54C0A"/>
                    <w:p w14:paraId="3E1CAF48" w14:textId="77777777" w:rsidR="008B6DF1" w:rsidRDefault="008B6DF1" w:rsidP="00E54C0A"/>
                    <w:p w14:paraId="6D7D4228" w14:textId="77777777" w:rsidR="008B6DF1" w:rsidRDefault="008B6DF1" w:rsidP="00E54C0A"/>
                    <w:p w14:paraId="795FF309" w14:textId="77777777" w:rsidR="008B6DF1" w:rsidRDefault="008B6DF1" w:rsidP="00E54C0A"/>
                    <w:p w14:paraId="70FB9FDF" w14:textId="77777777" w:rsidR="008B6DF1" w:rsidRDefault="008B6DF1" w:rsidP="00E54C0A"/>
                    <w:p w14:paraId="003114BE" w14:textId="77777777" w:rsidR="008B6DF1" w:rsidRDefault="008B6DF1" w:rsidP="00E54C0A"/>
                    <w:p w14:paraId="75F571B2" w14:textId="77777777" w:rsidR="008B6DF1" w:rsidRDefault="008B6DF1" w:rsidP="00E54C0A"/>
                    <w:p w14:paraId="6417AE1A" w14:textId="77777777" w:rsidR="008B6DF1" w:rsidRDefault="008B6DF1" w:rsidP="00E54C0A"/>
                    <w:p w14:paraId="7B7F0E02" w14:textId="77777777" w:rsidR="008B6DF1" w:rsidRDefault="008B6DF1" w:rsidP="00E54C0A"/>
                    <w:p w14:paraId="54495883" w14:textId="77777777" w:rsidR="008B6DF1" w:rsidRDefault="008B6DF1" w:rsidP="00E54C0A"/>
                    <w:p w14:paraId="1CD5881D" w14:textId="77777777" w:rsidR="008B6DF1" w:rsidRDefault="008B6DF1" w:rsidP="00E54C0A"/>
                    <w:p w14:paraId="46D370F0" w14:textId="77777777" w:rsidR="008B6DF1" w:rsidRDefault="008B6DF1" w:rsidP="00E54C0A"/>
                    <w:p w14:paraId="38A08E11" w14:textId="77777777" w:rsidR="008B6DF1" w:rsidRDefault="008B6DF1" w:rsidP="00E54C0A"/>
                    <w:p w14:paraId="0276E4B7" w14:textId="77777777" w:rsidR="008B6DF1" w:rsidRDefault="008B6DF1" w:rsidP="00E54C0A"/>
                    <w:p w14:paraId="2630FF59" w14:textId="77777777" w:rsidR="008B6DF1" w:rsidRDefault="008B6DF1" w:rsidP="00E54C0A"/>
                    <w:p w14:paraId="40C0BC05" w14:textId="77777777" w:rsidR="008B6DF1" w:rsidRDefault="008B6DF1" w:rsidP="00E54C0A"/>
                    <w:p w14:paraId="3CF9EF9F" w14:textId="77777777" w:rsidR="008B6DF1" w:rsidRDefault="008B6DF1" w:rsidP="00E54C0A"/>
                    <w:p w14:paraId="5B6A7E80" w14:textId="77777777" w:rsidR="008B6DF1" w:rsidRDefault="008B6DF1" w:rsidP="00E54C0A"/>
                    <w:p w14:paraId="1F83E93E" w14:textId="77777777" w:rsidR="008B6DF1" w:rsidRDefault="008B6DF1" w:rsidP="00E54C0A"/>
                    <w:p w14:paraId="2297A2DA" w14:textId="77777777" w:rsidR="008B6DF1" w:rsidRDefault="008B6DF1" w:rsidP="00E54C0A"/>
                    <w:p w14:paraId="2E4F48EF" w14:textId="77777777" w:rsidR="008B6DF1" w:rsidRDefault="008B6DF1" w:rsidP="00E54C0A"/>
                    <w:p w14:paraId="32ADB418" w14:textId="77777777" w:rsidR="008B6DF1" w:rsidRDefault="008B6DF1" w:rsidP="00E54C0A"/>
                    <w:p w14:paraId="4CE2CA32" w14:textId="77777777" w:rsidR="008B6DF1" w:rsidRDefault="008B6DF1" w:rsidP="00E54C0A"/>
                    <w:p w14:paraId="3373B2F6" w14:textId="77777777" w:rsidR="008B6DF1" w:rsidRDefault="008B6DF1" w:rsidP="00E54C0A"/>
                    <w:p w14:paraId="78A55630" w14:textId="77777777" w:rsidR="008B6DF1" w:rsidRDefault="008B6DF1" w:rsidP="00E54C0A"/>
                    <w:p w14:paraId="79E872EF" w14:textId="77777777" w:rsidR="008B6DF1" w:rsidRDefault="008B6DF1" w:rsidP="00E54C0A"/>
                    <w:p w14:paraId="658E32A2" w14:textId="77777777" w:rsidR="008B6DF1" w:rsidRDefault="008B6DF1" w:rsidP="00E54C0A"/>
                    <w:p w14:paraId="1B395BC7" w14:textId="77777777" w:rsidR="008B6DF1" w:rsidRDefault="008B6DF1" w:rsidP="00E54C0A"/>
                    <w:p w14:paraId="02829C7E" w14:textId="77777777" w:rsidR="008B6DF1" w:rsidRDefault="008B6DF1" w:rsidP="00E54C0A"/>
                    <w:p w14:paraId="67BA2DEA" w14:textId="77777777" w:rsidR="008B6DF1" w:rsidRDefault="008B6DF1" w:rsidP="00E54C0A"/>
                    <w:p w14:paraId="6C80674A" w14:textId="77777777" w:rsidR="008B6DF1" w:rsidRDefault="008B6DF1" w:rsidP="00E54C0A"/>
                    <w:p w14:paraId="15076757" w14:textId="77777777" w:rsidR="008B6DF1" w:rsidRDefault="008B6DF1" w:rsidP="00E54C0A"/>
                    <w:p w14:paraId="581425FB" w14:textId="77777777" w:rsidR="008B6DF1" w:rsidRDefault="008B6DF1" w:rsidP="00E54C0A"/>
                    <w:p w14:paraId="180202ED" w14:textId="77777777" w:rsidR="008B6DF1" w:rsidRDefault="008B6DF1" w:rsidP="00E54C0A"/>
                    <w:p w14:paraId="2036F16D" w14:textId="77777777" w:rsidR="008B6DF1" w:rsidRDefault="008B6DF1" w:rsidP="00E54C0A"/>
                    <w:p w14:paraId="76D8A654" w14:textId="77777777" w:rsidR="008B6DF1" w:rsidRDefault="008B6DF1" w:rsidP="00E54C0A"/>
                    <w:p w14:paraId="7071EC82" w14:textId="77777777" w:rsidR="008B6DF1" w:rsidRDefault="008B6DF1" w:rsidP="00E54C0A"/>
                    <w:p w14:paraId="5D8B2B24" w14:textId="77777777" w:rsidR="008B6DF1" w:rsidRDefault="008B6DF1" w:rsidP="00E54C0A"/>
                    <w:p w14:paraId="3F02DDEB" w14:textId="77777777" w:rsidR="008B6DF1" w:rsidRDefault="008B6DF1" w:rsidP="00E54C0A"/>
                    <w:p w14:paraId="6C08520A" w14:textId="77777777" w:rsidR="008B6DF1" w:rsidRDefault="008B6DF1" w:rsidP="00E54C0A"/>
                    <w:p w14:paraId="16404963" w14:textId="77777777" w:rsidR="008B6DF1" w:rsidRDefault="008B6DF1" w:rsidP="00E54C0A"/>
                    <w:p w14:paraId="3B4C2944" w14:textId="77777777" w:rsidR="008B6DF1" w:rsidRDefault="008B6DF1" w:rsidP="00E54C0A"/>
                    <w:p w14:paraId="73D7E86C" w14:textId="77777777" w:rsidR="008B6DF1" w:rsidRDefault="008B6DF1" w:rsidP="00E54C0A"/>
                    <w:p w14:paraId="3CFC6574" w14:textId="77777777" w:rsidR="008B6DF1" w:rsidRDefault="008B6DF1" w:rsidP="00E54C0A"/>
                    <w:p w14:paraId="39CCF479" w14:textId="77777777" w:rsidR="008B6DF1" w:rsidRDefault="008B6DF1" w:rsidP="00E54C0A"/>
                    <w:p w14:paraId="06CB9DED" w14:textId="77777777" w:rsidR="008B6DF1" w:rsidRDefault="008B6DF1" w:rsidP="00E54C0A"/>
                    <w:p w14:paraId="4C764A04" w14:textId="77777777" w:rsidR="008B6DF1" w:rsidRDefault="008B6DF1" w:rsidP="00E54C0A"/>
                    <w:p w14:paraId="710248C7" w14:textId="77777777" w:rsidR="008B6DF1" w:rsidRDefault="008B6DF1" w:rsidP="00E54C0A"/>
                    <w:p w14:paraId="7FAEE583" w14:textId="77777777" w:rsidR="008B6DF1" w:rsidRDefault="008B6DF1" w:rsidP="00E54C0A"/>
                    <w:p w14:paraId="73A7D018" w14:textId="77777777" w:rsidR="008B6DF1" w:rsidRDefault="008B6DF1" w:rsidP="00E54C0A"/>
                    <w:p w14:paraId="07E70C27" w14:textId="77777777" w:rsidR="008B6DF1" w:rsidRDefault="008B6DF1" w:rsidP="00E54C0A"/>
                    <w:p w14:paraId="45C9E924" w14:textId="77777777" w:rsidR="008B6DF1" w:rsidRDefault="008B6DF1" w:rsidP="00E54C0A"/>
                    <w:p w14:paraId="6E01F406" w14:textId="77777777" w:rsidR="008B6DF1" w:rsidRDefault="008B6DF1" w:rsidP="00E54C0A"/>
                    <w:p w14:paraId="5BFB843D" w14:textId="77777777" w:rsidR="008B6DF1" w:rsidRDefault="008B6DF1" w:rsidP="00E54C0A"/>
                    <w:p w14:paraId="5B0CEDF4" w14:textId="77777777" w:rsidR="008B6DF1" w:rsidRDefault="008B6DF1" w:rsidP="00E54C0A"/>
                    <w:p w14:paraId="1A1182A8" w14:textId="77777777" w:rsidR="008B6DF1" w:rsidRDefault="008B6DF1" w:rsidP="00E54C0A"/>
                    <w:p w14:paraId="2CCE38C8" w14:textId="77777777" w:rsidR="008B6DF1" w:rsidRDefault="008B6DF1" w:rsidP="00E54C0A"/>
                    <w:p w14:paraId="7E650AA6" w14:textId="77777777" w:rsidR="008B6DF1" w:rsidRDefault="008B6DF1" w:rsidP="00E54C0A"/>
                    <w:p w14:paraId="055672C7" w14:textId="77777777" w:rsidR="008B6DF1" w:rsidRDefault="008B6DF1" w:rsidP="00E54C0A"/>
                    <w:p w14:paraId="607DE221" w14:textId="77777777" w:rsidR="008B6DF1" w:rsidRDefault="008B6DF1" w:rsidP="00E54C0A"/>
                    <w:p w14:paraId="585901C6" w14:textId="77777777" w:rsidR="008B6DF1" w:rsidRDefault="008B6DF1" w:rsidP="00E54C0A"/>
                    <w:p w14:paraId="69A5F772" w14:textId="77777777" w:rsidR="008B6DF1" w:rsidRDefault="008B6DF1" w:rsidP="00E54C0A"/>
                    <w:p w14:paraId="1F12CD8C" w14:textId="77777777" w:rsidR="008B6DF1" w:rsidRDefault="008B6DF1" w:rsidP="00E54C0A"/>
                    <w:p w14:paraId="2F643460" w14:textId="77777777" w:rsidR="008B6DF1" w:rsidRDefault="008B6DF1" w:rsidP="00E54C0A"/>
                    <w:p w14:paraId="323A096A" w14:textId="77777777" w:rsidR="008B6DF1" w:rsidRDefault="008B6DF1" w:rsidP="00E54C0A"/>
                    <w:p w14:paraId="7787E65F" w14:textId="77777777" w:rsidR="008B6DF1" w:rsidRDefault="008B6DF1" w:rsidP="00E54C0A"/>
                    <w:p w14:paraId="339DB390" w14:textId="77777777" w:rsidR="008B6DF1" w:rsidRDefault="008B6DF1" w:rsidP="00E54C0A"/>
                    <w:p w14:paraId="43FE6844" w14:textId="77777777" w:rsidR="008B6DF1" w:rsidRDefault="008B6DF1" w:rsidP="00E54C0A"/>
                    <w:p w14:paraId="11F2C116" w14:textId="77777777" w:rsidR="008B6DF1" w:rsidRDefault="008B6DF1" w:rsidP="00E54C0A"/>
                    <w:p w14:paraId="28E62E4D" w14:textId="77777777" w:rsidR="008B6DF1" w:rsidRDefault="008B6DF1" w:rsidP="00E54C0A"/>
                    <w:p w14:paraId="218B1A7D" w14:textId="77777777" w:rsidR="008B6DF1" w:rsidRDefault="008B6DF1" w:rsidP="00E54C0A"/>
                    <w:p w14:paraId="7083F111" w14:textId="77777777" w:rsidR="008B6DF1" w:rsidRDefault="008B6DF1" w:rsidP="00E54C0A"/>
                    <w:p w14:paraId="10C41A35" w14:textId="77777777" w:rsidR="008B6DF1" w:rsidRDefault="008B6DF1" w:rsidP="00E54C0A"/>
                    <w:p w14:paraId="4E2E0EA3" w14:textId="77777777" w:rsidR="008B6DF1" w:rsidRDefault="008B6DF1" w:rsidP="00E54C0A"/>
                    <w:p w14:paraId="57F46392" w14:textId="77777777" w:rsidR="008B6DF1" w:rsidRDefault="008B6DF1" w:rsidP="00E54C0A"/>
                    <w:p w14:paraId="559CC881" w14:textId="77777777" w:rsidR="008B6DF1" w:rsidRDefault="008B6DF1" w:rsidP="00E54C0A"/>
                    <w:p w14:paraId="7AC4EF5A" w14:textId="77777777" w:rsidR="008B6DF1" w:rsidRDefault="008B6DF1" w:rsidP="00E54C0A"/>
                    <w:p w14:paraId="701F3E83" w14:textId="77777777" w:rsidR="008B6DF1" w:rsidRDefault="008B6DF1" w:rsidP="00E54C0A"/>
                    <w:p w14:paraId="79AE1A4D" w14:textId="77777777" w:rsidR="008B6DF1" w:rsidRDefault="008B6DF1" w:rsidP="00E54C0A"/>
                    <w:p w14:paraId="2733FFC6" w14:textId="77777777" w:rsidR="008B6DF1" w:rsidRDefault="008B6DF1" w:rsidP="00E54C0A"/>
                    <w:p w14:paraId="10E815E4" w14:textId="77777777" w:rsidR="008B6DF1" w:rsidRDefault="008B6DF1" w:rsidP="00E54C0A"/>
                    <w:p w14:paraId="329C7FD4" w14:textId="77777777" w:rsidR="008B6DF1" w:rsidRDefault="008B6DF1" w:rsidP="00E54C0A"/>
                    <w:p w14:paraId="38E0C41A" w14:textId="77777777" w:rsidR="008B6DF1" w:rsidRDefault="008B6DF1" w:rsidP="00E54C0A"/>
                    <w:p w14:paraId="21CFFC5A" w14:textId="77777777" w:rsidR="008B6DF1" w:rsidRDefault="008B6DF1" w:rsidP="00E54C0A"/>
                    <w:p w14:paraId="4310D98B" w14:textId="77777777" w:rsidR="008B6DF1" w:rsidRDefault="008B6DF1" w:rsidP="00E54C0A"/>
                    <w:p w14:paraId="787682F5" w14:textId="77777777" w:rsidR="008B6DF1" w:rsidRDefault="008B6DF1" w:rsidP="00E54C0A"/>
                    <w:p w14:paraId="758AEC8F" w14:textId="77777777" w:rsidR="008B6DF1" w:rsidRDefault="008B6DF1" w:rsidP="00E54C0A"/>
                    <w:p w14:paraId="6DA21804" w14:textId="77777777" w:rsidR="008B6DF1" w:rsidRDefault="008B6DF1" w:rsidP="00E54C0A"/>
                    <w:p w14:paraId="7E804B35" w14:textId="77777777" w:rsidR="008B6DF1" w:rsidRDefault="008B6DF1" w:rsidP="00E54C0A"/>
                    <w:p w14:paraId="1AD236E7" w14:textId="77777777" w:rsidR="008B6DF1" w:rsidRDefault="008B6DF1" w:rsidP="00E54C0A"/>
                    <w:p w14:paraId="0D90FF22" w14:textId="77777777" w:rsidR="008B6DF1" w:rsidRDefault="008B6DF1" w:rsidP="00E54C0A"/>
                    <w:p w14:paraId="0E986C35" w14:textId="77777777" w:rsidR="008B6DF1" w:rsidRDefault="008B6DF1" w:rsidP="00E54C0A"/>
                    <w:p w14:paraId="087BF138" w14:textId="77777777" w:rsidR="008B6DF1" w:rsidRDefault="008B6DF1" w:rsidP="00E54C0A"/>
                    <w:p w14:paraId="15E19B28" w14:textId="77777777" w:rsidR="008B6DF1" w:rsidRDefault="008B6DF1" w:rsidP="00E54C0A"/>
                    <w:p w14:paraId="0B0A0EA6" w14:textId="77777777" w:rsidR="008B6DF1" w:rsidRDefault="008B6DF1" w:rsidP="00E54C0A"/>
                    <w:p w14:paraId="1BE0A3DD" w14:textId="77777777" w:rsidR="008B6DF1" w:rsidRDefault="008B6DF1" w:rsidP="00E54C0A"/>
                    <w:p w14:paraId="13FB198C" w14:textId="77777777" w:rsidR="008B6DF1" w:rsidRDefault="008B6DF1" w:rsidP="00E54C0A"/>
                    <w:p w14:paraId="230FD58B" w14:textId="77777777" w:rsidR="008B6DF1" w:rsidRDefault="008B6DF1" w:rsidP="00E54C0A"/>
                    <w:p w14:paraId="31800C7D" w14:textId="77777777" w:rsidR="008B6DF1" w:rsidRDefault="008B6DF1" w:rsidP="00E54C0A"/>
                    <w:p w14:paraId="186BECD5" w14:textId="77777777" w:rsidR="008B6DF1" w:rsidRDefault="008B6DF1" w:rsidP="00E54C0A"/>
                    <w:p w14:paraId="7F695D8C" w14:textId="77777777" w:rsidR="008B6DF1" w:rsidRDefault="008B6DF1" w:rsidP="00E54C0A"/>
                    <w:p w14:paraId="0836D094" w14:textId="77777777" w:rsidR="008B6DF1" w:rsidRDefault="008B6DF1" w:rsidP="00E54C0A"/>
                    <w:p w14:paraId="39EC760A" w14:textId="77777777" w:rsidR="008B6DF1" w:rsidRDefault="008B6DF1" w:rsidP="00E54C0A"/>
                    <w:p w14:paraId="3F7920EB" w14:textId="77777777" w:rsidR="008B6DF1" w:rsidRDefault="008B6DF1" w:rsidP="00E54C0A"/>
                    <w:p w14:paraId="24F0B58F" w14:textId="77777777" w:rsidR="008B6DF1" w:rsidRDefault="008B6DF1" w:rsidP="00E54C0A"/>
                    <w:p w14:paraId="4171EECA" w14:textId="77777777" w:rsidR="008B6DF1" w:rsidRDefault="008B6DF1" w:rsidP="00E54C0A"/>
                    <w:p w14:paraId="4AE28BEE" w14:textId="77777777" w:rsidR="008B6DF1" w:rsidRDefault="008B6DF1" w:rsidP="00E54C0A"/>
                    <w:p w14:paraId="701F0D6A" w14:textId="77777777" w:rsidR="008B6DF1" w:rsidRDefault="008B6DF1" w:rsidP="00E54C0A"/>
                    <w:p w14:paraId="7252812F" w14:textId="77777777" w:rsidR="008B6DF1" w:rsidRDefault="008B6DF1" w:rsidP="00E54C0A"/>
                    <w:p w14:paraId="6232D4A5" w14:textId="77777777" w:rsidR="008B6DF1" w:rsidRDefault="008B6DF1" w:rsidP="00E54C0A"/>
                    <w:p w14:paraId="53149F6C" w14:textId="77777777" w:rsidR="008B6DF1" w:rsidRDefault="008B6DF1" w:rsidP="00E54C0A"/>
                    <w:p w14:paraId="5934D823" w14:textId="77777777" w:rsidR="008B6DF1" w:rsidRDefault="008B6DF1" w:rsidP="00E54C0A"/>
                    <w:p w14:paraId="5B5491C0" w14:textId="77777777" w:rsidR="008B6DF1" w:rsidRDefault="008B6DF1" w:rsidP="00E54C0A"/>
                    <w:p w14:paraId="56686730" w14:textId="77777777" w:rsidR="008B6DF1" w:rsidRDefault="008B6DF1" w:rsidP="00E54C0A"/>
                    <w:p w14:paraId="7E4B809D" w14:textId="77777777" w:rsidR="008B6DF1" w:rsidRDefault="008B6DF1" w:rsidP="00E54C0A"/>
                    <w:p w14:paraId="3192019E" w14:textId="77777777" w:rsidR="008B6DF1" w:rsidRDefault="008B6DF1" w:rsidP="00E54C0A"/>
                    <w:p w14:paraId="4954EA88" w14:textId="77777777" w:rsidR="008B6DF1" w:rsidRDefault="008B6DF1" w:rsidP="00E54C0A"/>
                    <w:p w14:paraId="59B63EF8" w14:textId="77777777" w:rsidR="008B6DF1" w:rsidRDefault="008B6DF1" w:rsidP="00E54C0A"/>
                    <w:p w14:paraId="3F9A8896" w14:textId="77777777" w:rsidR="008B6DF1" w:rsidRDefault="008B6DF1" w:rsidP="00E54C0A"/>
                    <w:p w14:paraId="2676A9D3" w14:textId="77777777" w:rsidR="008B6DF1" w:rsidRDefault="008B6DF1" w:rsidP="00E54C0A"/>
                    <w:p w14:paraId="315DDA7F" w14:textId="77777777" w:rsidR="008B6DF1" w:rsidRDefault="008B6DF1" w:rsidP="00E54C0A"/>
                    <w:p w14:paraId="7894019D" w14:textId="77777777" w:rsidR="008B6DF1" w:rsidRDefault="008B6DF1" w:rsidP="00E54C0A"/>
                    <w:p w14:paraId="610EEF2D" w14:textId="77777777" w:rsidR="008B6DF1" w:rsidRDefault="008B6DF1" w:rsidP="00E54C0A"/>
                    <w:p w14:paraId="14FA7707" w14:textId="77777777" w:rsidR="008B6DF1" w:rsidRDefault="008B6DF1" w:rsidP="00E54C0A"/>
                    <w:p w14:paraId="67B50DAC" w14:textId="77777777" w:rsidR="008B6DF1" w:rsidRDefault="008B6DF1" w:rsidP="00E54C0A"/>
                    <w:p w14:paraId="27DA804A" w14:textId="77777777" w:rsidR="008B6DF1" w:rsidRDefault="008B6DF1" w:rsidP="00E54C0A"/>
                    <w:p w14:paraId="04785394" w14:textId="77777777" w:rsidR="008B6DF1" w:rsidRDefault="008B6DF1" w:rsidP="00E54C0A"/>
                    <w:p w14:paraId="172B0D30" w14:textId="77777777" w:rsidR="008B6DF1" w:rsidRDefault="008B6DF1" w:rsidP="00E54C0A"/>
                    <w:p w14:paraId="69A5BBA8" w14:textId="77777777" w:rsidR="008B6DF1" w:rsidRDefault="008B6DF1" w:rsidP="00E54C0A"/>
                    <w:p w14:paraId="161D1857" w14:textId="77777777" w:rsidR="008B6DF1" w:rsidRDefault="008B6DF1" w:rsidP="00E54C0A"/>
                    <w:p w14:paraId="753B8231" w14:textId="77777777" w:rsidR="008B6DF1" w:rsidRDefault="008B6DF1" w:rsidP="00E54C0A"/>
                    <w:p w14:paraId="06FE81AC" w14:textId="77777777" w:rsidR="008B6DF1" w:rsidRDefault="008B6DF1" w:rsidP="00E54C0A"/>
                    <w:p w14:paraId="6CC15E4D" w14:textId="77777777" w:rsidR="008B6DF1" w:rsidRDefault="008B6DF1" w:rsidP="00E54C0A"/>
                    <w:p w14:paraId="514BA05D" w14:textId="77777777" w:rsidR="008B6DF1" w:rsidRDefault="008B6DF1" w:rsidP="00E54C0A"/>
                    <w:p w14:paraId="5D53FB4E" w14:textId="77777777" w:rsidR="008B6DF1" w:rsidRDefault="008B6DF1" w:rsidP="00E54C0A"/>
                    <w:p w14:paraId="79DCD246" w14:textId="77777777" w:rsidR="008B6DF1" w:rsidRDefault="008B6DF1" w:rsidP="00E54C0A"/>
                    <w:p w14:paraId="277BB9B2" w14:textId="77777777" w:rsidR="008B6DF1" w:rsidRDefault="008B6DF1" w:rsidP="00E54C0A"/>
                    <w:p w14:paraId="508FBBA7" w14:textId="77777777" w:rsidR="008B6DF1" w:rsidRDefault="008B6DF1" w:rsidP="00E54C0A"/>
                    <w:p w14:paraId="351ED547" w14:textId="77777777" w:rsidR="008B6DF1" w:rsidRDefault="008B6DF1" w:rsidP="00E54C0A"/>
                    <w:p w14:paraId="7AE8D5F0" w14:textId="77777777" w:rsidR="008B6DF1" w:rsidRDefault="008B6DF1" w:rsidP="00E54C0A"/>
                    <w:p w14:paraId="51644D86" w14:textId="77777777" w:rsidR="008B6DF1" w:rsidRDefault="008B6DF1" w:rsidP="00E54C0A"/>
                    <w:p w14:paraId="0FFEF8E8" w14:textId="77777777" w:rsidR="008B6DF1" w:rsidRDefault="008B6DF1" w:rsidP="00E54C0A"/>
                    <w:p w14:paraId="439F8CFC" w14:textId="77777777" w:rsidR="008B6DF1" w:rsidRDefault="008B6DF1" w:rsidP="00E54C0A"/>
                    <w:p w14:paraId="5AF07BEF" w14:textId="77777777" w:rsidR="008B6DF1" w:rsidRDefault="008B6DF1" w:rsidP="00E54C0A"/>
                    <w:p w14:paraId="56CF583D" w14:textId="77777777" w:rsidR="008B6DF1" w:rsidRDefault="008B6DF1" w:rsidP="00E54C0A"/>
                    <w:p w14:paraId="6B7902E2" w14:textId="77777777" w:rsidR="008B6DF1" w:rsidRDefault="008B6DF1" w:rsidP="00E54C0A"/>
                    <w:p w14:paraId="1C70996E" w14:textId="77777777" w:rsidR="008B6DF1" w:rsidRDefault="008B6DF1" w:rsidP="00E54C0A"/>
                    <w:p w14:paraId="26BAD838" w14:textId="77777777" w:rsidR="008B6DF1" w:rsidRDefault="008B6DF1" w:rsidP="00E54C0A"/>
                    <w:p w14:paraId="6905AC37" w14:textId="77777777" w:rsidR="008B6DF1" w:rsidRDefault="008B6DF1" w:rsidP="00E54C0A"/>
                    <w:p w14:paraId="19ACABF3" w14:textId="77777777" w:rsidR="008B6DF1" w:rsidRDefault="008B6DF1" w:rsidP="00E54C0A"/>
                    <w:p w14:paraId="104D4752" w14:textId="77777777" w:rsidR="008B6DF1" w:rsidRDefault="008B6DF1" w:rsidP="00E54C0A"/>
                    <w:p w14:paraId="7FB5D78C" w14:textId="77777777" w:rsidR="008B6DF1" w:rsidRDefault="008B6DF1" w:rsidP="00E54C0A"/>
                    <w:p w14:paraId="7E1B0FFD" w14:textId="77777777" w:rsidR="008B6DF1" w:rsidRDefault="008B6DF1" w:rsidP="00E54C0A"/>
                    <w:p w14:paraId="6F41601B" w14:textId="77777777" w:rsidR="008B6DF1" w:rsidRDefault="008B6DF1" w:rsidP="00E54C0A"/>
                    <w:p w14:paraId="3A10EE1C" w14:textId="77777777" w:rsidR="008B6DF1" w:rsidRDefault="008B6DF1" w:rsidP="00E54C0A"/>
                    <w:p w14:paraId="368B7D37" w14:textId="77777777" w:rsidR="008B6DF1" w:rsidRDefault="008B6DF1" w:rsidP="00E54C0A"/>
                    <w:p w14:paraId="204F870A" w14:textId="77777777" w:rsidR="008B6DF1" w:rsidRDefault="008B6DF1" w:rsidP="00E54C0A"/>
                    <w:p w14:paraId="25FC5F3B" w14:textId="77777777" w:rsidR="008B6DF1" w:rsidRDefault="008B6DF1" w:rsidP="00E54C0A"/>
                    <w:p w14:paraId="5DDE10AE" w14:textId="77777777" w:rsidR="008B6DF1" w:rsidRDefault="008B6DF1" w:rsidP="00E54C0A"/>
                    <w:p w14:paraId="2B32D088" w14:textId="77777777" w:rsidR="008B6DF1" w:rsidRDefault="008B6DF1" w:rsidP="00E54C0A"/>
                    <w:p w14:paraId="5776CBC5" w14:textId="77777777" w:rsidR="008B6DF1" w:rsidRDefault="008B6DF1" w:rsidP="00E54C0A"/>
                    <w:p w14:paraId="037420A8" w14:textId="77777777" w:rsidR="008B6DF1" w:rsidRDefault="008B6DF1" w:rsidP="00E54C0A"/>
                    <w:p w14:paraId="19158993" w14:textId="77777777" w:rsidR="008B6DF1" w:rsidRDefault="008B6DF1" w:rsidP="00E54C0A"/>
                    <w:p w14:paraId="6A4B9D3F" w14:textId="77777777" w:rsidR="008B6DF1" w:rsidRDefault="008B6DF1" w:rsidP="00E54C0A"/>
                    <w:p w14:paraId="71DC79B6" w14:textId="77777777" w:rsidR="008B6DF1" w:rsidRDefault="008B6DF1" w:rsidP="00E54C0A"/>
                    <w:p w14:paraId="323636AD" w14:textId="77777777" w:rsidR="008B6DF1" w:rsidRDefault="008B6DF1" w:rsidP="00E54C0A"/>
                    <w:p w14:paraId="64DC528D" w14:textId="77777777" w:rsidR="008B6DF1" w:rsidRDefault="008B6DF1" w:rsidP="00E54C0A"/>
                    <w:p w14:paraId="7357E4E7" w14:textId="77777777" w:rsidR="008B6DF1" w:rsidRDefault="008B6DF1" w:rsidP="00E54C0A"/>
                    <w:p w14:paraId="0DF57186" w14:textId="77777777" w:rsidR="008B6DF1" w:rsidRDefault="008B6DF1" w:rsidP="00E54C0A"/>
                    <w:p w14:paraId="1C10E20C" w14:textId="77777777" w:rsidR="008B6DF1" w:rsidRDefault="008B6DF1" w:rsidP="00E54C0A"/>
                    <w:p w14:paraId="4EBC9AF5" w14:textId="77777777" w:rsidR="008B6DF1" w:rsidRDefault="008B6DF1" w:rsidP="00E54C0A"/>
                    <w:p w14:paraId="3491967A" w14:textId="77777777" w:rsidR="008B6DF1" w:rsidRDefault="008B6DF1" w:rsidP="00E54C0A"/>
                    <w:p w14:paraId="50468842" w14:textId="77777777" w:rsidR="008B6DF1" w:rsidRDefault="008B6DF1" w:rsidP="00E54C0A"/>
                    <w:p w14:paraId="3CE61FD2" w14:textId="77777777" w:rsidR="008B6DF1" w:rsidRDefault="008B6DF1" w:rsidP="00E54C0A"/>
                    <w:p w14:paraId="635F9EF1" w14:textId="77777777" w:rsidR="008B6DF1" w:rsidRDefault="008B6DF1" w:rsidP="00E54C0A"/>
                    <w:p w14:paraId="666173B7" w14:textId="77777777" w:rsidR="008B6DF1" w:rsidRDefault="008B6DF1" w:rsidP="00E54C0A"/>
                    <w:p w14:paraId="43A13076" w14:textId="77777777" w:rsidR="008B6DF1" w:rsidRDefault="008B6DF1" w:rsidP="00E54C0A"/>
                    <w:p w14:paraId="19CCF7CF" w14:textId="77777777" w:rsidR="008B6DF1" w:rsidRDefault="008B6DF1" w:rsidP="00E54C0A"/>
                    <w:p w14:paraId="674B8AFA" w14:textId="77777777" w:rsidR="008B6DF1" w:rsidRDefault="008B6DF1" w:rsidP="00E54C0A"/>
                    <w:p w14:paraId="581F7D4C" w14:textId="77777777" w:rsidR="008B6DF1" w:rsidRDefault="008B6DF1" w:rsidP="00E54C0A"/>
                    <w:p w14:paraId="4B16BCB4" w14:textId="77777777" w:rsidR="008B6DF1" w:rsidRDefault="008B6DF1" w:rsidP="00E54C0A"/>
                    <w:p w14:paraId="4252150A" w14:textId="77777777" w:rsidR="008B6DF1" w:rsidRDefault="008B6DF1" w:rsidP="00E54C0A"/>
                    <w:p w14:paraId="61FDFDB1" w14:textId="77777777" w:rsidR="008B6DF1" w:rsidRDefault="008B6DF1" w:rsidP="00E54C0A"/>
                    <w:p w14:paraId="67FA6011" w14:textId="77777777" w:rsidR="008B6DF1" w:rsidRDefault="008B6DF1" w:rsidP="00E54C0A"/>
                    <w:p w14:paraId="0B44542E" w14:textId="77777777" w:rsidR="008B6DF1" w:rsidRDefault="008B6DF1" w:rsidP="00E54C0A"/>
                    <w:p w14:paraId="575E20AE" w14:textId="77777777" w:rsidR="008B6DF1" w:rsidRDefault="008B6DF1" w:rsidP="00E54C0A"/>
                    <w:p w14:paraId="5118A759" w14:textId="77777777" w:rsidR="008B6DF1" w:rsidRDefault="008B6DF1" w:rsidP="00E54C0A"/>
                    <w:p w14:paraId="39D8F000" w14:textId="77777777" w:rsidR="008B6DF1" w:rsidRDefault="008B6DF1" w:rsidP="00E54C0A"/>
                    <w:p w14:paraId="527C14B4" w14:textId="77777777" w:rsidR="008B6DF1" w:rsidRDefault="008B6DF1" w:rsidP="00E54C0A"/>
                    <w:p w14:paraId="7D331C06" w14:textId="77777777" w:rsidR="008B6DF1" w:rsidRDefault="008B6DF1" w:rsidP="00E54C0A"/>
                    <w:p w14:paraId="2CC6FBD5" w14:textId="77777777" w:rsidR="008B6DF1" w:rsidRDefault="008B6DF1" w:rsidP="00E54C0A"/>
                    <w:p w14:paraId="68B7D259" w14:textId="77777777" w:rsidR="008B6DF1" w:rsidRDefault="008B6DF1" w:rsidP="00E54C0A"/>
                    <w:p w14:paraId="6F0D9478" w14:textId="77777777" w:rsidR="008B6DF1" w:rsidRDefault="008B6DF1" w:rsidP="00E54C0A"/>
                    <w:p w14:paraId="7705AE43" w14:textId="77777777" w:rsidR="008B6DF1" w:rsidRDefault="008B6DF1" w:rsidP="00E54C0A"/>
                    <w:p w14:paraId="2FFB251F" w14:textId="77777777" w:rsidR="008B6DF1" w:rsidRDefault="008B6DF1" w:rsidP="00E54C0A"/>
                    <w:p w14:paraId="50CBD593" w14:textId="77777777" w:rsidR="008B6DF1" w:rsidRDefault="008B6DF1" w:rsidP="00E54C0A"/>
                    <w:p w14:paraId="36CD54E6" w14:textId="77777777" w:rsidR="008B6DF1" w:rsidRDefault="008B6DF1" w:rsidP="00E54C0A"/>
                    <w:p w14:paraId="7E3ED5FD" w14:textId="77777777" w:rsidR="008B6DF1" w:rsidRDefault="008B6DF1" w:rsidP="00E54C0A"/>
                    <w:p w14:paraId="4BA45454" w14:textId="77777777" w:rsidR="008B6DF1" w:rsidRDefault="008B6DF1" w:rsidP="00E54C0A"/>
                    <w:p w14:paraId="7A43F972" w14:textId="77777777" w:rsidR="008B6DF1" w:rsidRDefault="008B6DF1" w:rsidP="00E54C0A"/>
                    <w:p w14:paraId="1CC58FF0" w14:textId="77777777" w:rsidR="008B6DF1" w:rsidRDefault="008B6DF1" w:rsidP="00E54C0A"/>
                    <w:p w14:paraId="622FB809" w14:textId="77777777" w:rsidR="008B6DF1" w:rsidRDefault="008B6DF1" w:rsidP="00E54C0A"/>
                    <w:p w14:paraId="5BB426E8" w14:textId="77777777" w:rsidR="008B6DF1" w:rsidRDefault="008B6DF1" w:rsidP="00E54C0A"/>
                    <w:p w14:paraId="294572DE" w14:textId="77777777" w:rsidR="008B6DF1" w:rsidRDefault="008B6DF1" w:rsidP="00E54C0A"/>
                    <w:p w14:paraId="6854674B" w14:textId="77777777" w:rsidR="008B6DF1" w:rsidRDefault="008B6DF1" w:rsidP="00E54C0A"/>
                    <w:p w14:paraId="090B8E61" w14:textId="77777777" w:rsidR="008B6DF1" w:rsidRDefault="008B6DF1" w:rsidP="00E54C0A"/>
                    <w:p w14:paraId="1B61C275" w14:textId="77777777" w:rsidR="008B6DF1" w:rsidRDefault="008B6DF1" w:rsidP="00E54C0A"/>
                    <w:p w14:paraId="106DC438" w14:textId="77777777" w:rsidR="008B6DF1" w:rsidRDefault="008B6DF1" w:rsidP="00E54C0A"/>
                    <w:p w14:paraId="5E0D5748" w14:textId="77777777" w:rsidR="008B6DF1" w:rsidRDefault="008B6DF1" w:rsidP="00E54C0A"/>
                    <w:p w14:paraId="40DA552D" w14:textId="77777777" w:rsidR="008B6DF1" w:rsidRDefault="008B6DF1" w:rsidP="00E54C0A"/>
                    <w:p w14:paraId="13026808" w14:textId="77777777" w:rsidR="008B6DF1" w:rsidRDefault="008B6DF1" w:rsidP="00E54C0A"/>
                    <w:p w14:paraId="5E5DB5B9" w14:textId="77777777" w:rsidR="008B6DF1" w:rsidRDefault="008B6DF1" w:rsidP="00E54C0A"/>
                    <w:p w14:paraId="4C116A99" w14:textId="77777777" w:rsidR="008B6DF1" w:rsidRDefault="008B6DF1" w:rsidP="00E54C0A"/>
                    <w:p w14:paraId="53335B1A" w14:textId="77777777" w:rsidR="008B6DF1" w:rsidRDefault="008B6DF1" w:rsidP="00E54C0A"/>
                    <w:p w14:paraId="743AE762" w14:textId="77777777" w:rsidR="008B6DF1" w:rsidRDefault="008B6DF1" w:rsidP="00E54C0A"/>
                    <w:p w14:paraId="12CB8CDF" w14:textId="77777777" w:rsidR="008B6DF1" w:rsidRDefault="008B6DF1" w:rsidP="00E54C0A"/>
                    <w:p w14:paraId="25E7FAA4" w14:textId="77777777" w:rsidR="008B6DF1" w:rsidRDefault="008B6DF1" w:rsidP="00E54C0A"/>
                    <w:p w14:paraId="4F871ED3" w14:textId="77777777" w:rsidR="008B6DF1" w:rsidRDefault="008B6DF1" w:rsidP="00E54C0A"/>
                    <w:p w14:paraId="0DB655CE" w14:textId="77777777" w:rsidR="008B6DF1" w:rsidRDefault="008B6DF1" w:rsidP="00E54C0A"/>
                    <w:p w14:paraId="27066873" w14:textId="77777777" w:rsidR="008B6DF1" w:rsidRDefault="008B6DF1" w:rsidP="00E54C0A"/>
                    <w:p w14:paraId="3BE1C87D" w14:textId="77777777" w:rsidR="008B6DF1" w:rsidRDefault="008B6DF1" w:rsidP="00E54C0A"/>
                    <w:p w14:paraId="5FD52C8A" w14:textId="77777777" w:rsidR="008B6DF1" w:rsidRDefault="008B6DF1" w:rsidP="00E54C0A"/>
                    <w:p w14:paraId="101A8EC4" w14:textId="77777777" w:rsidR="008B6DF1" w:rsidRDefault="008B6DF1" w:rsidP="00E54C0A"/>
                    <w:p w14:paraId="65E3A681" w14:textId="77777777" w:rsidR="008B6DF1" w:rsidRDefault="008B6DF1" w:rsidP="00E54C0A"/>
                    <w:p w14:paraId="697790A2" w14:textId="77777777" w:rsidR="008B6DF1" w:rsidRDefault="008B6DF1" w:rsidP="00E54C0A"/>
                    <w:p w14:paraId="2AF474AA" w14:textId="77777777" w:rsidR="008B6DF1" w:rsidRDefault="008B6DF1" w:rsidP="00E54C0A"/>
                    <w:p w14:paraId="7F2C611D" w14:textId="77777777" w:rsidR="008B6DF1" w:rsidRDefault="008B6DF1" w:rsidP="00E54C0A"/>
                    <w:p w14:paraId="6496A10D" w14:textId="77777777" w:rsidR="008B6DF1" w:rsidRDefault="008B6DF1" w:rsidP="00E54C0A"/>
                    <w:p w14:paraId="01AD51F5" w14:textId="77777777" w:rsidR="008B6DF1" w:rsidRDefault="008B6DF1" w:rsidP="00E54C0A"/>
                    <w:p w14:paraId="712DDC7F" w14:textId="77777777" w:rsidR="008B6DF1" w:rsidRDefault="008B6DF1" w:rsidP="00E54C0A"/>
                    <w:p w14:paraId="0770F2B2" w14:textId="77777777" w:rsidR="008B6DF1" w:rsidRDefault="008B6DF1" w:rsidP="00E54C0A"/>
                    <w:p w14:paraId="131B5921" w14:textId="77777777" w:rsidR="008B6DF1" w:rsidRDefault="008B6DF1" w:rsidP="00E54C0A"/>
                    <w:p w14:paraId="1B36FEE3" w14:textId="77777777" w:rsidR="008B6DF1" w:rsidRDefault="008B6DF1" w:rsidP="00E54C0A"/>
                    <w:p w14:paraId="27DD1146" w14:textId="77777777" w:rsidR="008B6DF1" w:rsidRDefault="008B6DF1" w:rsidP="00E54C0A"/>
                    <w:p w14:paraId="66EC76DB" w14:textId="77777777" w:rsidR="008B6DF1" w:rsidRDefault="008B6DF1" w:rsidP="00E54C0A"/>
                    <w:p w14:paraId="189893E4" w14:textId="77777777" w:rsidR="008B6DF1" w:rsidRDefault="008B6DF1" w:rsidP="00E54C0A"/>
                    <w:p w14:paraId="306E4D9F" w14:textId="77777777" w:rsidR="008B6DF1" w:rsidRDefault="008B6DF1" w:rsidP="00E54C0A"/>
                    <w:p w14:paraId="12A4A4A8" w14:textId="77777777" w:rsidR="008B6DF1" w:rsidRDefault="008B6DF1" w:rsidP="00E54C0A"/>
                    <w:p w14:paraId="514D76FB" w14:textId="77777777" w:rsidR="008B6DF1" w:rsidRDefault="008B6DF1" w:rsidP="00E54C0A"/>
                    <w:p w14:paraId="23DA4CA2" w14:textId="77777777" w:rsidR="008B6DF1" w:rsidRDefault="008B6DF1" w:rsidP="00E54C0A"/>
                    <w:p w14:paraId="08BAA757" w14:textId="77777777" w:rsidR="008B6DF1" w:rsidRDefault="008B6DF1" w:rsidP="00E54C0A"/>
                    <w:p w14:paraId="7BB268D4" w14:textId="77777777" w:rsidR="008B6DF1" w:rsidRDefault="008B6DF1" w:rsidP="00E54C0A"/>
                    <w:p w14:paraId="066C7E03" w14:textId="77777777" w:rsidR="008B6DF1" w:rsidRDefault="008B6DF1" w:rsidP="00E54C0A"/>
                    <w:p w14:paraId="0B2AE946" w14:textId="77777777" w:rsidR="008B6DF1" w:rsidRDefault="008B6DF1" w:rsidP="00E54C0A"/>
                    <w:p w14:paraId="0843CE0B" w14:textId="77777777" w:rsidR="008B6DF1" w:rsidRDefault="008B6DF1" w:rsidP="00E54C0A"/>
                    <w:p w14:paraId="2C442489" w14:textId="77777777" w:rsidR="008B6DF1" w:rsidRDefault="008B6DF1" w:rsidP="00E54C0A"/>
                    <w:p w14:paraId="4D3A5983" w14:textId="77777777" w:rsidR="008B6DF1" w:rsidRDefault="008B6DF1" w:rsidP="00E54C0A"/>
                    <w:p w14:paraId="5288C3D7" w14:textId="77777777" w:rsidR="008B6DF1" w:rsidRDefault="008B6DF1" w:rsidP="00E54C0A"/>
                    <w:p w14:paraId="63CDF35C" w14:textId="77777777" w:rsidR="008B6DF1" w:rsidRDefault="008B6DF1" w:rsidP="00E54C0A"/>
                    <w:p w14:paraId="6EFDEB9B" w14:textId="77777777" w:rsidR="008B6DF1" w:rsidRDefault="008B6DF1" w:rsidP="00E54C0A"/>
                    <w:p w14:paraId="1E449BB0" w14:textId="77777777" w:rsidR="008B6DF1" w:rsidRDefault="008B6DF1" w:rsidP="00E54C0A"/>
                    <w:p w14:paraId="49156483" w14:textId="77777777" w:rsidR="008B6DF1" w:rsidRDefault="008B6DF1" w:rsidP="00E54C0A"/>
                    <w:p w14:paraId="54BDCA8F" w14:textId="77777777" w:rsidR="008B6DF1" w:rsidRDefault="008B6DF1" w:rsidP="00E54C0A"/>
                    <w:p w14:paraId="1010A90B" w14:textId="77777777" w:rsidR="008B6DF1" w:rsidRDefault="008B6DF1" w:rsidP="00E54C0A"/>
                    <w:p w14:paraId="6A31BD58" w14:textId="77777777" w:rsidR="008B6DF1" w:rsidRDefault="008B6DF1" w:rsidP="00E54C0A"/>
                    <w:p w14:paraId="1139DB92" w14:textId="77777777" w:rsidR="008B6DF1" w:rsidRDefault="008B6DF1" w:rsidP="00E54C0A"/>
                    <w:p w14:paraId="73A93A84" w14:textId="77777777" w:rsidR="008B6DF1" w:rsidRDefault="008B6DF1" w:rsidP="00E54C0A"/>
                    <w:p w14:paraId="3E36C8EC" w14:textId="77777777" w:rsidR="008B6DF1" w:rsidRDefault="008B6DF1" w:rsidP="00E54C0A"/>
                    <w:p w14:paraId="56C6E006" w14:textId="77777777" w:rsidR="008B6DF1" w:rsidRDefault="008B6DF1" w:rsidP="00E54C0A"/>
                    <w:p w14:paraId="268D1B4D" w14:textId="77777777" w:rsidR="008B6DF1" w:rsidRDefault="008B6DF1" w:rsidP="00E54C0A"/>
                    <w:p w14:paraId="0E5D19A4" w14:textId="77777777" w:rsidR="008B6DF1" w:rsidRDefault="008B6DF1" w:rsidP="00E54C0A"/>
                    <w:p w14:paraId="24AD52B1" w14:textId="77777777" w:rsidR="008B6DF1" w:rsidRDefault="008B6DF1" w:rsidP="00E54C0A"/>
                    <w:p w14:paraId="284A06ED" w14:textId="77777777" w:rsidR="008B6DF1" w:rsidRDefault="008B6DF1" w:rsidP="00E54C0A"/>
                    <w:p w14:paraId="3AF87589" w14:textId="77777777" w:rsidR="008B6DF1" w:rsidRDefault="008B6DF1" w:rsidP="00E54C0A"/>
                    <w:p w14:paraId="68C1CE87" w14:textId="77777777" w:rsidR="008B6DF1" w:rsidRDefault="008B6DF1" w:rsidP="00E54C0A"/>
                    <w:p w14:paraId="6E1CEF00" w14:textId="77777777" w:rsidR="008B6DF1" w:rsidRDefault="008B6DF1" w:rsidP="00E54C0A"/>
                    <w:p w14:paraId="6709CAA9" w14:textId="77777777" w:rsidR="008B6DF1" w:rsidRDefault="008B6DF1" w:rsidP="00E54C0A"/>
                    <w:p w14:paraId="7DB09261" w14:textId="77777777" w:rsidR="008B6DF1" w:rsidRDefault="008B6DF1" w:rsidP="00E54C0A"/>
                    <w:p w14:paraId="79EC7D09" w14:textId="77777777" w:rsidR="008B6DF1" w:rsidRDefault="008B6DF1" w:rsidP="00E54C0A"/>
                    <w:p w14:paraId="0085AE65" w14:textId="77777777" w:rsidR="008B6DF1" w:rsidRDefault="008B6DF1" w:rsidP="00E54C0A"/>
                    <w:p w14:paraId="2380105D" w14:textId="77777777" w:rsidR="008B6DF1" w:rsidRDefault="008B6DF1" w:rsidP="00E54C0A"/>
                    <w:p w14:paraId="0300980E" w14:textId="77777777" w:rsidR="008B6DF1" w:rsidRDefault="008B6DF1" w:rsidP="00E54C0A"/>
                    <w:p w14:paraId="48D60F04" w14:textId="77777777" w:rsidR="008B6DF1" w:rsidRDefault="008B6DF1" w:rsidP="00E54C0A"/>
                    <w:p w14:paraId="570AD7F2" w14:textId="77777777" w:rsidR="008B6DF1" w:rsidRDefault="008B6DF1" w:rsidP="00E54C0A"/>
                    <w:p w14:paraId="560B3CA6" w14:textId="77777777" w:rsidR="008B6DF1" w:rsidRDefault="008B6DF1" w:rsidP="00E54C0A"/>
                    <w:p w14:paraId="08228F10" w14:textId="77777777" w:rsidR="008B6DF1" w:rsidRDefault="008B6DF1" w:rsidP="00E54C0A"/>
                    <w:p w14:paraId="30D71BBA" w14:textId="77777777" w:rsidR="008B6DF1" w:rsidRDefault="008B6DF1" w:rsidP="00E54C0A"/>
                    <w:p w14:paraId="474F69EA" w14:textId="77777777" w:rsidR="008B6DF1" w:rsidRDefault="008B6DF1" w:rsidP="00E54C0A"/>
                    <w:p w14:paraId="4C9F0A74" w14:textId="77777777" w:rsidR="008B6DF1" w:rsidRDefault="008B6DF1" w:rsidP="00E54C0A"/>
                    <w:p w14:paraId="0C60D2D2" w14:textId="77777777" w:rsidR="008B6DF1" w:rsidRDefault="008B6DF1" w:rsidP="00E54C0A"/>
                    <w:p w14:paraId="79846B1F" w14:textId="77777777" w:rsidR="008B6DF1" w:rsidRDefault="008B6DF1" w:rsidP="00E54C0A"/>
                    <w:p w14:paraId="680E843D" w14:textId="77777777" w:rsidR="008B6DF1" w:rsidRDefault="008B6DF1" w:rsidP="00E54C0A"/>
                    <w:p w14:paraId="0FF3FB4B" w14:textId="77777777" w:rsidR="008B6DF1" w:rsidRDefault="008B6DF1" w:rsidP="00E54C0A"/>
                    <w:p w14:paraId="1DFC2BA3" w14:textId="77777777" w:rsidR="008B6DF1" w:rsidRDefault="008B6DF1" w:rsidP="00E54C0A"/>
                    <w:p w14:paraId="6E22D950" w14:textId="77777777" w:rsidR="008B6DF1" w:rsidRDefault="008B6DF1" w:rsidP="00E54C0A"/>
                    <w:p w14:paraId="49F7CEBE" w14:textId="77777777" w:rsidR="008B6DF1" w:rsidRDefault="008B6DF1" w:rsidP="00E54C0A"/>
                    <w:p w14:paraId="42C33274" w14:textId="77777777" w:rsidR="008B6DF1" w:rsidRDefault="008B6DF1" w:rsidP="00E54C0A"/>
                    <w:p w14:paraId="55736767" w14:textId="77777777" w:rsidR="008B6DF1" w:rsidRDefault="008B6DF1" w:rsidP="00E54C0A"/>
                    <w:p w14:paraId="4752BD66" w14:textId="77777777" w:rsidR="008B6DF1" w:rsidRDefault="008B6DF1" w:rsidP="00E54C0A"/>
                    <w:p w14:paraId="4C38C9DF" w14:textId="77777777" w:rsidR="008B6DF1" w:rsidRDefault="008B6DF1" w:rsidP="00E54C0A"/>
                    <w:p w14:paraId="39A5455B" w14:textId="77777777" w:rsidR="008B6DF1" w:rsidRDefault="008B6DF1" w:rsidP="00E54C0A"/>
                    <w:p w14:paraId="146289A1" w14:textId="77777777" w:rsidR="008B6DF1" w:rsidRDefault="008B6DF1" w:rsidP="00E54C0A"/>
                    <w:p w14:paraId="2346A99A" w14:textId="77777777" w:rsidR="008B6DF1" w:rsidRDefault="008B6DF1" w:rsidP="00E54C0A"/>
                    <w:p w14:paraId="68E530B1" w14:textId="77777777" w:rsidR="008B6DF1" w:rsidRDefault="008B6DF1" w:rsidP="00E54C0A"/>
                    <w:p w14:paraId="3B89D589" w14:textId="77777777" w:rsidR="008B6DF1" w:rsidRDefault="008B6DF1" w:rsidP="00E54C0A"/>
                    <w:p w14:paraId="31D1BD71" w14:textId="77777777" w:rsidR="008B6DF1" w:rsidRDefault="008B6DF1" w:rsidP="00E54C0A"/>
                    <w:p w14:paraId="565D5544" w14:textId="77777777" w:rsidR="008B6DF1" w:rsidRDefault="008B6DF1" w:rsidP="00E54C0A"/>
                    <w:p w14:paraId="559CFAE7" w14:textId="77777777" w:rsidR="008B6DF1" w:rsidRDefault="008B6DF1" w:rsidP="00E54C0A"/>
                    <w:p w14:paraId="02524AA9" w14:textId="77777777" w:rsidR="008B6DF1" w:rsidRDefault="008B6DF1" w:rsidP="00E54C0A"/>
                    <w:p w14:paraId="2A06E799" w14:textId="77777777" w:rsidR="008B6DF1" w:rsidRDefault="008B6DF1" w:rsidP="00E54C0A"/>
                    <w:p w14:paraId="65EFA6E2" w14:textId="77777777" w:rsidR="008B6DF1" w:rsidRDefault="008B6DF1" w:rsidP="00E54C0A"/>
                    <w:p w14:paraId="35E215D4" w14:textId="77777777" w:rsidR="008B6DF1" w:rsidRDefault="008B6DF1" w:rsidP="00E54C0A"/>
                    <w:p w14:paraId="3D6C24CE" w14:textId="77777777" w:rsidR="008B6DF1" w:rsidRDefault="008B6DF1" w:rsidP="00E54C0A"/>
                    <w:p w14:paraId="78CCD4EA" w14:textId="77777777" w:rsidR="008B6DF1" w:rsidRDefault="008B6DF1" w:rsidP="00E54C0A"/>
                    <w:p w14:paraId="65110C4B" w14:textId="77777777" w:rsidR="008B6DF1" w:rsidRDefault="008B6DF1" w:rsidP="00E54C0A"/>
                    <w:p w14:paraId="5A1179AD" w14:textId="77777777" w:rsidR="008B6DF1" w:rsidRDefault="008B6DF1" w:rsidP="00E54C0A"/>
                    <w:p w14:paraId="6B75D948" w14:textId="77777777" w:rsidR="008B6DF1" w:rsidRDefault="008B6DF1" w:rsidP="00E54C0A"/>
                    <w:p w14:paraId="231D8D87" w14:textId="77777777" w:rsidR="008B6DF1" w:rsidRDefault="008B6DF1" w:rsidP="00E54C0A"/>
                    <w:p w14:paraId="3FCB3CF3" w14:textId="77777777" w:rsidR="008B6DF1" w:rsidRDefault="008B6DF1" w:rsidP="00E54C0A"/>
                    <w:p w14:paraId="72EE0600" w14:textId="77777777" w:rsidR="008B6DF1" w:rsidRDefault="008B6DF1" w:rsidP="00E54C0A"/>
                    <w:p w14:paraId="30691208" w14:textId="77777777" w:rsidR="008B6DF1" w:rsidRDefault="008B6DF1" w:rsidP="00E54C0A"/>
                    <w:p w14:paraId="49E58343" w14:textId="77777777" w:rsidR="008B6DF1" w:rsidRDefault="008B6DF1" w:rsidP="00E54C0A"/>
                    <w:p w14:paraId="04E990B0" w14:textId="77777777" w:rsidR="008B6DF1" w:rsidRDefault="008B6DF1" w:rsidP="00E54C0A"/>
                    <w:p w14:paraId="0F606045" w14:textId="77777777" w:rsidR="008B6DF1" w:rsidRDefault="008B6DF1" w:rsidP="00E54C0A"/>
                    <w:p w14:paraId="7F59F09C" w14:textId="77777777" w:rsidR="008B6DF1" w:rsidRDefault="008B6DF1" w:rsidP="00E54C0A"/>
                    <w:p w14:paraId="38707DB1" w14:textId="77777777" w:rsidR="008B6DF1" w:rsidRDefault="008B6DF1" w:rsidP="00E54C0A"/>
                    <w:p w14:paraId="4E92D43B" w14:textId="77777777" w:rsidR="008B6DF1" w:rsidRDefault="008B6DF1" w:rsidP="00E54C0A"/>
                    <w:p w14:paraId="71E4A89B" w14:textId="77777777" w:rsidR="008B6DF1" w:rsidRDefault="008B6DF1" w:rsidP="00E54C0A"/>
                    <w:p w14:paraId="6C2545F5" w14:textId="77777777" w:rsidR="008B6DF1" w:rsidRDefault="008B6DF1" w:rsidP="00E54C0A"/>
                    <w:p w14:paraId="6CF9A763" w14:textId="77777777" w:rsidR="008B6DF1" w:rsidRDefault="008B6DF1" w:rsidP="00E54C0A"/>
                    <w:p w14:paraId="409763A5" w14:textId="77777777" w:rsidR="008B6DF1" w:rsidRDefault="008B6DF1" w:rsidP="00E54C0A"/>
                    <w:p w14:paraId="0AD69353" w14:textId="77777777" w:rsidR="008B6DF1" w:rsidRDefault="008B6DF1" w:rsidP="00E54C0A"/>
                    <w:p w14:paraId="64DE9D95" w14:textId="77777777" w:rsidR="008B6DF1" w:rsidRDefault="008B6DF1" w:rsidP="00E54C0A"/>
                    <w:p w14:paraId="4B505371" w14:textId="77777777" w:rsidR="008B6DF1" w:rsidRDefault="008B6DF1" w:rsidP="00E54C0A"/>
                    <w:p w14:paraId="639DE89F" w14:textId="77777777" w:rsidR="008B6DF1" w:rsidRDefault="008B6DF1" w:rsidP="00E54C0A"/>
                    <w:p w14:paraId="3BF1FC0C" w14:textId="77777777" w:rsidR="008B6DF1" w:rsidRDefault="008B6DF1" w:rsidP="00E54C0A"/>
                    <w:p w14:paraId="4D5F1B7F" w14:textId="77777777" w:rsidR="008B6DF1" w:rsidRDefault="008B6DF1" w:rsidP="00E54C0A"/>
                    <w:p w14:paraId="54AEA762" w14:textId="77777777" w:rsidR="008B6DF1" w:rsidRDefault="008B6DF1" w:rsidP="00E54C0A"/>
                    <w:p w14:paraId="4B58490C" w14:textId="77777777" w:rsidR="008B6DF1" w:rsidRDefault="008B6DF1" w:rsidP="00E54C0A"/>
                    <w:p w14:paraId="14F72129" w14:textId="77777777" w:rsidR="008B6DF1" w:rsidRDefault="008B6DF1" w:rsidP="00E54C0A"/>
                    <w:p w14:paraId="67BFE687" w14:textId="77777777" w:rsidR="008B6DF1" w:rsidRDefault="008B6DF1" w:rsidP="00E54C0A"/>
                    <w:p w14:paraId="47FBB191" w14:textId="77777777" w:rsidR="008B6DF1" w:rsidRDefault="008B6DF1" w:rsidP="00E54C0A"/>
                    <w:p w14:paraId="1DD7F06E" w14:textId="77777777" w:rsidR="008B6DF1" w:rsidRDefault="008B6DF1" w:rsidP="00E54C0A"/>
                    <w:p w14:paraId="002F5CE5" w14:textId="77777777" w:rsidR="008B6DF1" w:rsidRDefault="008B6DF1" w:rsidP="00E54C0A"/>
                    <w:p w14:paraId="340B61C2" w14:textId="77777777" w:rsidR="008B6DF1" w:rsidRDefault="008B6DF1" w:rsidP="00E54C0A"/>
                    <w:p w14:paraId="33B21B88" w14:textId="77777777" w:rsidR="008B6DF1" w:rsidRDefault="008B6DF1" w:rsidP="00E54C0A"/>
                    <w:p w14:paraId="52D70047" w14:textId="77777777" w:rsidR="008B6DF1" w:rsidRDefault="008B6DF1" w:rsidP="00E54C0A"/>
                    <w:p w14:paraId="1D3295C3" w14:textId="77777777" w:rsidR="008B6DF1" w:rsidRDefault="008B6DF1" w:rsidP="00E54C0A"/>
                    <w:p w14:paraId="38A817E2" w14:textId="77777777" w:rsidR="008B6DF1" w:rsidRDefault="008B6DF1" w:rsidP="00E54C0A"/>
                    <w:p w14:paraId="23A8FBDD" w14:textId="77777777" w:rsidR="008B6DF1" w:rsidRDefault="008B6DF1" w:rsidP="00E54C0A"/>
                    <w:p w14:paraId="24D3210F" w14:textId="77777777" w:rsidR="008B6DF1" w:rsidRDefault="008B6DF1" w:rsidP="00E54C0A"/>
                    <w:p w14:paraId="52A7F2C5" w14:textId="77777777" w:rsidR="008B6DF1" w:rsidRDefault="008B6DF1" w:rsidP="00E54C0A"/>
                    <w:p w14:paraId="101963DC" w14:textId="77777777" w:rsidR="008B6DF1" w:rsidRDefault="008B6DF1" w:rsidP="00E54C0A"/>
                    <w:p w14:paraId="39189ECD" w14:textId="77777777" w:rsidR="008B6DF1" w:rsidRDefault="008B6DF1" w:rsidP="00E54C0A"/>
                    <w:p w14:paraId="0090FAF0" w14:textId="77777777" w:rsidR="008B6DF1" w:rsidRDefault="008B6DF1" w:rsidP="00E54C0A"/>
                    <w:p w14:paraId="54F78235" w14:textId="77777777" w:rsidR="008B6DF1" w:rsidRDefault="008B6DF1" w:rsidP="00E54C0A"/>
                    <w:p w14:paraId="364B0DDD" w14:textId="77777777" w:rsidR="008B6DF1" w:rsidRDefault="008B6DF1" w:rsidP="00E54C0A"/>
                    <w:p w14:paraId="785F97B8" w14:textId="77777777" w:rsidR="008B6DF1" w:rsidRDefault="008B6DF1" w:rsidP="00E54C0A"/>
                    <w:p w14:paraId="064C7624" w14:textId="77777777" w:rsidR="008B6DF1" w:rsidRDefault="008B6DF1" w:rsidP="00E54C0A"/>
                    <w:p w14:paraId="3E5D0624" w14:textId="77777777" w:rsidR="008B6DF1" w:rsidRDefault="008B6DF1" w:rsidP="00E54C0A"/>
                    <w:p w14:paraId="11C15C5C" w14:textId="77777777" w:rsidR="008B6DF1" w:rsidRDefault="008B6DF1" w:rsidP="00E54C0A"/>
                    <w:p w14:paraId="420101A0" w14:textId="77777777" w:rsidR="008B6DF1" w:rsidRDefault="008B6DF1" w:rsidP="00E54C0A"/>
                    <w:p w14:paraId="3BA8268D" w14:textId="77777777" w:rsidR="008B6DF1" w:rsidRDefault="008B6DF1" w:rsidP="00E54C0A"/>
                    <w:p w14:paraId="3CDBB761" w14:textId="77777777" w:rsidR="008B6DF1" w:rsidRDefault="008B6DF1" w:rsidP="00E54C0A"/>
                    <w:p w14:paraId="5416DB01" w14:textId="77777777" w:rsidR="008B6DF1" w:rsidRDefault="008B6DF1" w:rsidP="00E54C0A"/>
                    <w:p w14:paraId="0BDC9C3E" w14:textId="77777777" w:rsidR="008B6DF1" w:rsidRDefault="008B6DF1" w:rsidP="00E54C0A"/>
                    <w:p w14:paraId="2962B910" w14:textId="77777777" w:rsidR="008B6DF1" w:rsidRDefault="008B6DF1" w:rsidP="00E54C0A"/>
                    <w:p w14:paraId="4B6259AD" w14:textId="77777777" w:rsidR="008B6DF1" w:rsidRDefault="008B6DF1" w:rsidP="00E54C0A"/>
                    <w:p w14:paraId="17172AE6" w14:textId="77777777" w:rsidR="008B6DF1" w:rsidRDefault="008B6DF1" w:rsidP="00E54C0A"/>
                    <w:p w14:paraId="6ED5865B" w14:textId="77777777" w:rsidR="008B6DF1" w:rsidRDefault="008B6DF1" w:rsidP="00E54C0A"/>
                    <w:p w14:paraId="109031DF" w14:textId="77777777" w:rsidR="008B6DF1" w:rsidRDefault="008B6DF1" w:rsidP="00E54C0A"/>
                    <w:p w14:paraId="06D5DF34" w14:textId="77777777" w:rsidR="008B6DF1" w:rsidRDefault="008B6DF1" w:rsidP="00E54C0A"/>
                    <w:p w14:paraId="55E0814A" w14:textId="77777777" w:rsidR="008B6DF1" w:rsidRDefault="008B6DF1" w:rsidP="00E54C0A"/>
                    <w:p w14:paraId="20CCE4F4" w14:textId="77777777" w:rsidR="008B6DF1" w:rsidRDefault="008B6DF1" w:rsidP="00E54C0A"/>
                    <w:p w14:paraId="6F781BC9" w14:textId="77777777" w:rsidR="008B6DF1" w:rsidRDefault="008B6DF1" w:rsidP="00E54C0A"/>
                    <w:p w14:paraId="6DCEE23B" w14:textId="77777777" w:rsidR="008B6DF1" w:rsidRDefault="008B6DF1" w:rsidP="00E54C0A"/>
                    <w:p w14:paraId="34C9E726" w14:textId="77777777" w:rsidR="008B6DF1" w:rsidRDefault="008B6DF1" w:rsidP="00E54C0A"/>
                    <w:p w14:paraId="40B55E11" w14:textId="77777777" w:rsidR="008B6DF1" w:rsidRDefault="008B6DF1" w:rsidP="00E54C0A"/>
                    <w:p w14:paraId="08E69409" w14:textId="77777777" w:rsidR="008B6DF1" w:rsidRDefault="008B6DF1" w:rsidP="00E54C0A"/>
                    <w:p w14:paraId="10C9D94A" w14:textId="77777777" w:rsidR="008B6DF1" w:rsidRDefault="008B6DF1" w:rsidP="00E54C0A"/>
                    <w:p w14:paraId="2AA1B251" w14:textId="77777777" w:rsidR="008B6DF1" w:rsidRDefault="008B6DF1" w:rsidP="00E54C0A"/>
                    <w:p w14:paraId="18429D61" w14:textId="77777777" w:rsidR="008B6DF1" w:rsidRDefault="008B6DF1" w:rsidP="00E54C0A"/>
                    <w:p w14:paraId="4E9C3E72" w14:textId="77777777" w:rsidR="008B6DF1" w:rsidRDefault="008B6DF1" w:rsidP="00E54C0A"/>
                    <w:p w14:paraId="5B147BB2" w14:textId="77777777" w:rsidR="008B6DF1" w:rsidRDefault="008B6DF1" w:rsidP="00E54C0A"/>
                    <w:p w14:paraId="3BDA452A" w14:textId="77777777" w:rsidR="008B6DF1" w:rsidRDefault="008B6DF1" w:rsidP="00E54C0A"/>
                    <w:p w14:paraId="3F9C2C82" w14:textId="77777777" w:rsidR="008B6DF1" w:rsidRDefault="008B6DF1" w:rsidP="00E54C0A"/>
                    <w:p w14:paraId="65643F4E" w14:textId="77777777" w:rsidR="008B6DF1" w:rsidRDefault="008B6DF1" w:rsidP="00E54C0A"/>
                    <w:p w14:paraId="51DD897F" w14:textId="77777777" w:rsidR="008B6DF1" w:rsidRDefault="008B6DF1" w:rsidP="00E54C0A"/>
                    <w:p w14:paraId="3AF0B823" w14:textId="77777777" w:rsidR="008B6DF1" w:rsidRDefault="008B6DF1" w:rsidP="00E54C0A"/>
                    <w:p w14:paraId="3FD4D8E0" w14:textId="77777777" w:rsidR="008B6DF1" w:rsidRDefault="008B6DF1" w:rsidP="00E54C0A"/>
                    <w:p w14:paraId="6390F21F" w14:textId="77777777" w:rsidR="008B6DF1" w:rsidRDefault="008B6DF1" w:rsidP="00E54C0A"/>
                    <w:p w14:paraId="4AA58CEB" w14:textId="77777777" w:rsidR="008B6DF1" w:rsidRDefault="008B6DF1" w:rsidP="00E54C0A"/>
                    <w:p w14:paraId="4C1BDE4D" w14:textId="77777777" w:rsidR="008B6DF1" w:rsidRDefault="008B6DF1" w:rsidP="00E54C0A"/>
                    <w:p w14:paraId="642BFC06" w14:textId="77777777" w:rsidR="008B6DF1" w:rsidRDefault="008B6DF1" w:rsidP="00E54C0A"/>
                    <w:p w14:paraId="06705A09" w14:textId="77777777" w:rsidR="008B6DF1" w:rsidRDefault="008B6DF1" w:rsidP="00E54C0A"/>
                    <w:p w14:paraId="1F3AB54E" w14:textId="77777777" w:rsidR="008B6DF1" w:rsidRDefault="008B6DF1" w:rsidP="00E54C0A"/>
                    <w:p w14:paraId="2A4A475B" w14:textId="77777777" w:rsidR="008B6DF1" w:rsidRDefault="008B6DF1" w:rsidP="00E54C0A"/>
                    <w:p w14:paraId="7EA0359D" w14:textId="77777777" w:rsidR="008B6DF1" w:rsidRDefault="008B6DF1" w:rsidP="00E54C0A"/>
                    <w:p w14:paraId="6335B3C8" w14:textId="77777777" w:rsidR="008B6DF1" w:rsidRDefault="008B6DF1" w:rsidP="00E54C0A"/>
                    <w:p w14:paraId="1E3EE14A" w14:textId="77777777" w:rsidR="008B6DF1" w:rsidRDefault="008B6DF1" w:rsidP="00E54C0A"/>
                    <w:p w14:paraId="6D55A15B" w14:textId="77777777" w:rsidR="008B6DF1" w:rsidRDefault="008B6DF1" w:rsidP="00E54C0A"/>
                    <w:p w14:paraId="091C1939" w14:textId="77777777" w:rsidR="008B6DF1" w:rsidRDefault="008B6DF1" w:rsidP="00E54C0A"/>
                    <w:p w14:paraId="1600483F" w14:textId="77777777" w:rsidR="008B6DF1" w:rsidRDefault="008B6DF1" w:rsidP="00E54C0A"/>
                    <w:p w14:paraId="23E056A1" w14:textId="77777777" w:rsidR="008B6DF1" w:rsidRDefault="008B6DF1" w:rsidP="00E54C0A"/>
                    <w:p w14:paraId="70682BBD" w14:textId="77777777" w:rsidR="008B6DF1" w:rsidRDefault="008B6DF1" w:rsidP="00E54C0A"/>
                    <w:p w14:paraId="6762D5EA" w14:textId="77777777" w:rsidR="008B6DF1" w:rsidRDefault="008B6DF1" w:rsidP="00E54C0A"/>
                    <w:p w14:paraId="55B54D58" w14:textId="77777777" w:rsidR="008B6DF1" w:rsidRDefault="008B6DF1" w:rsidP="00E54C0A"/>
                    <w:p w14:paraId="276512EB" w14:textId="77777777" w:rsidR="008B6DF1" w:rsidRDefault="008B6DF1" w:rsidP="00E54C0A"/>
                    <w:p w14:paraId="6B939510" w14:textId="77777777" w:rsidR="008B6DF1" w:rsidRDefault="008B6DF1" w:rsidP="00E54C0A"/>
                    <w:p w14:paraId="17CA82E6" w14:textId="77777777" w:rsidR="008B6DF1" w:rsidRDefault="008B6DF1" w:rsidP="00E54C0A"/>
                    <w:p w14:paraId="4F0C5D3D" w14:textId="77777777" w:rsidR="008B6DF1" w:rsidRDefault="008B6DF1" w:rsidP="00E54C0A"/>
                    <w:p w14:paraId="2861C308" w14:textId="77777777" w:rsidR="008B6DF1" w:rsidRDefault="008B6DF1" w:rsidP="00E54C0A"/>
                    <w:p w14:paraId="4983C387" w14:textId="77777777" w:rsidR="008B6DF1" w:rsidRDefault="008B6DF1" w:rsidP="00E54C0A"/>
                    <w:p w14:paraId="5EF0DFAB" w14:textId="77777777" w:rsidR="008B6DF1" w:rsidRDefault="008B6DF1" w:rsidP="00E54C0A"/>
                    <w:p w14:paraId="59C183DA" w14:textId="77777777" w:rsidR="008B6DF1" w:rsidRDefault="008B6DF1" w:rsidP="00E54C0A"/>
                    <w:p w14:paraId="6FEC2F23" w14:textId="77777777" w:rsidR="008B6DF1" w:rsidRDefault="008B6DF1" w:rsidP="00E54C0A"/>
                    <w:p w14:paraId="52D955F6" w14:textId="77777777" w:rsidR="008B6DF1" w:rsidRDefault="008B6DF1" w:rsidP="00E54C0A"/>
                    <w:p w14:paraId="76C3AF22" w14:textId="77777777" w:rsidR="008B6DF1" w:rsidRDefault="008B6DF1" w:rsidP="00E54C0A"/>
                    <w:p w14:paraId="4C22935A" w14:textId="77777777" w:rsidR="008B6DF1" w:rsidRDefault="008B6DF1" w:rsidP="00E54C0A"/>
                    <w:p w14:paraId="657BC207" w14:textId="77777777" w:rsidR="008B6DF1" w:rsidRDefault="008B6DF1" w:rsidP="00E54C0A"/>
                    <w:p w14:paraId="57CF7AAE" w14:textId="77777777" w:rsidR="008B6DF1" w:rsidRDefault="008B6DF1" w:rsidP="00E54C0A"/>
                    <w:p w14:paraId="4DA253E1" w14:textId="77777777" w:rsidR="008B6DF1" w:rsidRDefault="008B6DF1" w:rsidP="00E54C0A"/>
                    <w:p w14:paraId="6778C371" w14:textId="77777777" w:rsidR="008B6DF1" w:rsidRDefault="008B6DF1" w:rsidP="00E54C0A"/>
                    <w:p w14:paraId="1EEEA4B0" w14:textId="77777777" w:rsidR="008B6DF1" w:rsidRDefault="008B6DF1" w:rsidP="00E54C0A"/>
                    <w:p w14:paraId="4430B739" w14:textId="77777777" w:rsidR="008B6DF1" w:rsidRDefault="008B6DF1" w:rsidP="00E54C0A"/>
                    <w:p w14:paraId="1BF1E3E5" w14:textId="77777777" w:rsidR="008B6DF1" w:rsidRDefault="008B6DF1" w:rsidP="00E54C0A"/>
                    <w:p w14:paraId="29C08808" w14:textId="77777777" w:rsidR="008B6DF1" w:rsidRDefault="008B6DF1" w:rsidP="00E54C0A"/>
                    <w:p w14:paraId="5A2F6B74" w14:textId="77777777" w:rsidR="008B6DF1" w:rsidRDefault="008B6DF1" w:rsidP="00E54C0A"/>
                    <w:p w14:paraId="683A2518" w14:textId="77777777" w:rsidR="008B6DF1" w:rsidRDefault="008B6DF1" w:rsidP="00E54C0A"/>
                    <w:p w14:paraId="19ADEF66" w14:textId="77777777" w:rsidR="008B6DF1" w:rsidRDefault="008B6DF1" w:rsidP="00E54C0A"/>
                    <w:p w14:paraId="40C5E230" w14:textId="77777777" w:rsidR="008B6DF1" w:rsidRDefault="008B6DF1" w:rsidP="00E54C0A"/>
                    <w:p w14:paraId="028325E1" w14:textId="77777777" w:rsidR="008B6DF1" w:rsidRDefault="008B6DF1" w:rsidP="00E54C0A"/>
                    <w:p w14:paraId="7C50E56D" w14:textId="77777777" w:rsidR="008B6DF1" w:rsidRDefault="008B6DF1" w:rsidP="00E54C0A"/>
                    <w:p w14:paraId="467E8BBF" w14:textId="77777777" w:rsidR="008B6DF1" w:rsidRDefault="008B6DF1" w:rsidP="00E54C0A"/>
                    <w:p w14:paraId="7FC4069C" w14:textId="77777777" w:rsidR="008B6DF1" w:rsidRDefault="008B6DF1" w:rsidP="00E54C0A"/>
                    <w:p w14:paraId="1E3E81EA" w14:textId="77777777" w:rsidR="008B6DF1" w:rsidRDefault="008B6DF1" w:rsidP="00E54C0A"/>
                    <w:p w14:paraId="5F0AAF92" w14:textId="77777777" w:rsidR="008B6DF1" w:rsidRDefault="008B6DF1" w:rsidP="00E54C0A"/>
                    <w:p w14:paraId="37FE4B68" w14:textId="77777777" w:rsidR="008B6DF1" w:rsidRDefault="008B6DF1" w:rsidP="00E54C0A"/>
                    <w:p w14:paraId="319FA6AE" w14:textId="77777777" w:rsidR="008B6DF1" w:rsidRDefault="008B6DF1" w:rsidP="00E54C0A"/>
                    <w:p w14:paraId="54CA2924" w14:textId="77777777" w:rsidR="008B6DF1" w:rsidRDefault="008B6DF1" w:rsidP="00E54C0A"/>
                    <w:p w14:paraId="6A99324D" w14:textId="77777777" w:rsidR="008B6DF1" w:rsidRDefault="008B6DF1" w:rsidP="00E54C0A"/>
                    <w:p w14:paraId="122BA737" w14:textId="77777777" w:rsidR="008B6DF1" w:rsidRDefault="008B6DF1" w:rsidP="00E54C0A"/>
                    <w:p w14:paraId="2FBAAA65" w14:textId="77777777" w:rsidR="008B6DF1" w:rsidRDefault="008B6DF1" w:rsidP="00E54C0A"/>
                    <w:p w14:paraId="2727AE1F" w14:textId="77777777" w:rsidR="008B6DF1" w:rsidRDefault="008B6DF1" w:rsidP="00E54C0A"/>
                    <w:p w14:paraId="384FB567" w14:textId="77777777" w:rsidR="008B6DF1" w:rsidRDefault="008B6DF1" w:rsidP="00E54C0A"/>
                    <w:p w14:paraId="64EEF799" w14:textId="77777777" w:rsidR="008B6DF1" w:rsidRDefault="008B6DF1" w:rsidP="00E54C0A"/>
                    <w:p w14:paraId="3E9D97DA" w14:textId="77777777" w:rsidR="008B6DF1" w:rsidRDefault="008B6DF1" w:rsidP="00E54C0A"/>
                    <w:p w14:paraId="3ED755EB" w14:textId="77777777" w:rsidR="008B6DF1" w:rsidRDefault="008B6DF1" w:rsidP="00E54C0A"/>
                    <w:p w14:paraId="6607FC66" w14:textId="77777777" w:rsidR="008B6DF1" w:rsidRDefault="008B6DF1" w:rsidP="00E54C0A"/>
                    <w:p w14:paraId="5B6AC1B3" w14:textId="77777777" w:rsidR="008B6DF1" w:rsidRDefault="008B6DF1" w:rsidP="00E54C0A"/>
                    <w:p w14:paraId="2995D867" w14:textId="77777777" w:rsidR="008B6DF1" w:rsidRDefault="008B6DF1" w:rsidP="00E54C0A"/>
                    <w:p w14:paraId="749BC23A" w14:textId="77777777" w:rsidR="008B6DF1" w:rsidRDefault="008B6DF1" w:rsidP="00E54C0A"/>
                    <w:p w14:paraId="167730F8" w14:textId="77777777" w:rsidR="008B6DF1" w:rsidRDefault="008B6DF1" w:rsidP="00E54C0A"/>
                    <w:p w14:paraId="759E6458" w14:textId="77777777" w:rsidR="008B6DF1" w:rsidRDefault="008B6DF1" w:rsidP="00E54C0A"/>
                    <w:p w14:paraId="587C8465" w14:textId="77777777" w:rsidR="008B6DF1" w:rsidRDefault="008B6DF1" w:rsidP="00E54C0A"/>
                    <w:p w14:paraId="3BEFFD6B" w14:textId="77777777" w:rsidR="008B6DF1" w:rsidRDefault="008B6DF1" w:rsidP="00E54C0A"/>
                    <w:p w14:paraId="00D9CCD7" w14:textId="77777777" w:rsidR="008B6DF1" w:rsidRDefault="008B6DF1" w:rsidP="00E54C0A"/>
                    <w:p w14:paraId="3E93F4D9" w14:textId="77777777" w:rsidR="008B6DF1" w:rsidRDefault="008B6DF1" w:rsidP="00E54C0A"/>
                    <w:p w14:paraId="4D251122" w14:textId="77777777" w:rsidR="008B6DF1" w:rsidRDefault="008B6DF1" w:rsidP="00E54C0A"/>
                    <w:p w14:paraId="220F24AA" w14:textId="77777777" w:rsidR="008B6DF1" w:rsidRDefault="008B6DF1" w:rsidP="00E54C0A"/>
                    <w:p w14:paraId="39FE4308" w14:textId="77777777" w:rsidR="008B6DF1" w:rsidRDefault="008B6DF1" w:rsidP="00E54C0A"/>
                    <w:p w14:paraId="6A5E695D" w14:textId="77777777" w:rsidR="008B6DF1" w:rsidRDefault="008B6DF1" w:rsidP="00E54C0A"/>
                    <w:p w14:paraId="42FCFE5C" w14:textId="77777777" w:rsidR="008B6DF1" w:rsidRDefault="008B6DF1" w:rsidP="00E54C0A"/>
                    <w:p w14:paraId="7EB6E6A3" w14:textId="77777777" w:rsidR="008B6DF1" w:rsidRDefault="008B6DF1" w:rsidP="00E54C0A"/>
                    <w:p w14:paraId="49BAE58A" w14:textId="77777777" w:rsidR="008B6DF1" w:rsidRDefault="008B6DF1" w:rsidP="00E54C0A"/>
                    <w:p w14:paraId="2204AF62" w14:textId="77777777" w:rsidR="008B6DF1" w:rsidRDefault="008B6DF1" w:rsidP="00E54C0A"/>
                    <w:p w14:paraId="28C90AAF" w14:textId="77777777" w:rsidR="008B6DF1" w:rsidRDefault="008B6DF1" w:rsidP="00E54C0A"/>
                    <w:p w14:paraId="43ABAB5F" w14:textId="77777777" w:rsidR="008B6DF1" w:rsidRDefault="008B6DF1" w:rsidP="00E54C0A"/>
                    <w:p w14:paraId="2BDA4683" w14:textId="77777777" w:rsidR="008B6DF1" w:rsidRDefault="008B6DF1" w:rsidP="00E54C0A"/>
                    <w:p w14:paraId="6FCFD1C0" w14:textId="77777777" w:rsidR="008B6DF1" w:rsidRDefault="008B6DF1" w:rsidP="00E54C0A"/>
                    <w:p w14:paraId="12AE9B81" w14:textId="77777777" w:rsidR="008B6DF1" w:rsidRDefault="008B6DF1" w:rsidP="00E54C0A"/>
                    <w:p w14:paraId="4F9054F1" w14:textId="77777777" w:rsidR="008B6DF1" w:rsidRDefault="008B6DF1" w:rsidP="00E54C0A"/>
                    <w:p w14:paraId="6F177A6A" w14:textId="77777777" w:rsidR="008B6DF1" w:rsidRDefault="008B6DF1" w:rsidP="00E54C0A"/>
                    <w:p w14:paraId="72C01EAE" w14:textId="77777777" w:rsidR="008B6DF1" w:rsidRDefault="008B6DF1" w:rsidP="00E54C0A"/>
                    <w:p w14:paraId="4F65E1E3" w14:textId="77777777" w:rsidR="008B6DF1" w:rsidRDefault="008B6DF1" w:rsidP="00E54C0A"/>
                    <w:p w14:paraId="129791DE" w14:textId="77777777" w:rsidR="008B6DF1" w:rsidRDefault="008B6DF1" w:rsidP="00E54C0A"/>
                    <w:p w14:paraId="5BC3A14D" w14:textId="77777777" w:rsidR="008B6DF1" w:rsidRDefault="008B6DF1" w:rsidP="00E54C0A"/>
                    <w:p w14:paraId="7B0FF4E4" w14:textId="77777777" w:rsidR="008B6DF1" w:rsidRDefault="008B6DF1" w:rsidP="00E54C0A"/>
                    <w:p w14:paraId="2E32BA94" w14:textId="77777777" w:rsidR="008B6DF1" w:rsidRDefault="008B6DF1" w:rsidP="00E54C0A"/>
                    <w:p w14:paraId="6B2C7B08" w14:textId="77777777" w:rsidR="008B6DF1" w:rsidRDefault="008B6DF1" w:rsidP="00E54C0A"/>
                    <w:p w14:paraId="2478D5BF" w14:textId="77777777" w:rsidR="008B6DF1" w:rsidRDefault="008B6DF1" w:rsidP="00E54C0A"/>
                    <w:p w14:paraId="4AACD355" w14:textId="77777777" w:rsidR="008B6DF1" w:rsidRDefault="008B6DF1" w:rsidP="00E54C0A"/>
                    <w:p w14:paraId="633440A3" w14:textId="77777777" w:rsidR="008B6DF1" w:rsidRDefault="008B6DF1" w:rsidP="00E54C0A"/>
                    <w:p w14:paraId="66A0A878" w14:textId="77777777" w:rsidR="008B6DF1" w:rsidRDefault="008B6DF1" w:rsidP="00E54C0A"/>
                    <w:p w14:paraId="3C6BFC14" w14:textId="77777777" w:rsidR="008B6DF1" w:rsidRDefault="008B6DF1" w:rsidP="00E54C0A"/>
                    <w:p w14:paraId="15B2681B" w14:textId="77777777" w:rsidR="008B6DF1" w:rsidRDefault="008B6DF1" w:rsidP="00E54C0A"/>
                    <w:p w14:paraId="7850894E" w14:textId="77777777" w:rsidR="008B6DF1" w:rsidRDefault="008B6DF1" w:rsidP="00E54C0A"/>
                    <w:p w14:paraId="44B069B3" w14:textId="77777777" w:rsidR="008B6DF1" w:rsidRDefault="008B6DF1" w:rsidP="00E54C0A"/>
                    <w:p w14:paraId="3ED3D550" w14:textId="77777777" w:rsidR="008B6DF1" w:rsidRDefault="008B6DF1" w:rsidP="00E54C0A"/>
                    <w:p w14:paraId="5FAB3D5F" w14:textId="77777777" w:rsidR="008B6DF1" w:rsidRDefault="008B6DF1" w:rsidP="00E54C0A"/>
                    <w:p w14:paraId="475E4126" w14:textId="77777777" w:rsidR="008B6DF1" w:rsidRDefault="008B6DF1" w:rsidP="00E54C0A"/>
                    <w:p w14:paraId="05F62E44" w14:textId="77777777" w:rsidR="008B6DF1" w:rsidRDefault="008B6DF1" w:rsidP="00E54C0A"/>
                    <w:p w14:paraId="5059A9EA" w14:textId="77777777" w:rsidR="008B6DF1" w:rsidRDefault="008B6DF1" w:rsidP="00E54C0A"/>
                    <w:p w14:paraId="1AD84D3A" w14:textId="77777777" w:rsidR="008B6DF1" w:rsidRDefault="008B6DF1" w:rsidP="00E54C0A"/>
                    <w:p w14:paraId="77176E07" w14:textId="77777777" w:rsidR="008B6DF1" w:rsidRDefault="008B6DF1" w:rsidP="00E54C0A"/>
                    <w:p w14:paraId="58E4F914" w14:textId="77777777" w:rsidR="008B6DF1" w:rsidRDefault="008B6DF1" w:rsidP="00E54C0A"/>
                    <w:p w14:paraId="63345BE4" w14:textId="77777777" w:rsidR="008B6DF1" w:rsidRDefault="008B6DF1" w:rsidP="00E54C0A"/>
                    <w:p w14:paraId="6AB61BAF" w14:textId="77777777" w:rsidR="008B6DF1" w:rsidRDefault="008B6DF1" w:rsidP="00E54C0A"/>
                    <w:p w14:paraId="6750EAF4" w14:textId="77777777" w:rsidR="008B6DF1" w:rsidRDefault="008B6DF1" w:rsidP="00E54C0A"/>
                    <w:p w14:paraId="26527F70" w14:textId="77777777" w:rsidR="008B6DF1" w:rsidRDefault="008B6DF1" w:rsidP="00E54C0A"/>
                    <w:p w14:paraId="45EFBBA3" w14:textId="77777777" w:rsidR="008B6DF1" w:rsidRDefault="008B6DF1" w:rsidP="00E54C0A"/>
                    <w:p w14:paraId="18FE2ECA" w14:textId="77777777" w:rsidR="008B6DF1" w:rsidRDefault="008B6DF1" w:rsidP="00E54C0A"/>
                    <w:p w14:paraId="6A55B54D" w14:textId="77777777" w:rsidR="008B6DF1" w:rsidRDefault="008B6DF1" w:rsidP="00E54C0A"/>
                    <w:p w14:paraId="75193478" w14:textId="77777777" w:rsidR="008B6DF1" w:rsidRDefault="008B6DF1" w:rsidP="00E54C0A"/>
                    <w:p w14:paraId="62FED634" w14:textId="77777777" w:rsidR="008B6DF1" w:rsidRDefault="008B6DF1" w:rsidP="00E54C0A"/>
                    <w:p w14:paraId="656C7768" w14:textId="77777777" w:rsidR="008B6DF1" w:rsidRDefault="008B6DF1" w:rsidP="00E54C0A"/>
                    <w:p w14:paraId="0D2DCDEA" w14:textId="77777777" w:rsidR="008B6DF1" w:rsidRDefault="008B6DF1" w:rsidP="00E54C0A"/>
                    <w:p w14:paraId="31414A86" w14:textId="77777777" w:rsidR="008B6DF1" w:rsidRDefault="008B6DF1" w:rsidP="00E54C0A"/>
                    <w:p w14:paraId="30D4B938" w14:textId="77777777" w:rsidR="008B6DF1" w:rsidRDefault="008B6DF1" w:rsidP="00E54C0A"/>
                    <w:p w14:paraId="6BD25835" w14:textId="77777777" w:rsidR="008B6DF1" w:rsidRDefault="008B6DF1" w:rsidP="00E54C0A"/>
                    <w:p w14:paraId="7F8ED24D" w14:textId="77777777" w:rsidR="008B6DF1" w:rsidRDefault="008B6DF1" w:rsidP="00E54C0A"/>
                    <w:p w14:paraId="2526C74A" w14:textId="77777777" w:rsidR="008B6DF1" w:rsidRDefault="008B6DF1" w:rsidP="00E54C0A"/>
                    <w:p w14:paraId="5BB82A56" w14:textId="77777777" w:rsidR="008B6DF1" w:rsidRDefault="008B6DF1" w:rsidP="00E54C0A"/>
                    <w:p w14:paraId="433D17E2" w14:textId="77777777" w:rsidR="008B6DF1" w:rsidRDefault="008B6DF1" w:rsidP="00E54C0A"/>
                    <w:p w14:paraId="19CA0F7F" w14:textId="77777777" w:rsidR="008B6DF1" w:rsidRDefault="008B6DF1" w:rsidP="00E54C0A"/>
                    <w:p w14:paraId="77C13F2B" w14:textId="77777777" w:rsidR="008B6DF1" w:rsidRDefault="008B6DF1" w:rsidP="00E54C0A"/>
                    <w:p w14:paraId="4BA15220" w14:textId="77777777" w:rsidR="008B6DF1" w:rsidRDefault="008B6DF1" w:rsidP="00E54C0A"/>
                    <w:p w14:paraId="06D8790F" w14:textId="77777777" w:rsidR="008B6DF1" w:rsidRDefault="008B6DF1" w:rsidP="00E54C0A"/>
                    <w:p w14:paraId="39A8E959" w14:textId="77777777" w:rsidR="008B6DF1" w:rsidRDefault="008B6DF1" w:rsidP="00E54C0A"/>
                    <w:p w14:paraId="200CDE51" w14:textId="77777777" w:rsidR="008B6DF1" w:rsidRDefault="008B6DF1" w:rsidP="00E54C0A"/>
                    <w:p w14:paraId="28B97AE1" w14:textId="77777777" w:rsidR="008B6DF1" w:rsidRDefault="008B6DF1" w:rsidP="00E54C0A"/>
                    <w:p w14:paraId="6EABDF14" w14:textId="77777777" w:rsidR="008B6DF1" w:rsidRDefault="008B6DF1" w:rsidP="00E54C0A"/>
                    <w:p w14:paraId="5299FE32" w14:textId="77777777" w:rsidR="008B6DF1" w:rsidRDefault="008B6DF1" w:rsidP="00E54C0A"/>
                    <w:p w14:paraId="78B9AEC9" w14:textId="77777777" w:rsidR="008B6DF1" w:rsidRDefault="008B6DF1" w:rsidP="00E54C0A"/>
                    <w:p w14:paraId="06734112" w14:textId="77777777" w:rsidR="008B6DF1" w:rsidRDefault="008B6DF1" w:rsidP="00E54C0A"/>
                    <w:p w14:paraId="0E940052" w14:textId="77777777" w:rsidR="008B6DF1" w:rsidRDefault="008B6DF1" w:rsidP="00E54C0A"/>
                    <w:p w14:paraId="5EDD06C7" w14:textId="77777777" w:rsidR="008B6DF1" w:rsidRDefault="008B6DF1" w:rsidP="00E54C0A"/>
                    <w:p w14:paraId="6059FAF3" w14:textId="77777777" w:rsidR="008B6DF1" w:rsidRDefault="008B6DF1" w:rsidP="00E54C0A"/>
                    <w:p w14:paraId="76FD2360" w14:textId="77777777" w:rsidR="008B6DF1" w:rsidRDefault="008B6DF1" w:rsidP="00E54C0A"/>
                    <w:p w14:paraId="684317AD" w14:textId="77777777" w:rsidR="008B6DF1" w:rsidRDefault="008B6DF1" w:rsidP="00E54C0A"/>
                    <w:p w14:paraId="70F04726" w14:textId="77777777" w:rsidR="008B6DF1" w:rsidRDefault="008B6DF1" w:rsidP="00E54C0A"/>
                    <w:p w14:paraId="4CE66DF2" w14:textId="77777777" w:rsidR="008B6DF1" w:rsidRDefault="008B6DF1" w:rsidP="00E54C0A"/>
                    <w:p w14:paraId="3F14C18B" w14:textId="77777777" w:rsidR="008B6DF1" w:rsidRDefault="008B6DF1" w:rsidP="00E54C0A"/>
                    <w:p w14:paraId="1A51C92A" w14:textId="77777777" w:rsidR="008B6DF1" w:rsidRDefault="008B6DF1" w:rsidP="00E54C0A"/>
                    <w:p w14:paraId="4E9F17AA" w14:textId="77777777" w:rsidR="008B6DF1" w:rsidRDefault="008B6DF1" w:rsidP="00E54C0A"/>
                    <w:p w14:paraId="485BB291" w14:textId="77777777" w:rsidR="008B6DF1" w:rsidRDefault="008B6DF1" w:rsidP="00E54C0A"/>
                    <w:p w14:paraId="00DE4E67" w14:textId="77777777" w:rsidR="008B6DF1" w:rsidRDefault="008B6DF1" w:rsidP="00E54C0A"/>
                    <w:p w14:paraId="6B728435" w14:textId="77777777" w:rsidR="008B6DF1" w:rsidRDefault="008B6DF1" w:rsidP="00E54C0A"/>
                    <w:p w14:paraId="2346C757" w14:textId="77777777" w:rsidR="008B6DF1" w:rsidRDefault="008B6DF1" w:rsidP="00E54C0A"/>
                    <w:p w14:paraId="6D5A0AC7" w14:textId="77777777" w:rsidR="008B6DF1" w:rsidRDefault="008B6DF1" w:rsidP="00E54C0A"/>
                    <w:p w14:paraId="325C5AA5" w14:textId="77777777" w:rsidR="008B6DF1" w:rsidRDefault="008B6DF1" w:rsidP="00E54C0A"/>
                    <w:p w14:paraId="1C0E4A94" w14:textId="77777777" w:rsidR="008B6DF1" w:rsidRDefault="008B6DF1" w:rsidP="00E54C0A"/>
                    <w:p w14:paraId="6B4FD30D" w14:textId="77777777" w:rsidR="008B6DF1" w:rsidRDefault="008B6DF1" w:rsidP="00E54C0A"/>
                    <w:p w14:paraId="706077E8" w14:textId="77777777" w:rsidR="008B6DF1" w:rsidRDefault="008B6DF1" w:rsidP="00E54C0A"/>
                    <w:p w14:paraId="3FE4E58F" w14:textId="77777777" w:rsidR="008B6DF1" w:rsidRDefault="008B6DF1" w:rsidP="00E54C0A"/>
                    <w:p w14:paraId="4B47768A" w14:textId="77777777" w:rsidR="008B6DF1" w:rsidRDefault="008B6DF1" w:rsidP="00E54C0A"/>
                    <w:p w14:paraId="0F9B72F0" w14:textId="77777777" w:rsidR="008B6DF1" w:rsidRDefault="008B6DF1" w:rsidP="00E54C0A"/>
                    <w:p w14:paraId="59951CC1" w14:textId="77777777" w:rsidR="008B6DF1" w:rsidRDefault="008B6DF1" w:rsidP="00E54C0A"/>
                    <w:p w14:paraId="487D0176" w14:textId="77777777" w:rsidR="008B6DF1" w:rsidRDefault="008B6DF1" w:rsidP="00E54C0A"/>
                    <w:p w14:paraId="7EADF48A" w14:textId="77777777" w:rsidR="008B6DF1" w:rsidRDefault="008B6DF1" w:rsidP="00E54C0A"/>
                    <w:p w14:paraId="728B48D1" w14:textId="77777777" w:rsidR="008B6DF1" w:rsidRDefault="008B6DF1" w:rsidP="00E54C0A"/>
                    <w:p w14:paraId="64756F56" w14:textId="77777777" w:rsidR="008B6DF1" w:rsidRDefault="008B6DF1" w:rsidP="00E54C0A"/>
                    <w:p w14:paraId="083D285D" w14:textId="77777777" w:rsidR="008B6DF1" w:rsidRDefault="008B6DF1" w:rsidP="00E54C0A"/>
                    <w:p w14:paraId="2D421D67" w14:textId="77777777" w:rsidR="008B6DF1" w:rsidRDefault="008B6DF1" w:rsidP="00E54C0A"/>
                    <w:p w14:paraId="5C6EB2F0" w14:textId="77777777" w:rsidR="008B6DF1" w:rsidRDefault="008B6DF1" w:rsidP="00E54C0A"/>
                    <w:p w14:paraId="1DD375B6" w14:textId="77777777" w:rsidR="008B6DF1" w:rsidRDefault="008B6DF1" w:rsidP="00E54C0A"/>
                    <w:p w14:paraId="54577665" w14:textId="77777777" w:rsidR="008B6DF1" w:rsidRDefault="008B6DF1" w:rsidP="00E54C0A"/>
                    <w:p w14:paraId="3A65F222" w14:textId="77777777" w:rsidR="008B6DF1" w:rsidRDefault="008B6DF1" w:rsidP="00E54C0A"/>
                    <w:p w14:paraId="7406DC56" w14:textId="77777777" w:rsidR="008B6DF1" w:rsidRDefault="008B6DF1" w:rsidP="00E54C0A"/>
                    <w:p w14:paraId="463FD537" w14:textId="77777777" w:rsidR="008B6DF1" w:rsidRDefault="008B6DF1" w:rsidP="00E54C0A"/>
                    <w:p w14:paraId="19E37021" w14:textId="77777777" w:rsidR="008B6DF1" w:rsidRDefault="008B6DF1" w:rsidP="00E54C0A"/>
                    <w:p w14:paraId="455170F6" w14:textId="77777777" w:rsidR="008B6DF1" w:rsidRDefault="008B6DF1" w:rsidP="00E54C0A"/>
                    <w:p w14:paraId="60677870" w14:textId="77777777" w:rsidR="008B6DF1" w:rsidRDefault="008B6DF1" w:rsidP="00E54C0A"/>
                    <w:p w14:paraId="7C84502D" w14:textId="77777777" w:rsidR="008B6DF1" w:rsidRDefault="008B6DF1" w:rsidP="00E54C0A"/>
                    <w:p w14:paraId="7B04D956" w14:textId="77777777" w:rsidR="008B6DF1" w:rsidRDefault="008B6DF1" w:rsidP="00E54C0A"/>
                    <w:p w14:paraId="0412B65A" w14:textId="77777777" w:rsidR="008B6DF1" w:rsidRDefault="008B6DF1" w:rsidP="00E54C0A"/>
                    <w:p w14:paraId="5CEA42C8" w14:textId="77777777" w:rsidR="008B6DF1" w:rsidRDefault="008B6DF1" w:rsidP="00E54C0A"/>
                    <w:p w14:paraId="2210D351" w14:textId="77777777" w:rsidR="008B6DF1" w:rsidRDefault="008B6DF1" w:rsidP="00E54C0A"/>
                    <w:p w14:paraId="7A878A09" w14:textId="77777777" w:rsidR="008B6DF1" w:rsidRDefault="008B6DF1" w:rsidP="00E54C0A"/>
                    <w:p w14:paraId="3CC783A4" w14:textId="77777777" w:rsidR="008B6DF1" w:rsidRDefault="008B6DF1" w:rsidP="00E54C0A"/>
                    <w:p w14:paraId="4D11F488" w14:textId="77777777" w:rsidR="008B6DF1" w:rsidRDefault="008B6DF1" w:rsidP="00E54C0A"/>
                    <w:p w14:paraId="44DEE9F6" w14:textId="77777777" w:rsidR="008B6DF1" w:rsidRDefault="008B6DF1" w:rsidP="00E54C0A"/>
                    <w:p w14:paraId="36C25311" w14:textId="77777777" w:rsidR="008B6DF1" w:rsidRDefault="008B6DF1" w:rsidP="00E54C0A"/>
                    <w:p w14:paraId="57F97EB4" w14:textId="77777777" w:rsidR="008B6DF1" w:rsidRDefault="008B6DF1" w:rsidP="00E54C0A"/>
                    <w:p w14:paraId="197E9CD4" w14:textId="77777777" w:rsidR="008B6DF1" w:rsidRDefault="008B6DF1" w:rsidP="00E54C0A"/>
                    <w:p w14:paraId="295337E6" w14:textId="77777777" w:rsidR="008B6DF1" w:rsidRDefault="008B6DF1" w:rsidP="00E54C0A"/>
                    <w:p w14:paraId="789445F2" w14:textId="77777777" w:rsidR="008B6DF1" w:rsidRDefault="008B6DF1" w:rsidP="00E54C0A"/>
                    <w:p w14:paraId="6B4C5B7C" w14:textId="77777777" w:rsidR="008B6DF1" w:rsidRDefault="008B6DF1" w:rsidP="00E54C0A"/>
                    <w:p w14:paraId="6B5E8693" w14:textId="77777777" w:rsidR="008B6DF1" w:rsidRDefault="008B6DF1" w:rsidP="00E54C0A"/>
                    <w:p w14:paraId="245DB036" w14:textId="77777777" w:rsidR="008B6DF1" w:rsidRDefault="008B6DF1" w:rsidP="00E54C0A"/>
                    <w:p w14:paraId="393DD65E" w14:textId="77777777" w:rsidR="008B6DF1" w:rsidRDefault="008B6DF1" w:rsidP="00E54C0A"/>
                    <w:p w14:paraId="1455AA52" w14:textId="77777777" w:rsidR="008B6DF1" w:rsidRDefault="008B6DF1" w:rsidP="00E54C0A"/>
                    <w:p w14:paraId="3573BAEC" w14:textId="77777777" w:rsidR="008B6DF1" w:rsidRDefault="008B6DF1" w:rsidP="00E54C0A"/>
                    <w:p w14:paraId="33D6ACE0" w14:textId="77777777" w:rsidR="008B6DF1" w:rsidRDefault="008B6DF1" w:rsidP="00E54C0A"/>
                    <w:p w14:paraId="4DB2EF9B" w14:textId="77777777" w:rsidR="008B6DF1" w:rsidRDefault="008B6DF1" w:rsidP="00E54C0A"/>
                    <w:p w14:paraId="649EEC2A" w14:textId="77777777" w:rsidR="008B6DF1" w:rsidRDefault="008B6DF1" w:rsidP="00E54C0A"/>
                    <w:p w14:paraId="3FD705D0" w14:textId="77777777" w:rsidR="008B6DF1" w:rsidRDefault="008B6DF1" w:rsidP="00E54C0A"/>
                    <w:p w14:paraId="3706CE63" w14:textId="77777777" w:rsidR="008B6DF1" w:rsidRDefault="008B6DF1" w:rsidP="00E54C0A"/>
                    <w:p w14:paraId="1B286CEE" w14:textId="77777777" w:rsidR="008B6DF1" w:rsidRDefault="008B6DF1" w:rsidP="00E54C0A"/>
                    <w:p w14:paraId="78E7AC71" w14:textId="77777777" w:rsidR="008B6DF1" w:rsidRDefault="008B6DF1" w:rsidP="00E54C0A"/>
                    <w:p w14:paraId="6ACF5DEA" w14:textId="77777777" w:rsidR="008B6DF1" w:rsidRDefault="008B6DF1" w:rsidP="00E54C0A"/>
                    <w:p w14:paraId="3052C562" w14:textId="77777777" w:rsidR="008B6DF1" w:rsidRDefault="008B6DF1" w:rsidP="00E54C0A"/>
                    <w:p w14:paraId="726AFF50" w14:textId="77777777" w:rsidR="008B6DF1" w:rsidRDefault="008B6DF1" w:rsidP="00E54C0A"/>
                    <w:p w14:paraId="0DD1A18B" w14:textId="77777777" w:rsidR="008B6DF1" w:rsidRDefault="008B6DF1" w:rsidP="00E54C0A"/>
                    <w:p w14:paraId="3E2F002D" w14:textId="77777777" w:rsidR="008B6DF1" w:rsidRDefault="008B6DF1" w:rsidP="00E54C0A"/>
                    <w:p w14:paraId="2C269E68" w14:textId="77777777" w:rsidR="008B6DF1" w:rsidRDefault="008B6DF1" w:rsidP="00E54C0A"/>
                    <w:p w14:paraId="6097D060" w14:textId="77777777" w:rsidR="008B6DF1" w:rsidRDefault="008B6DF1" w:rsidP="00E54C0A"/>
                    <w:p w14:paraId="3B21CF7D" w14:textId="77777777" w:rsidR="008B6DF1" w:rsidRDefault="008B6DF1" w:rsidP="00E54C0A"/>
                    <w:p w14:paraId="1B21B55F" w14:textId="77777777" w:rsidR="008B6DF1" w:rsidRDefault="008B6DF1" w:rsidP="00E54C0A"/>
                    <w:p w14:paraId="7737B182" w14:textId="77777777" w:rsidR="008B6DF1" w:rsidRDefault="008B6DF1" w:rsidP="00E54C0A"/>
                    <w:p w14:paraId="2EA1CAAE" w14:textId="77777777" w:rsidR="008B6DF1" w:rsidRDefault="008B6DF1" w:rsidP="00E54C0A"/>
                    <w:p w14:paraId="0FE931D5" w14:textId="77777777" w:rsidR="008B6DF1" w:rsidRDefault="008B6DF1" w:rsidP="00E54C0A"/>
                    <w:p w14:paraId="002969D6" w14:textId="77777777" w:rsidR="008B6DF1" w:rsidRDefault="008B6DF1" w:rsidP="00E54C0A"/>
                    <w:p w14:paraId="4FCDE5B9" w14:textId="77777777" w:rsidR="008B6DF1" w:rsidRDefault="008B6DF1" w:rsidP="00E54C0A"/>
                    <w:p w14:paraId="28F2BFC7" w14:textId="77777777" w:rsidR="008B6DF1" w:rsidRDefault="008B6DF1" w:rsidP="00E54C0A"/>
                    <w:p w14:paraId="03B407CB" w14:textId="77777777" w:rsidR="008B6DF1" w:rsidRDefault="008B6DF1" w:rsidP="00E54C0A"/>
                    <w:p w14:paraId="2C9BA9B3" w14:textId="77777777" w:rsidR="008B6DF1" w:rsidRDefault="008B6DF1" w:rsidP="00E54C0A"/>
                    <w:p w14:paraId="6AC9FF48" w14:textId="77777777" w:rsidR="008B6DF1" w:rsidRDefault="008B6DF1" w:rsidP="00E54C0A"/>
                    <w:p w14:paraId="62536364" w14:textId="77777777" w:rsidR="008B6DF1" w:rsidRDefault="008B6DF1" w:rsidP="00E54C0A"/>
                    <w:p w14:paraId="3418E572" w14:textId="77777777" w:rsidR="008B6DF1" w:rsidRDefault="008B6DF1" w:rsidP="00E54C0A"/>
                    <w:p w14:paraId="3A271264" w14:textId="77777777" w:rsidR="008B6DF1" w:rsidRDefault="008B6DF1" w:rsidP="00E54C0A"/>
                    <w:p w14:paraId="07F96737" w14:textId="77777777" w:rsidR="008B6DF1" w:rsidRDefault="008B6DF1" w:rsidP="00E54C0A"/>
                    <w:p w14:paraId="05F95724" w14:textId="77777777" w:rsidR="008B6DF1" w:rsidRDefault="008B6DF1" w:rsidP="00E54C0A"/>
                    <w:p w14:paraId="4990AF5C" w14:textId="77777777" w:rsidR="008B6DF1" w:rsidRDefault="008B6DF1" w:rsidP="00E54C0A"/>
                    <w:p w14:paraId="4EA42780" w14:textId="77777777" w:rsidR="008B6DF1" w:rsidRDefault="008B6DF1" w:rsidP="00E54C0A"/>
                    <w:p w14:paraId="0A8C337E" w14:textId="77777777" w:rsidR="008B6DF1" w:rsidRDefault="008B6DF1" w:rsidP="00E54C0A"/>
                    <w:p w14:paraId="3FA02205" w14:textId="77777777" w:rsidR="008B6DF1" w:rsidRDefault="008B6DF1" w:rsidP="00E54C0A"/>
                    <w:p w14:paraId="7D45EAF6" w14:textId="77777777" w:rsidR="008B6DF1" w:rsidRDefault="008B6DF1" w:rsidP="00E54C0A"/>
                    <w:p w14:paraId="7E53D4B4" w14:textId="77777777" w:rsidR="008B6DF1" w:rsidRDefault="008B6DF1" w:rsidP="00E54C0A"/>
                    <w:p w14:paraId="7113E89C" w14:textId="77777777" w:rsidR="008B6DF1" w:rsidRDefault="008B6DF1" w:rsidP="00E54C0A"/>
                    <w:p w14:paraId="23CFA62E" w14:textId="77777777" w:rsidR="008B6DF1" w:rsidRDefault="008B6DF1" w:rsidP="00E54C0A"/>
                    <w:p w14:paraId="7026EFC6" w14:textId="77777777" w:rsidR="008B6DF1" w:rsidRDefault="008B6DF1" w:rsidP="00E54C0A"/>
                    <w:p w14:paraId="20C9808F" w14:textId="77777777" w:rsidR="008B6DF1" w:rsidRDefault="008B6DF1" w:rsidP="00E54C0A"/>
                    <w:p w14:paraId="6D55AAB7" w14:textId="77777777" w:rsidR="008B6DF1" w:rsidRDefault="008B6DF1" w:rsidP="00E54C0A"/>
                    <w:p w14:paraId="0A83143D" w14:textId="77777777" w:rsidR="008B6DF1" w:rsidRDefault="008B6DF1" w:rsidP="00E54C0A"/>
                    <w:p w14:paraId="61AC0F0C" w14:textId="77777777" w:rsidR="008B6DF1" w:rsidRDefault="008B6DF1" w:rsidP="00E54C0A"/>
                    <w:p w14:paraId="20CA239E" w14:textId="77777777" w:rsidR="008B6DF1" w:rsidRDefault="008B6DF1" w:rsidP="00E54C0A"/>
                    <w:p w14:paraId="05C5193A" w14:textId="77777777" w:rsidR="008B6DF1" w:rsidRDefault="008B6DF1" w:rsidP="00E54C0A"/>
                    <w:p w14:paraId="75657BB7" w14:textId="77777777" w:rsidR="008B6DF1" w:rsidRDefault="008B6DF1" w:rsidP="00E54C0A"/>
                    <w:p w14:paraId="51481DC8" w14:textId="77777777" w:rsidR="008B6DF1" w:rsidRDefault="008B6DF1" w:rsidP="00E54C0A"/>
                    <w:p w14:paraId="56AB56B3" w14:textId="77777777" w:rsidR="008B6DF1" w:rsidRDefault="008B6DF1" w:rsidP="00E54C0A"/>
                    <w:p w14:paraId="0629F117" w14:textId="77777777" w:rsidR="008B6DF1" w:rsidRDefault="008B6DF1" w:rsidP="00E54C0A"/>
                    <w:p w14:paraId="1212AD97" w14:textId="77777777" w:rsidR="008B6DF1" w:rsidRDefault="008B6DF1" w:rsidP="00E54C0A"/>
                    <w:p w14:paraId="719A301A" w14:textId="77777777" w:rsidR="008B6DF1" w:rsidRDefault="008B6DF1" w:rsidP="00E54C0A"/>
                    <w:p w14:paraId="433442C4" w14:textId="77777777" w:rsidR="008B6DF1" w:rsidRDefault="008B6DF1" w:rsidP="00E54C0A"/>
                    <w:p w14:paraId="46F233A4" w14:textId="77777777" w:rsidR="008B6DF1" w:rsidRDefault="008B6DF1" w:rsidP="00E54C0A"/>
                    <w:p w14:paraId="54B3FDA2" w14:textId="77777777" w:rsidR="008B6DF1" w:rsidRDefault="008B6DF1" w:rsidP="00E54C0A"/>
                    <w:p w14:paraId="18160EA3" w14:textId="77777777" w:rsidR="008B6DF1" w:rsidRDefault="008B6DF1" w:rsidP="00E54C0A"/>
                    <w:p w14:paraId="213C5470" w14:textId="77777777" w:rsidR="008B6DF1" w:rsidRDefault="008B6DF1" w:rsidP="00E54C0A"/>
                    <w:p w14:paraId="228022A2" w14:textId="77777777" w:rsidR="008B6DF1" w:rsidRDefault="008B6DF1" w:rsidP="00E54C0A"/>
                    <w:p w14:paraId="28BD6171" w14:textId="77777777" w:rsidR="008B6DF1" w:rsidRDefault="008B6DF1" w:rsidP="00E54C0A"/>
                    <w:p w14:paraId="044FF58F" w14:textId="77777777" w:rsidR="008B6DF1" w:rsidRDefault="008B6DF1" w:rsidP="00E54C0A"/>
                    <w:p w14:paraId="0A8C29B2" w14:textId="77777777" w:rsidR="008B6DF1" w:rsidRDefault="008B6DF1" w:rsidP="00E54C0A"/>
                    <w:p w14:paraId="3E2854BA" w14:textId="77777777" w:rsidR="008B6DF1" w:rsidRDefault="008B6DF1" w:rsidP="00E54C0A"/>
                    <w:p w14:paraId="2C472CDA" w14:textId="77777777" w:rsidR="008B6DF1" w:rsidRDefault="008B6DF1" w:rsidP="00E54C0A"/>
                    <w:p w14:paraId="41907366" w14:textId="77777777" w:rsidR="008B6DF1" w:rsidRDefault="008B6DF1" w:rsidP="00E54C0A"/>
                    <w:p w14:paraId="5DA7DF7A" w14:textId="77777777" w:rsidR="008B6DF1" w:rsidRDefault="008B6DF1" w:rsidP="00E54C0A"/>
                    <w:p w14:paraId="0C3539D8" w14:textId="77777777" w:rsidR="008B6DF1" w:rsidRDefault="008B6DF1" w:rsidP="00E54C0A"/>
                    <w:p w14:paraId="70F8C3DF" w14:textId="77777777" w:rsidR="008B6DF1" w:rsidRDefault="008B6DF1" w:rsidP="00E54C0A"/>
                    <w:p w14:paraId="127F28E4" w14:textId="77777777" w:rsidR="008B6DF1" w:rsidRDefault="008B6DF1" w:rsidP="00E54C0A"/>
                    <w:p w14:paraId="33507571" w14:textId="77777777" w:rsidR="008B6DF1" w:rsidRDefault="008B6DF1" w:rsidP="00E54C0A"/>
                    <w:p w14:paraId="30B635E3" w14:textId="77777777" w:rsidR="008B6DF1" w:rsidRDefault="008B6DF1" w:rsidP="00E54C0A"/>
                    <w:p w14:paraId="593E0407" w14:textId="77777777" w:rsidR="008B6DF1" w:rsidRDefault="008B6DF1" w:rsidP="00E54C0A"/>
                    <w:p w14:paraId="3B2D7415" w14:textId="77777777" w:rsidR="008B6DF1" w:rsidRDefault="008B6DF1" w:rsidP="00E54C0A"/>
                    <w:p w14:paraId="59CB26EA" w14:textId="77777777" w:rsidR="008B6DF1" w:rsidRDefault="008B6DF1" w:rsidP="00E54C0A"/>
                    <w:p w14:paraId="61A0BE51" w14:textId="77777777" w:rsidR="008B6DF1" w:rsidRDefault="008B6DF1" w:rsidP="00E54C0A"/>
                    <w:p w14:paraId="6EB20510" w14:textId="77777777" w:rsidR="008B6DF1" w:rsidRDefault="008B6DF1" w:rsidP="00E54C0A"/>
                    <w:p w14:paraId="3E791646" w14:textId="77777777" w:rsidR="008B6DF1" w:rsidRDefault="008B6DF1" w:rsidP="00E54C0A"/>
                    <w:p w14:paraId="46583ECA" w14:textId="77777777" w:rsidR="008B6DF1" w:rsidRDefault="008B6DF1" w:rsidP="00E54C0A"/>
                    <w:p w14:paraId="426DB089" w14:textId="77777777" w:rsidR="008B6DF1" w:rsidRDefault="008B6DF1" w:rsidP="00E54C0A"/>
                    <w:p w14:paraId="051A59DB" w14:textId="77777777" w:rsidR="008B6DF1" w:rsidRDefault="008B6DF1" w:rsidP="00E54C0A"/>
                    <w:p w14:paraId="5EF5D11E" w14:textId="77777777" w:rsidR="008B6DF1" w:rsidRDefault="008B6DF1" w:rsidP="00E54C0A"/>
                    <w:p w14:paraId="17644C55" w14:textId="77777777" w:rsidR="008B6DF1" w:rsidRDefault="008B6DF1" w:rsidP="00E54C0A"/>
                    <w:p w14:paraId="7DD129F3" w14:textId="77777777" w:rsidR="008B6DF1" w:rsidRDefault="008B6DF1" w:rsidP="00E54C0A"/>
                    <w:p w14:paraId="5C433DA5" w14:textId="77777777" w:rsidR="008B6DF1" w:rsidRDefault="008B6DF1" w:rsidP="00E54C0A"/>
                    <w:p w14:paraId="1AA0D236" w14:textId="77777777" w:rsidR="008B6DF1" w:rsidRDefault="008B6DF1" w:rsidP="00E54C0A"/>
                    <w:p w14:paraId="26AD3158" w14:textId="77777777" w:rsidR="008B6DF1" w:rsidRDefault="008B6DF1" w:rsidP="00E54C0A"/>
                    <w:p w14:paraId="5D4ABAA2" w14:textId="77777777" w:rsidR="008B6DF1" w:rsidRDefault="008B6DF1" w:rsidP="00E54C0A"/>
                    <w:p w14:paraId="16E6C580" w14:textId="77777777" w:rsidR="008B6DF1" w:rsidRDefault="008B6DF1" w:rsidP="00E54C0A"/>
                    <w:p w14:paraId="2E338183" w14:textId="77777777" w:rsidR="008B6DF1" w:rsidRDefault="008B6DF1" w:rsidP="00E54C0A"/>
                    <w:p w14:paraId="08FC5968" w14:textId="77777777" w:rsidR="008B6DF1" w:rsidRDefault="008B6DF1" w:rsidP="00E54C0A"/>
                    <w:p w14:paraId="53FEA3F3" w14:textId="77777777" w:rsidR="008B6DF1" w:rsidRDefault="008B6DF1" w:rsidP="00E54C0A"/>
                    <w:p w14:paraId="6AE491D1" w14:textId="77777777" w:rsidR="008B6DF1" w:rsidRDefault="008B6DF1" w:rsidP="00E54C0A"/>
                    <w:p w14:paraId="5DBAF862" w14:textId="77777777" w:rsidR="008B6DF1" w:rsidRDefault="008B6DF1" w:rsidP="00E54C0A"/>
                    <w:p w14:paraId="68D7B25F" w14:textId="77777777" w:rsidR="008B6DF1" w:rsidRDefault="008B6DF1" w:rsidP="00E54C0A"/>
                    <w:p w14:paraId="35E2E07F" w14:textId="77777777" w:rsidR="008B6DF1" w:rsidRDefault="008B6DF1" w:rsidP="00E54C0A"/>
                    <w:p w14:paraId="5BCB36E3" w14:textId="77777777" w:rsidR="008B6DF1" w:rsidRDefault="008B6DF1" w:rsidP="00E54C0A"/>
                    <w:p w14:paraId="1E0578A3" w14:textId="77777777" w:rsidR="008B6DF1" w:rsidRDefault="008B6DF1" w:rsidP="00E54C0A"/>
                    <w:p w14:paraId="52F1B458" w14:textId="77777777" w:rsidR="008B6DF1" w:rsidRDefault="008B6DF1" w:rsidP="00E54C0A"/>
                    <w:p w14:paraId="1DA0777A" w14:textId="77777777" w:rsidR="008B6DF1" w:rsidRDefault="008B6DF1" w:rsidP="00E54C0A"/>
                    <w:p w14:paraId="30143F30" w14:textId="77777777" w:rsidR="008B6DF1" w:rsidRDefault="008B6DF1" w:rsidP="00E54C0A"/>
                    <w:p w14:paraId="13C8F34D" w14:textId="77777777" w:rsidR="008B6DF1" w:rsidRDefault="008B6DF1" w:rsidP="00E54C0A"/>
                    <w:p w14:paraId="1F2A82CD" w14:textId="77777777" w:rsidR="008B6DF1" w:rsidRDefault="008B6DF1" w:rsidP="00E54C0A"/>
                    <w:p w14:paraId="3CE8C44B" w14:textId="77777777" w:rsidR="008B6DF1" w:rsidRDefault="008B6DF1" w:rsidP="00E54C0A"/>
                    <w:p w14:paraId="48BF5892" w14:textId="77777777" w:rsidR="008B6DF1" w:rsidRDefault="008B6DF1" w:rsidP="00E54C0A"/>
                    <w:p w14:paraId="6FB5C562" w14:textId="77777777" w:rsidR="008B6DF1" w:rsidRDefault="008B6DF1" w:rsidP="00E54C0A"/>
                    <w:p w14:paraId="2B623378" w14:textId="77777777" w:rsidR="008B6DF1" w:rsidRDefault="008B6DF1" w:rsidP="00E54C0A"/>
                    <w:p w14:paraId="715D479A" w14:textId="77777777" w:rsidR="008B6DF1" w:rsidRDefault="008B6DF1" w:rsidP="00E54C0A"/>
                    <w:p w14:paraId="2290C3F3" w14:textId="77777777" w:rsidR="008B6DF1" w:rsidRDefault="008B6DF1" w:rsidP="00E54C0A"/>
                    <w:p w14:paraId="26BA156C" w14:textId="77777777" w:rsidR="008B6DF1" w:rsidRDefault="008B6DF1" w:rsidP="00E54C0A"/>
                    <w:p w14:paraId="4BD4A966" w14:textId="77777777" w:rsidR="008B6DF1" w:rsidRDefault="008B6DF1" w:rsidP="00E54C0A"/>
                    <w:p w14:paraId="38738DBD" w14:textId="77777777" w:rsidR="008B6DF1" w:rsidRDefault="008B6DF1" w:rsidP="00E54C0A"/>
                    <w:p w14:paraId="441163C7" w14:textId="77777777" w:rsidR="008B6DF1" w:rsidRDefault="008B6DF1" w:rsidP="00E54C0A"/>
                    <w:p w14:paraId="6A2D9425" w14:textId="77777777" w:rsidR="008B6DF1" w:rsidRDefault="008B6DF1" w:rsidP="00E54C0A"/>
                    <w:p w14:paraId="71993AE3" w14:textId="77777777" w:rsidR="008B6DF1" w:rsidRDefault="008B6DF1" w:rsidP="00E54C0A"/>
                    <w:p w14:paraId="1E750270" w14:textId="77777777" w:rsidR="008B6DF1" w:rsidRDefault="008B6DF1" w:rsidP="00E54C0A"/>
                    <w:p w14:paraId="09EB52CA" w14:textId="77777777" w:rsidR="008B6DF1" w:rsidRDefault="008B6DF1" w:rsidP="00E54C0A"/>
                    <w:p w14:paraId="23D3C987" w14:textId="77777777" w:rsidR="008B6DF1" w:rsidRDefault="008B6DF1" w:rsidP="00E54C0A"/>
                    <w:p w14:paraId="0EE71816" w14:textId="77777777" w:rsidR="008B6DF1" w:rsidRDefault="008B6DF1" w:rsidP="00E54C0A"/>
                    <w:p w14:paraId="5293C7E0" w14:textId="77777777" w:rsidR="008B6DF1" w:rsidRDefault="008B6DF1" w:rsidP="00E54C0A"/>
                    <w:p w14:paraId="0A67CBF2" w14:textId="77777777" w:rsidR="008B6DF1" w:rsidRDefault="008B6DF1" w:rsidP="00E54C0A"/>
                    <w:p w14:paraId="4B07C826" w14:textId="77777777" w:rsidR="008B6DF1" w:rsidRDefault="008B6DF1" w:rsidP="00E54C0A"/>
                    <w:p w14:paraId="04962D5B" w14:textId="77777777" w:rsidR="008B6DF1" w:rsidRDefault="008B6DF1" w:rsidP="00E54C0A"/>
                    <w:p w14:paraId="10569D7B" w14:textId="77777777" w:rsidR="008B6DF1" w:rsidRDefault="008B6DF1" w:rsidP="00E54C0A"/>
                    <w:p w14:paraId="65E42B9B" w14:textId="77777777" w:rsidR="008B6DF1" w:rsidRDefault="008B6DF1" w:rsidP="00E54C0A"/>
                    <w:p w14:paraId="7D69D4C9" w14:textId="77777777" w:rsidR="008B6DF1" w:rsidRDefault="008B6DF1" w:rsidP="00E54C0A"/>
                    <w:p w14:paraId="60153068" w14:textId="77777777" w:rsidR="008B6DF1" w:rsidRDefault="008B6DF1" w:rsidP="00E54C0A"/>
                    <w:p w14:paraId="27EEFCB2" w14:textId="77777777" w:rsidR="008B6DF1" w:rsidRDefault="008B6DF1" w:rsidP="00E54C0A"/>
                    <w:p w14:paraId="1660F642" w14:textId="77777777" w:rsidR="008B6DF1" w:rsidRDefault="008B6DF1" w:rsidP="00E54C0A"/>
                    <w:p w14:paraId="20D4014B" w14:textId="77777777" w:rsidR="008B6DF1" w:rsidRDefault="008B6DF1" w:rsidP="00E54C0A"/>
                    <w:p w14:paraId="00426062" w14:textId="77777777" w:rsidR="008B6DF1" w:rsidRDefault="008B6DF1" w:rsidP="00E54C0A"/>
                    <w:p w14:paraId="0D7843AE" w14:textId="77777777" w:rsidR="008B6DF1" w:rsidRDefault="008B6DF1" w:rsidP="00E54C0A"/>
                    <w:p w14:paraId="59C926E7" w14:textId="77777777" w:rsidR="008B6DF1" w:rsidRDefault="008B6DF1" w:rsidP="00E54C0A"/>
                    <w:p w14:paraId="14E65913" w14:textId="77777777" w:rsidR="008B6DF1" w:rsidRDefault="008B6DF1" w:rsidP="00E54C0A"/>
                    <w:p w14:paraId="63F3DBD5" w14:textId="77777777" w:rsidR="008B6DF1" w:rsidRDefault="008B6DF1" w:rsidP="00E54C0A"/>
                    <w:p w14:paraId="1D45617C" w14:textId="77777777" w:rsidR="008B6DF1" w:rsidRDefault="008B6DF1" w:rsidP="00E54C0A"/>
                    <w:p w14:paraId="09B98321" w14:textId="77777777" w:rsidR="008B6DF1" w:rsidRDefault="008B6DF1" w:rsidP="00E54C0A"/>
                    <w:p w14:paraId="2CE83B7E" w14:textId="77777777" w:rsidR="008B6DF1" w:rsidRDefault="008B6DF1" w:rsidP="00E54C0A"/>
                    <w:p w14:paraId="643F1495" w14:textId="77777777" w:rsidR="008B6DF1" w:rsidRDefault="008B6DF1" w:rsidP="00E54C0A"/>
                    <w:p w14:paraId="630580BA" w14:textId="77777777" w:rsidR="008B6DF1" w:rsidRDefault="008B6DF1" w:rsidP="00E54C0A"/>
                    <w:p w14:paraId="65284F49" w14:textId="77777777" w:rsidR="008B6DF1" w:rsidRDefault="008B6DF1" w:rsidP="00E54C0A"/>
                    <w:p w14:paraId="56769D0D" w14:textId="77777777" w:rsidR="008B6DF1" w:rsidRDefault="008B6DF1" w:rsidP="00E54C0A"/>
                    <w:p w14:paraId="1F73ED64" w14:textId="77777777" w:rsidR="008B6DF1" w:rsidRDefault="008B6DF1" w:rsidP="00E54C0A"/>
                    <w:p w14:paraId="3D66DDDC" w14:textId="77777777" w:rsidR="008B6DF1" w:rsidRDefault="008B6DF1" w:rsidP="00E54C0A"/>
                    <w:p w14:paraId="2E5A142B" w14:textId="77777777" w:rsidR="008B6DF1" w:rsidRDefault="008B6DF1" w:rsidP="00E54C0A"/>
                    <w:p w14:paraId="50C487E4" w14:textId="77777777" w:rsidR="008B6DF1" w:rsidRDefault="008B6DF1" w:rsidP="00E54C0A"/>
                    <w:p w14:paraId="1E9E209A" w14:textId="77777777" w:rsidR="008B6DF1" w:rsidRDefault="008B6DF1" w:rsidP="00E54C0A"/>
                    <w:p w14:paraId="33558791" w14:textId="77777777" w:rsidR="008B6DF1" w:rsidRDefault="008B6DF1" w:rsidP="00E54C0A"/>
                    <w:p w14:paraId="733E946C" w14:textId="77777777" w:rsidR="008B6DF1" w:rsidRDefault="008B6DF1" w:rsidP="00E54C0A"/>
                    <w:p w14:paraId="42D0EFC4" w14:textId="77777777" w:rsidR="008B6DF1" w:rsidRDefault="008B6DF1" w:rsidP="00E54C0A"/>
                    <w:p w14:paraId="648B07D8" w14:textId="77777777" w:rsidR="008B6DF1" w:rsidRDefault="008B6DF1" w:rsidP="00E54C0A"/>
                    <w:p w14:paraId="44B8DAE9" w14:textId="77777777" w:rsidR="008B6DF1" w:rsidRDefault="008B6DF1" w:rsidP="00E54C0A"/>
                    <w:p w14:paraId="02B2F6A3" w14:textId="77777777" w:rsidR="008B6DF1" w:rsidRDefault="008B6DF1" w:rsidP="00E54C0A"/>
                    <w:p w14:paraId="26AC8476" w14:textId="77777777" w:rsidR="008B6DF1" w:rsidRDefault="008B6DF1" w:rsidP="00E54C0A"/>
                    <w:p w14:paraId="43627404" w14:textId="77777777" w:rsidR="008B6DF1" w:rsidRDefault="008B6DF1" w:rsidP="00E54C0A"/>
                    <w:p w14:paraId="3309A36F" w14:textId="77777777" w:rsidR="008B6DF1" w:rsidRDefault="008B6DF1" w:rsidP="00E54C0A"/>
                    <w:p w14:paraId="13CF94F8" w14:textId="77777777" w:rsidR="008B6DF1" w:rsidRDefault="008B6DF1" w:rsidP="00E54C0A"/>
                    <w:p w14:paraId="1D92B80D" w14:textId="77777777" w:rsidR="008B6DF1" w:rsidRDefault="008B6DF1" w:rsidP="00E54C0A"/>
                    <w:p w14:paraId="20AB88EA" w14:textId="77777777" w:rsidR="008B6DF1" w:rsidRDefault="008B6DF1" w:rsidP="00E54C0A"/>
                    <w:p w14:paraId="6FB049B4" w14:textId="77777777" w:rsidR="008B6DF1" w:rsidRDefault="008B6DF1" w:rsidP="00E54C0A"/>
                    <w:p w14:paraId="59087048" w14:textId="77777777" w:rsidR="008B6DF1" w:rsidRDefault="008B6DF1" w:rsidP="00E54C0A"/>
                    <w:p w14:paraId="33C85798" w14:textId="77777777" w:rsidR="008B6DF1" w:rsidRDefault="008B6DF1" w:rsidP="00E54C0A"/>
                    <w:p w14:paraId="27D5291A" w14:textId="77777777" w:rsidR="008B6DF1" w:rsidRDefault="008B6DF1" w:rsidP="00E54C0A"/>
                    <w:p w14:paraId="37969DD7" w14:textId="77777777" w:rsidR="008B6DF1" w:rsidRDefault="008B6DF1" w:rsidP="00E54C0A"/>
                    <w:p w14:paraId="28322151" w14:textId="77777777" w:rsidR="008B6DF1" w:rsidRDefault="008B6DF1" w:rsidP="00E54C0A"/>
                    <w:p w14:paraId="2634DC98" w14:textId="77777777" w:rsidR="008B6DF1" w:rsidRDefault="008B6DF1" w:rsidP="00E54C0A"/>
                    <w:p w14:paraId="54FF8796" w14:textId="77777777" w:rsidR="008B6DF1" w:rsidRDefault="008B6DF1" w:rsidP="00E54C0A"/>
                    <w:p w14:paraId="6A01738F" w14:textId="77777777" w:rsidR="008B6DF1" w:rsidRDefault="008B6DF1" w:rsidP="00E54C0A"/>
                    <w:p w14:paraId="54BB2EA2" w14:textId="77777777" w:rsidR="008B6DF1" w:rsidRDefault="008B6DF1" w:rsidP="00E54C0A"/>
                    <w:p w14:paraId="2BF8D618" w14:textId="77777777" w:rsidR="008B6DF1" w:rsidRDefault="008B6DF1" w:rsidP="00E54C0A"/>
                    <w:p w14:paraId="043A1703" w14:textId="77777777" w:rsidR="008B6DF1" w:rsidRDefault="008B6DF1" w:rsidP="00E54C0A"/>
                    <w:p w14:paraId="43917BB9" w14:textId="77777777" w:rsidR="008B6DF1" w:rsidRDefault="008B6DF1" w:rsidP="00E54C0A"/>
                    <w:p w14:paraId="3F44336F" w14:textId="77777777" w:rsidR="008B6DF1" w:rsidRDefault="008B6DF1" w:rsidP="00E54C0A"/>
                    <w:p w14:paraId="36761140" w14:textId="77777777" w:rsidR="008B6DF1" w:rsidRDefault="008B6DF1" w:rsidP="00E54C0A"/>
                    <w:p w14:paraId="6A809B9D" w14:textId="77777777" w:rsidR="008B6DF1" w:rsidRDefault="008B6DF1" w:rsidP="00E54C0A"/>
                    <w:p w14:paraId="62DECE4B" w14:textId="77777777" w:rsidR="008B6DF1" w:rsidRDefault="008B6DF1" w:rsidP="00E54C0A"/>
                    <w:p w14:paraId="189D018B" w14:textId="77777777" w:rsidR="008B6DF1" w:rsidRDefault="008B6DF1" w:rsidP="00E54C0A"/>
                    <w:p w14:paraId="5A50F35B" w14:textId="77777777" w:rsidR="008B6DF1" w:rsidRDefault="008B6DF1" w:rsidP="00E54C0A"/>
                    <w:p w14:paraId="6E94DD4C" w14:textId="77777777" w:rsidR="008B6DF1" w:rsidRDefault="008B6DF1" w:rsidP="00E54C0A"/>
                    <w:p w14:paraId="5FFA9462" w14:textId="77777777" w:rsidR="008B6DF1" w:rsidRDefault="008B6DF1" w:rsidP="00E54C0A"/>
                    <w:p w14:paraId="2B1B6379" w14:textId="77777777" w:rsidR="008B6DF1" w:rsidRDefault="008B6DF1" w:rsidP="00E54C0A"/>
                    <w:p w14:paraId="54C3D3B3" w14:textId="77777777" w:rsidR="008B6DF1" w:rsidRDefault="008B6DF1" w:rsidP="00E54C0A"/>
                    <w:p w14:paraId="779D6373" w14:textId="77777777" w:rsidR="008B6DF1" w:rsidRDefault="008B6DF1" w:rsidP="00E54C0A"/>
                    <w:p w14:paraId="6BFD226B" w14:textId="77777777" w:rsidR="008B6DF1" w:rsidRDefault="008B6DF1" w:rsidP="00E54C0A"/>
                    <w:p w14:paraId="691E5596" w14:textId="77777777" w:rsidR="008B6DF1" w:rsidRDefault="008B6DF1" w:rsidP="00E54C0A"/>
                    <w:p w14:paraId="4BC638ED" w14:textId="77777777" w:rsidR="008B6DF1" w:rsidRDefault="008B6DF1" w:rsidP="00E54C0A"/>
                    <w:p w14:paraId="0E82C959" w14:textId="77777777" w:rsidR="008B6DF1" w:rsidRDefault="008B6DF1" w:rsidP="00E54C0A"/>
                    <w:p w14:paraId="4A73085D" w14:textId="77777777" w:rsidR="008B6DF1" w:rsidRDefault="008B6DF1" w:rsidP="00E54C0A"/>
                    <w:p w14:paraId="3A14B7FE" w14:textId="77777777" w:rsidR="008B6DF1" w:rsidRDefault="008B6DF1" w:rsidP="00E54C0A"/>
                    <w:p w14:paraId="47E36DCE" w14:textId="77777777" w:rsidR="008B6DF1" w:rsidRDefault="008B6DF1" w:rsidP="00E54C0A"/>
                    <w:p w14:paraId="7AF84C34" w14:textId="77777777" w:rsidR="008B6DF1" w:rsidRDefault="008B6DF1" w:rsidP="00E54C0A"/>
                    <w:p w14:paraId="229054F6" w14:textId="77777777" w:rsidR="008B6DF1" w:rsidRDefault="008B6DF1" w:rsidP="00E54C0A"/>
                    <w:p w14:paraId="161834C4" w14:textId="77777777" w:rsidR="008B6DF1" w:rsidRDefault="008B6DF1" w:rsidP="00E54C0A"/>
                    <w:p w14:paraId="39ACFD0C" w14:textId="77777777" w:rsidR="008B6DF1" w:rsidRDefault="008B6DF1" w:rsidP="00E54C0A"/>
                    <w:p w14:paraId="3C7497E4" w14:textId="77777777" w:rsidR="008B6DF1" w:rsidRDefault="008B6DF1" w:rsidP="00E54C0A"/>
                    <w:p w14:paraId="5FF3DA32" w14:textId="77777777" w:rsidR="008B6DF1" w:rsidRDefault="008B6DF1" w:rsidP="00E54C0A"/>
                    <w:p w14:paraId="29069E3C" w14:textId="77777777" w:rsidR="008B6DF1" w:rsidRDefault="008B6DF1" w:rsidP="00E54C0A"/>
                    <w:p w14:paraId="7DF1371D" w14:textId="77777777" w:rsidR="008B6DF1" w:rsidRDefault="008B6DF1" w:rsidP="00E54C0A"/>
                    <w:p w14:paraId="29DC5324" w14:textId="77777777" w:rsidR="008B6DF1" w:rsidRDefault="008B6DF1" w:rsidP="00E54C0A"/>
                    <w:p w14:paraId="046E4C72" w14:textId="77777777" w:rsidR="008B6DF1" w:rsidRDefault="008B6DF1" w:rsidP="00E54C0A"/>
                    <w:p w14:paraId="16776604" w14:textId="77777777" w:rsidR="008B6DF1" w:rsidRDefault="008B6DF1" w:rsidP="00E54C0A"/>
                    <w:p w14:paraId="7D916E8F" w14:textId="77777777" w:rsidR="008B6DF1" w:rsidRDefault="008B6DF1" w:rsidP="00E54C0A"/>
                    <w:p w14:paraId="4F4B4C40" w14:textId="77777777" w:rsidR="008B6DF1" w:rsidRDefault="008B6DF1" w:rsidP="00E54C0A"/>
                    <w:p w14:paraId="16B90719" w14:textId="77777777" w:rsidR="008B6DF1" w:rsidRDefault="008B6DF1" w:rsidP="00E54C0A"/>
                    <w:p w14:paraId="5352075F" w14:textId="77777777" w:rsidR="008B6DF1" w:rsidRDefault="008B6DF1" w:rsidP="00E54C0A"/>
                    <w:p w14:paraId="0CF1B7AF" w14:textId="77777777" w:rsidR="008B6DF1" w:rsidRDefault="008B6DF1" w:rsidP="00E54C0A"/>
                    <w:p w14:paraId="302064D4" w14:textId="77777777" w:rsidR="008B6DF1" w:rsidRDefault="008B6DF1" w:rsidP="00E54C0A"/>
                    <w:p w14:paraId="65C8F1F4" w14:textId="77777777" w:rsidR="008B6DF1" w:rsidRDefault="008B6DF1" w:rsidP="00E54C0A"/>
                    <w:p w14:paraId="68F70EC8" w14:textId="77777777" w:rsidR="008B6DF1" w:rsidRDefault="008B6DF1" w:rsidP="00E54C0A"/>
                    <w:p w14:paraId="68FEF322" w14:textId="77777777" w:rsidR="008B6DF1" w:rsidRDefault="008B6DF1" w:rsidP="00E54C0A"/>
                    <w:p w14:paraId="17C24F72" w14:textId="77777777" w:rsidR="008B6DF1" w:rsidRDefault="008B6DF1" w:rsidP="00E54C0A"/>
                    <w:p w14:paraId="146E9811" w14:textId="77777777" w:rsidR="008B6DF1" w:rsidRDefault="008B6DF1" w:rsidP="00E54C0A"/>
                    <w:p w14:paraId="71CC7ADF" w14:textId="77777777" w:rsidR="008B6DF1" w:rsidRDefault="008B6DF1" w:rsidP="00E54C0A"/>
                    <w:p w14:paraId="4C92ADC7" w14:textId="77777777" w:rsidR="008B6DF1" w:rsidRDefault="008B6DF1" w:rsidP="00E54C0A"/>
                    <w:p w14:paraId="3221935F" w14:textId="77777777" w:rsidR="008B6DF1" w:rsidRDefault="008B6DF1" w:rsidP="00E54C0A"/>
                    <w:p w14:paraId="4D1F6273" w14:textId="77777777" w:rsidR="008B6DF1" w:rsidRDefault="008B6DF1" w:rsidP="00E54C0A"/>
                    <w:p w14:paraId="4810C5CC" w14:textId="77777777" w:rsidR="008B6DF1" w:rsidRDefault="008B6DF1" w:rsidP="00E54C0A"/>
                    <w:p w14:paraId="4680EBCA" w14:textId="77777777" w:rsidR="008B6DF1" w:rsidRDefault="008B6DF1" w:rsidP="00E54C0A"/>
                    <w:p w14:paraId="5AE28590" w14:textId="77777777" w:rsidR="008B6DF1" w:rsidRDefault="008B6DF1" w:rsidP="00E54C0A"/>
                    <w:p w14:paraId="3F2AD5B5" w14:textId="77777777" w:rsidR="008B6DF1" w:rsidRDefault="008B6DF1" w:rsidP="00E54C0A"/>
                    <w:p w14:paraId="695545E9" w14:textId="77777777" w:rsidR="008B6DF1" w:rsidRDefault="008B6DF1" w:rsidP="00E54C0A"/>
                    <w:p w14:paraId="0767EE97" w14:textId="77777777" w:rsidR="008B6DF1" w:rsidRDefault="008B6DF1" w:rsidP="00E54C0A"/>
                    <w:p w14:paraId="3938BC65" w14:textId="77777777" w:rsidR="008B6DF1" w:rsidRDefault="008B6DF1" w:rsidP="00E54C0A"/>
                    <w:p w14:paraId="50A0489B" w14:textId="77777777" w:rsidR="008B6DF1" w:rsidRDefault="008B6DF1" w:rsidP="00E54C0A"/>
                    <w:p w14:paraId="300E3AF3" w14:textId="77777777" w:rsidR="008B6DF1" w:rsidRDefault="008B6DF1" w:rsidP="00E54C0A"/>
                    <w:p w14:paraId="2CF8518C" w14:textId="77777777" w:rsidR="008B6DF1" w:rsidRDefault="008B6DF1" w:rsidP="00E54C0A"/>
                    <w:p w14:paraId="4D5D3675" w14:textId="77777777" w:rsidR="008B6DF1" w:rsidRDefault="008B6DF1" w:rsidP="00E54C0A"/>
                    <w:p w14:paraId="0BFF151A" w14:textId="77777777" w:rsidR="008B6DF1" w:rsidRDefault="008B6DF1" w:rsidP="00E54C0A"/>
                    <w:p w14:paraId="53D93DD1" w14:textId="77777777" w:rsidR="008B6DF1" w:rsidRDefault="008B6DF1" w:rsidP="00E54C0A"/>
                    <w:p w14:paraId="50255DAE" w14:textId="77777777" w:rsidR="008B6DF1" w:rsidRDefault="008B6DF1" w:rsidP="00E54C0A"/>
                    <w:p w14:paraId="4487C57C" w14:textId="77777777" w:rsidR="008B6DF1" w:rsidRDefault="008B6DF1" w:rsidP="00E54C0A"/>
                    <w:p w14:paraId="27B007C1" w14:textId="77777777" w:rsidR="008B6DF1" w:rsidRDefault="008B6DF1" w:rsidP="00E54C0A"/>
                    <w:p w14:paraId="27264B8F" w14:textId="77777777" w:rsidR="008B6DF1" w:rsidRDefault="008B6DF1" w:rsidP="00E54C0A"/>
                    <w:p w14:paraId="032D7BA1" w14:textId="77777777" w:rsidR="008B6DF1" w:rsidRDefault="008B6DF1" w:rsidP="00E54C0A"/>
                    <w:p w14:paraId="02EC7854" w14:textId="77777777" w:rsidR="008B6DF1" w:rsidRDefault="008B6DF1" w:rsidP="00E54C0A"/>
                    <w:p w14:paraId="44D0E1C5" w14:textId="77777777" w:rsidR="008B6DF1" w:rsidRDefault="008B6DF1" w:rsidP="00E54C0A"/>
                    <w:p w14:paraId="1C721656" w14:textId="77777777" w:rsidR="008B6DF1" w:rsidRDefault="008B6DF1" w:rsidP="00E54C0A"/>
                    <w:p w14:paraId="5FCF8FEC" w14:textId="77777777" w:rsidR="008B6DF1" w:rsidRDefault="008B6DF1" w:rsidP="00E54C0A"/>
                    <w:p w14:paraId="38D130CB" w14:textId="77777777" w:rsidR="008B6DF1" w:rsidRDefault="008B6DF1" w:rsidP="00E54C0A"/>
                    <w:p w14:paraId="4C49B057" w14:textId="77777777" w:rsidR="008B6DF1" w:rsidRDefault="008B6DF1" w:rsidP="00E54C0A"/>
                    <w:p w14:paraId="41FED638" w14:textId="77777777" w:rsidR="008B6DF1" w:rsidRDefault="008B6DF1" w:rsidP="00E54C0A"/>
                    <w:p w14:paraId="686CE94C" w14:textId="77777777" w:rsidR="008B6DF1" w:rsidRDefault="008B6DF1" w:rsidP="00E54C0A"/>
                    <w:p w14:paraId="353F0956" w14:textId="77777777" w:rsidR="008B6DF1" w:rsidRDefault="008B6DF1" w:rsidP="00E54C0A"/>
                    <w:p w14:paraId="4E560454" w14:textId="77777777" w:rsidR="008B6DF1" w:rsidRDefault="008B6DF1" w:rsidP="00E54C0A"/>
                    <w:p w14:paraId="54F0ED6C" w14:textId="77777777" w:rsidR="008B6DF1" w:rsidRDefault="008B6DF1" w:rsidP="00E54C0A"/>
                    <w:p w14:paraId="39D11915" w14:textId="77777777" w:rsidR="008B6DF1" w:rsidRDefault="008B6DF1" w:rsidP="00E54C0A"/>
                    <w:p w14:paraId="25BC1418" w14:textId="77777777" w:rsidR="008B6DF1" w:rsidRDefault="008B6DF1" w:rsidP="00E54C0A"/>
                    <w:p w14:paraId="3B5BB1EA" w14:textId="77777777" w:rsidR="008B6DF1" w:rsidRDefault="008B6DF1" w:rsidP="00E54C0A"/>
                    <w:p w14:paraId="47C525A4" w14:textId="77777777" w:rsidR="008B6DF1" w:rsidRDefault="008B6DF1" w:rsidP="00E54C0A"/>
                    <w:p w14:paraId="7141D0ED" w14:textId="77777777" w:rsidR="008B6DF1" w:rsidRDefault="008B6DF1" w:rsidP="00E54C0A"/>
                    <w:p w14:paraId="04F917D3" w14:textId="77777777" w:rsidR="008B6DF1" w:rsidRDefault="008B6DF1" w:rsidP="00E54C0A"/>
                    <w:p w14:paraId="6313B9B7" w14:textId="77777777" w:rsidR="008B6DF1" w:rsidRDefault="008B6DF1" w:rsidP="00E54C0A"/>
                    <w:p w14:paraId="06C886F0" w14:textId="77777777" w:rsidR="008B6DF1" w:rsidRDefault="008B6DF1" w:rsidP="00E54C0A"/>
                    <w:p w14:paraId="55ED566A" w14:textId="77777777" w:rsidR="008B6DF1" w:rsidRDefault="008B6DF1" w:rsidP="00E54C0A"/>
                    <w:p w14:paraId="0D190750" w14:textId="77777777" w:rsidR="008B6DF1" w:rsidRDefault="008B6DF1" w:rsidP="00E54C0A"/>
                    <w:p w14:paraId="143A43A2" w14:textId="77777777" w:rsidR="008B6DF1" w:rsidRDefault="008B6DF1" w:rsidP="00E54C0A"/>
                    <w:p w14:paraId="1A4160D7" w14:textId="77777777" w:rsidR="008B6DF1" w:rsidRDefault="008B6DF1" w:rsidP="00E54C0A"/>
                    <w:p w14:paraId="592CDA6A" w14:textId="77777777" w:rsidR="008B6DF1" w:rsidRDefault="008B6DF1" w:rsidP="00E54C0A"/>
                    <w:p w14:paraId="28C40B32" w14:textId="77777777" w:rsidR="008B6DF1" w:rsidRDefault="008B6DF1" w:rsidP="00E54C0A"/>
                    <w:p w14:paraId="03EE4C38" w14:textId="77777777" w:rsidR="008B6DF1" w:rsidRDefault="008B6DF1" w:rsidP="00E54C0A"/>
                    <w:p w14:paraId="67EEA5A8" w14:textId="77777777" w:rsidR="008B6DF1" w:rsidRDefault="008B6DF1" w:rsidP="00E54C0A"/>
                    <w:p w14:paraId="49560967" w14:textId="77777777" w:rsidR="008B6DF1" w:rsidRDefault="008B6DF1" w:rsidP="00E54C0A"/>
                    <w:p w14:paraId="04B3996D" w14:textId="77777777" w:rsidR="008B6DF1" w:rsidRDefault="008B6DF1" w:rsidP="00E54C0A"/>
                    <w:p w14:paraId="79119860" w14:textId="77777777" w:rsidR="008B6DF1" w:rsidRDefault="008B6DF1" w:rsidP="00E54C0A"/>
                    <w:p w14:paraId="330F9A67" w14:textId="77777777" w:rsidR="008B6DF1" w:rsidRDefault="008B6DF1" w:rsidP="00E54C0A"/>
                    <w:p w14:paraId="78A34140" w14:textId="77777777" w:rsidR="008B6DF1" w:rsidRDefault="008B6DF1" w:rsidP="00E54C0A"/>
                    <w:p w14:paraId="2A0B1A4E" w14:textId="77777777" w:rsidR="008B6DF1" w:rsidRDefault="008B6DF1" w:rsidP="00E54C0A"/>
                    <w:p w14:paraId="06FCE51A" w14:textId="77777777" w:rsidR="008B6DF1" w:rsidRDefault="008B6DF1" w:rsidP="00E54C0A"/>
                    <w:p w14:paraId="2EEDC3DA" w14:textId="77777777" w:rsidR="008B6DF1" w:rsidRDefault="008B6DF1" w:rsidP="00E54C0A"/>
                    <w:p w14:paraId="727F5EE1" w14:textId="77777777" w:rsidR="008B6DF1" w:rsidRDefault="008B6DF1" w:rsidP="00E54C0A"/>
                    <w:p w14:paraId="1B67D208" w14:textId="77777777" w:rsidR="008B6DF1" w:rsidRDefault="008B6DF1" w:rsidP="00E54C0A"/>
                    <w:p w14:paraId="78F12CC8" w14:textId="77777777" w:rsidR="008B6DF1" w:rsidRDefault="008B6DF1" w:rsidP="00E54C0A"/>
                    <w:p w14:paraId="574FF77B" w14:textId="77777777" w:rsidR="008B6DF1" w:rsidRDefault="008B6DF1" w:rsidP="00E54C0A"/>
                    <w:p w14:paraId="31D60938" w14:textId="77777777" w:rsidR="008B6DF1" w:rsidRDefault="008B6DF1" w:rsidP="00E54C0A"/>
                    <w:p w14:paraId="7B2C7385" w14:textId="77777777" w:rsidR="008B6DF1" w:rsidRDefault="008B6DF1" w:rsidP="00E54C0A"/>
                    <w:p w14:paraId="7358AEC6" w14:textId="77777777" w:rsidR="008B6DF1" w:rsidRDefault="008B6DF1" w:rsidP="00E54C0A"/>
                    <w:p w14:paraId="2C35CCB4" w14:textId="77777777" w:rsidR="008B6DF1" w:rsidRDefault="008B6DF1" w:rsidP="00E54C0A"/>
                    <w:p w14:paraId="26FAE916" w14:textId="77777777" w:rsidR="008B6DF1" w:rsidRDefault="008B6DF1" w:rsidP="00E54C0A"/>
                    <w:p w14:paraId="02CCC6B7" w14:textId="77777777" w:rsidR="008B6DF1" w:rsidRDefault="008B6DF1" w:rsidP="00E54C0A"/>
                    <w:p w14:paraId="04F0062B" w14:textId="77777777" w:rsidR="008B6DF1" w:rsidRDefault="008B6DF1" w:rsidP="00E54C0A"/>
                    <w:p w14:paraId="07294F22" w14:textId="77777777" w:rsidR="008B6DF1" w:rsidRDefault="008B6DF1" w:rsidP="00E54C0A"/>
                    <w:p w14:paraId="56CD759A" w14:textId="77777777" w:rsidR="008B6DF1" w:rsidRDefault="008B6DF1" w:rsidP="00E54C0A"/>
                    <w:p w14:paraId="2325709D" w14:textId="77777777" w:rsidR="008B6DF1" w:rsidRDefault="008B6DF1" w:rsidP="00E54C0A"/>
                    <w:p w14:paraId="6E5DF78C" w14:textId="77777777" w:rsidR="008B6DF1" w:rsidRDefault="008B6DF1" w:rsidP="00E54C0A"/>
                    <w:p w14:paraId="25EE9EC3" w14:textId="77777777" w:rsidR="008B6DF1" w:rsidRDefault="008B6DF1" w:rsidP="00E54C0A"/>
                    <w:p w14:paraId="4E4D5DB4" w14:textId="77777777" w:rsidR="008B6DF1" w:rsidRDefault="008B6DF1" w:rsidP="00E54C0A"/>
                    <w:p w14:paraId="0910AB72" w14:textId="77777777" w:rsidR="008B6DF1" w:rsidRDefault="008B6DF1" w:rsidP="00E54C0A"/>
                    <w:p w14:paraId="5F8DDADA" w14:textId="77777777" w:rsidR="008B6DF1" w:rsidRDefault="008B6DF1" w:rsidP="00E54C0A"/>
                    <w:p w14:paraId="6011BE00" w14:textId="77777777" w:rsidR="008B6DF1" w:rsidRDefault="008B6DF1" w:rsidP="00E54C0A"/>
                    <w:p w14:paraId="23B2F9EB" w14:textId="77777777" w:rsidR="008B6DF1" w:rsidRDefault="008B6DF1" w:rsidP="00E54C0A"/>
                    <w:p w14:paraId="242A5FC6" w14:textId="77777777" w:rsidR="008B6DF1" w:rsidRDefault="008B6DF1" w:rsidP="00E54C0A"/>
                    <w:p w14:paraId="08A8F9A3" w14:textId="77777777" w:rsidR="008B6DF1" w:rsidRDefault="008B6DF1" w:rsidP="00E54C0A"/>
                    <w:p w14:paraId="557D995C" w14:textId="77777777" w:rsidR="008B6DF1" w:rsidRDefault="008B6DF1" w:rsidP="00E54C0A"/>
                    <w:p w14:paraId="4E7152A3" w14:textId="77777777" w:rsidR="008B6DF1" w:rsidRDefault="008B6DF1" w:rsidP="00E54C0A"/>
                    <w:p w14:paraId="6C7C067D" w14:textId="77777777" w:rsidR="008B6DF1" w:rsidRDefault="008B6DF1" w:rsidP="00E54C0A"/>
                    <w:p w14:paraId="6D11C9FE" w14:textId="77777777" w:rsidR="008B6DF1" w:rsidRDefault="008B6DF1" w:rsidP="00E54C0A"/>
                    <w:p w14:paraId="5E7EF45B" w14:textId="77777777" w:rsidR="008B6DF1" w:rsidRDefault="008B6DF1" w:rsidP="00E54C0A"/>
                    <w:p w14:paraId="4771343B" w14:textId="77777777" w:rsidR="008B6DF1" w:rsidRDefault="008B6DF1" w:rsidP="00E54C0A"/>
                    <w:p w14:paraId="5CED87DC" w14:textId="77777777" w:rsidR="008B6DF1" w:rsidRDefault="008B6DF1" w:rsidP="00E54C0A"/>
                    <w:p w14:paraId="1F81E741" w14:textId="77777777" w:rsidR="008B6DF1" w:rsidRDefault="008B6DF1" w:rsidP="00E54C0A"/>
                    <w:p w14:paraId="55916468" w14:textId="77777777" w:rsidR="008B6DF1" w:rsidRDefault="008B6DF1" w:rsidP="00E54C0A"/>
                    <w:p w14:paraId="45C5C1AC" w14:textId="77777777" w:rsidR="008B6DF1" w:rsidRDefault="008B6DF1" w:rsidP="00E54C0A"/>
                    <w:p w14:paraId="4EA3BFCC" w14:textId="77777777" w:rsidR="008B6DF1" w:rsidRDefault="008B6DF1" w:rsidP="00E54C0A"/>
                    <w:p w14:paraId="7B01C68E" w14:textId="77777777" w:rsidR="008B6DF1" w:rsidRDefault="008B6DF1" w:rsidP="00E54C0A"/>
                    <w:p w14:paraId="0E2B2070" w14:textId="77777777" w:rsidR="008B6DF1" w:rsidRDefault="008B6DF1" w:rsidP="00E54C0A"/>
                    <w:p w14:paraId="27881D10" w14:textId="77777777" w:rsidR="008B6DF1" w:rsidRDefault="008B6DF1" w:rsidP="00E54C0A"/>
                    <w:p w14:paraId="2BCFC761" w14:textId="77777777" w:rsidR="008B6DF1" w:rsidRDefault="008B6DF1" w:rsidP="00E54C0A"/>
                    <w:p w14:paraId="5D20A289" w14:textId="77777777" w:rsidR="008B6DF1" w:rsidRDefault="008B6DF1" w:rsidP="00E54C0A"/>
                    <w:p w14:paraId="48085ADA" w14:textId="77777777" w:rsidR="008B6DF1" w:rsidRDefault="008B6DF1" w:rsidP="00E54C0A"/>
                    <w:p w14:paraId="03924B6B" w14:textId="77777777" w:rsidR="008B6DF1" w:rsidRDefault="008B6DF1" w:rsidP="00E54C0A"/>
                    <w:p w14:paraId="1E6402C4" w14:textId="77777777" w:rsidR="008B6DF1" w:rsidRDefault="008B6DF1" w:rsidP="00E54C0A"/>
                    <w:p w14:paraId="7DCAEA32" w14:textId="77777777" w:rsidR="008B6DF1" w:rsidRDefault="008B6DF1" w:rsidP="00E54C0A"/>
                    <w:p w14:paraId="6C878DED" w14:textId="77777777" w:rsidR="008B6DF1" w:rsidRDefault="008B6DF1" w:rsidP="00E54C0A"/>
                    <w:p w14:paraId="275CB06A" w14:textId="77777777" w:rsidR="008B6DF1" w:rsidRDefault="008B6DF1" w:rsidP="00E54C0A"/>
                    <w:p w14:paraId="29E89AF7" w14:textId="77777777" w:rsidR="008B6DF1" w:rsidRDefault="008B6DF1" w:rsidP="00E54C0A"/>
                    <w:p w14:paraId="5B8DC202" w14:textId="77777777" w:rsidR="008B6DF1" w:rsidRDefault="008B6DF1" w:rsidP="00E54C0A"/>
                    <w:p w14:paraId="68589D1E" w14:textId="77777777" w:rsidR="008B6DF1" w:rsidRDefault="008B6DF1" w:rsidP="00E54C0A"/>
                    <w:p w14:paraId="2A90724C" w14:textId="77777777" w:rsidR="008B6DF1" w:rsidRDefault="008B6DF1" w:rsidP="00E54C0A"/>
                    <w:p w14:paraId="027DA4C1" w14:textId="77777777" w:rsidR="008B6DF1" w:rsidRDefault="008B6DF1" w:rsidP="00E54C0A"/>
                    <w:p w14:paraId="29263D1B" w14:textId="77777777" w:rsidR="008B6DF1" w:rsidRDefault="008B6DF1" w:rsidP="00E54C0A"/>
                    <w:p w14:paraId="3B03091B" w14:textId="77777777" w:rsidR="008B6DF1" w:rsidRDefault="008B6DF1" w:rsidP="00E54C0A"/>
                    <w:p w14:paraId="7E81288C" w14:textId="77777777" w:rsidR="008B6DF1" w:rsidRDefault="008B6DF1" w:rsidP="00E54C0A"/>
                    <w:p w14:paraId="3BFD7799" w14:textId="77777777" w:rsidR="008B6DF1" w:rsidRDefault="008B6DF1" w:rsidP="00E54C0A"/>
                    <w:p w14:paraId="05E2026D" w14:textId="77777777" w:rsidR="008B6DF1" w:rsidRDefault="008B6DF1" w:rsidP="00E54C0A"/>
                    <w:p w14:paraId="4A83BAE8" w14:textId="77777777" w:rsidR="008B6DF1" w:rsidRDefault="008B6DF1" w:rsidP="00E54C0A"/>
                    <w:p w14:paraId="3AA62FAC" w14:textId="77777777" w:rsidR="008B6DF1" w:rsidRDefault="008B6DF1" w:rsidP="00E54C0A"/>
                    <w:p w14:paraId="147FA7B6" w14:textId="77777777" w:rsidR="008B6DF1" w:rsidRDefault="008B6DF1" w:rsidP="00E54C0A"/>
                    <w:p w14:paraId="0051BCE0" w14:textId="77777777" w:rsidR="008B6DF1" w:rsidRDefault="008B6DF1" w:rsidP="00E54C0A"/>
                    <w:p w14:paraId="5AC782FD" w14:textId="77777777" w:rsidR="008B6DF1" w:rsidRDefault="008B6DF1" w:rsidP="00E54C0A"/>
                    <w:p w14:paraId="32F904CC" w14:textId="77777777" w:rsidR="008B6DF1" w:rsidRDefault="008B6DF1" w:rsidP="00E54C0A"/>
                    <w:p w14:paraId="1639C2A8" w14:textId="77777777" w:rsidR="008B6DF1" w:rsidRDefault="008B6DF1" w:rsidP="00E54C0A"/>
                    <w:p w14:paraId="40ED5184" w14:textId="77777777" w:rsidR="008B6DF1" w:rsidRDefault="008B6DF1" w:rsidP="00E54C0A"/>
                    <w:p w14:paraId="6B5D0E6A" w14:textId="77777777" w:rsidR="008B6DF1" w:rsidRDefault="008B6DF1" w:rsidP="00E54C0A"/>
                    <w:p w14:paraId="6BFEF410" w14:textId="77777777" w:rsidR="008B6DF1" w:rsidRDefault="008B6DF1" w:rsidP="00E54C0A"/>
                    <w:p w14:paraId="2EE5F7E2" w14:textId="77777777" w:rsidR="008B6DF1" w:rsidRDefault="008B6DF1" w:rsidP="00E54C0A"/>
                    <w:p w14:paraId="47636C7F" w14:textId="77777777" w:rsidR="008B6DF1" w:rsidRDefault="008B6DF1" w:rsidP="00E54C0A"/>
                    <w:p w14:paraId="4C462458" w14:textId="77777777" w:rsidR="008B6DF1" w:rsidRDefault="008B6DF1" w:rsidP="00E54C0A"/>
                    <w:p w14:paraId="39ED2680" w14:textId="77777777" w:rsidR="008B6DF1" w:rsidRDefault="008B6DF1" w:rsidP="00E54C0A"/>
                    <w:p w14:paraId="59EAD0DE" w14:textId="77777777" w:rsidR="008B6DF1" w:rsidRDefault="008B6DF1" w:rsidP="00E54C0A"/>
                    <w:p w14:paraId="205BC2B8" w14:textId="77777777" w:rsidR="008B6DF1" w:rsidRDefault="008B6DF1" w:rsidP="00E54C0A"/>
                    <w:p w14:paraId="7B49E029" w14:textId="77777777" w:rsidR="008B6DF1" w:rsidRDefault="008B6DF1" w:rsidP="00E54C0A"/>
                    <w:p w14:paraId="5C29847F" w14:textId="77777777" w:rsidR="008B6DF1" w:rsidRDefault="008B6DF1" w:rsidP="00E54C0A"/>
                    <w:p w14:paraId="3FCCE2DD" w14:textId="77777777" w:rsidR="008B6DF1" w:rsidRDefault="008B6DF1" w:rsidP="00E54C0A"/>
                    <w:p w14:paraId="32281340" w14:textId="77777777" w:rsidR="008B6DF1" w:rsidRDefault="008B6DF1" w:rsidP="00E54C0A"/>
                    <w:p w14:paraId="4677455B" w14:textId="77777777" w:rsidR="008B6DF1" w:rsidRDefault="008B6DF1" w:rsidP="00E54C0A"/>
                    <w:p w14:paraId="68AC9C5B" w14:textId="77777777" w:rsidR="008B6DF1" w:rsidRDefault="008B6DF1" w:rsidP="00E54C0A"/>
                    <w:p w14:paraId="40F74944" w14:textId="77777777" w:rsidR="008B6DF1" w:rsidRDefault="008B6DF1" w:rsidP="00E54C0A"/>
                    <w:p w14:paraId="69C2995B" w14:textId="77777777" w:rsidR="008B6DF1" w:rsidRDefault="008B6DF1" w:rsidP="00E54C0A"/>
                    <w:p w14:paraId="69822839" w14:textId="77777777" w:rsidR="008B6DF1" w:rsidRDefault="008B6DF1" w:rsidP="00E54C0A"/>
                    <w:p w14:paraId="414E0FB0" w14:textId="77777777" w:rsidR="008B6DF1" w:rsidRDefault="008B6DF1" w:rsidP="00E54C0A"/>
                    <w:p w14:paraId="6ABCABE0" w14:textId="77777777" w:rsidR="008B6DF1" w:rsidRDefault="008B6DF1" w:rsidP="00E54C0A"/>
                    <w:p w14:paraId="631AA184" w14:textId="77777777" w:rsidR="008B6DF1" w:rsidRDefault="008B6DF1" w:rsidP="00E54C0A"/>
                    <w:p w14:paraId="0FB3296F" w14:textId="77777777" w:rsidR="008B6DF1" w:rsidRDefault="008B6DF1" w:rsidP="00E54C0A"/>
                    <w:p w14:paraId="6749510D" w14:textId="77777777" w:rsidR="008B6DF1" w:rsidRDefault="008B6DF1" w:rsidP="00E54C0A"/>
                    <w:p w14:paraId="02B755BD" w14:textId="77777777" w:rsidR="008B6DF1" w:rsidRDefault="008B6DF1" w:rsidP="00E54C0A"/>
                    <w:p w14:paraId="4E60EA5B" w14:textId="77777777" w:rsidR="008B6DF1" w:rsidRDefault="008B6DF1" w:rsidP="00E54C0A"/>
                    <w:p w14:paraId="770B95D3" w14:textId="77777777" w:rsidR="008B6DF1" w:rsidRDefault="008B6DF1" w:rsidP="00E54C0A"/>
                    <w:p w14:paraId="127FBEA9" w14:textId="77777777" w:rsidR="008B6DF1" w:rsidRDefault="008B6DF1" w:rsidP="00E54C0A"/>
                    <w:p w14:paraId="49C20860" w14:textId="77777777" w:rsidR="008B6DF1" w:rsidRDefault="008B6DF1" w:rsidP="00E54C0A"/>
                    <w:p w14:paraId="33C82072" w14:textId="77777777" w:rsidR="008B6DF1" w:rsidRDefault="008B6DF1" w:rsidP="00E54C0A"/>
                    <w:p w14:paraId="1F917987" w14:textId="77777777" w:rsidR="008B6DF1" w:rsidRDefault="008B6DF1" w:rsidP="00E54C0A"/>
                    <w:p w14:paraId="2AEFE7CB" w14:textId="77777777" w:rsidR="008B6DF1" w:rsidRDefault="008B6DF1" w:rsidP="00E54C0A"/>
                    <w:p w14:paraId="509C0F9E" w14:textId="77777777" w:rsidR="008B6DF1" w:rsidRDefault="008B6DF1" w:rsidP="00E54C0A"/>
                    <w:p w14:paraId="0E0FF512" w14:textId="77777777" w:rsidR="008B6DF1" w:rsidRDefault="008B6DF1" w:rsidP="00E54C0A"/>
                    <w:p w14:paraId="153970C2" w14:textId="77777777" w:rsidR="008B6DF1" w:rsidRDefault="008B6DF1" w:rsidP="00E54C0A"/>
                    <w:p w14:paraId="57A78550" w14:textId="77777777" w:rsidR="008B6DF1" w:rsidRDefault="008B6DF1" w:rsidP="00E54C0A"/>
                    <w:p w14:paraId="50B228CD" w14:textId="77777777" w:rsidR="008B6DF1" w:rsidRDefault="008B6DF1" w:rsidP="00E54C0A"/>
                    <w:p w14:paraId="5DD41909" w14:textId="77777777" w:rsidR="008B6DF1" w:rsidRDefault="008B6DF1" w:rsidP="00E54C0A"/>
                    <w:p w14:paraId="2CD162EF" w14:textId="77777777" w:rsidR="008B6DF1" w:rsidRDefault="008B6DF1" w:rsidP="00E54C0A"/>
                    <w:p w14:paraId="77CD3D8B" w14:textId="77777777" w:rsidR="008B6DF1" w:rsidRDefault="008B6DF1" w:rsidP="00E54C0A"/>
                    <w:p w14:paraId="17BEEBB8" w14:textId="77777777" w:rsidR="008B6DF1" w:rsidRDefault="008B6DF1" w:rsidP="00E54C0A"/>
                    <w:p w14:paraId="1265ACD1" w14:textId="77777777" w:rsidR="008B6DF1" w:rsidRDefault="008B6DF1" w:rsidP="00E54C0A"/>
                    <w:p w14:paraId="61A37F87" w14:textId="77777777" w:rsidR="008B6DF1" w:rsidRDefault="008B6DF1" w:rsidP="00E54C0A"/>
                    <w:p w14:paraId="58604152" w14:textId="77777777" w:rsidR="008B6DF1" w:rsidRDefault="008B6DF1" w:rsidP="00E54C0A"/>
                    <w:p w14:paraId="7FB6DA7A" w14:textId="77777777" w:rsidR="008B6DF1" w:rsidRDefault="008B6DF1" w:rsidP="00E54C0A"/>
                    <w:p w14:paraId="24E8658B" w14:textId="77777777" w:rsidR="008B6DF1" w:rsidRDefault="008B6DF1" w:rsidP="00E54C0A"/>
                    <w:p w14:paraId="028C5CA4" w14:textId="77777777" w:rsidR="008B6DF1" w:rsidRDefault="008B6DF1" w:rsidP="00E54C0A"/>
                    <w:p w14:paraId="5DCABC91" w14:textId="77777777" w:rsidR="008B6DF1" w:rsidRDefault="008B6DF1" w:rsidP="00E54C0A"/>
                    <w:p w14:paraId="45B10156" w14:textId="77777777" w:rsidR="008B6DF1" w:rsidRDefault="008B6DF1" w:rsidP="00E54C0A"/>
                    <w:p w14:paraId="328D17FC" w14:textId="77777777" w:rsidR="008B6DF1" w:rsidRDefault="008B6DF1" w:rsidP="00E54C0A"/>
                    <w:p w14:paraId="69DDECEB" w14:textId="77777777" w:rsidR="008B6DF1" w:rsidRDefault="008B6DF1" w:rsidP="00E54C0A"/>
                    <w:p w14:paraId="01D6F36D" w14:textId="77777777" w:rsidR="008B6DF1" w:rsidRDefault="008B6DF1" w:rsidP="00E54C0A"/>
                    <w:p w14:paraId="2E456056" w14:textId="77777777" w:rsidR="008B6DF1" w:rsidRDefault="008B6DF1" w:rsidP="00E54C0A"/>
                    <w:p w14:paraId="368D7E84" w14:textId="77777777" w:rsidR="008B6DF1" w:rsidRDefault="008B6DF1" w:rsidP="00E54C0A"/>
                    <w:p w14:paraId="6D3B4C11" w14:textId="77777777" w:rsidR="008B6DF1" w:rsidRDefault="008B6DF1" w:rsidP="00E54C0A"/>
                    <w:p w14:paraId="16E21845" w14:textId="77777777" w:rsidR="008B6DF1" w:rsidRDefault="008B6DF1" w:rsidP="00E54C0A"/>
                    <w:p w14:paraId="7AC9DEB6" w14:textId="77777777" w:rsidR="008B6DF1" w:rsidRDefault="008B6DF1" w:rsidP="00E54C0A"/>
                    <w:p w14:paraId="2D71EF8B" w14:textId="77777777" w:rsidR="008B6DF1" w:rsidRDefault="008B6DF1" w:rsidP="00E54C0A"/>
                    <w:p w14:paraId="06FF720E" w14:textId="77777777" w:rsidR="008B6DF1" w:rsidRDefault="008B6DF1" w:rsidP="00E54C0A"/>
                    <w:p w14:paraId="10C72C4D" w14:textId="77777777" w:rsidR="008B6DF1" w:rsidRDefault="008B6DF1" w:rsidP="00E54C0A"/>
                    <w:p w14:paraId="43FB35B4" w14:textId="77777777" w:rsidR="008B6DF1" w:rsidRDefault="008B6DF1" w:rsidP="00E54C0A"/>
                    <w:p w14:paraId="174808EB" w14:textId="77777777" w:rsidR="008B6DF1" w:rsidRDefault="008B6DF1" w:rsidP="00E54C0A"/>
                    <w:p w14:paraId="418AE0A2" w14:textId="77777777" w:rsidR="008B6DF1" w:rsidRDefault="008B6DF1" w:rsidP="00E54C0A"/>
                    <w:p w14:paraId="07D888B6" w14:textId="77777777" w:rsidR="008B6DF1" w:rsidRDefault="008B6DF1" w:rsidP="00E54C0A"/>
                    <w:p w14:paraId="19016A23" w14:textId="77777777" w:rsidR="008B6DF1" w:rsidRDefault="008B6DF1" w:rsidP="00E54C0A"/>
                    <w:p w14:paraId="66518725" w14:textId="77777777" w:rsidR="008B6DF1" w:rsidRDefault="008B6DF1" w:rsidP="00E54C0A"/>
                    <w:p w14:paraId="60BA8CC0" w14:textId="77777777" w:rsidR="008B6DF1" w:rsidRDefault="008B6DF1" w:rsidP="00E54C0A"/>
                    <w:p w14:paraId="6FB69AAF" w14:textId="77777777" w:rsidR="008B6DF1" w:rsidRDefault="008B6DF1" w:rsidP="00E54C0A"/>
                    <w:p w14:paraId="4B590BDB" w14:textId="77777777" w:rsidR="008B6DF1" w:rsidRDefault="008B6DF1" w:rsidP="00E54C0A"/>
                    <w:p w14:paraId="3228BA22" w14:textId="77777777" w:rsidR="008B6DF1" w:rsidRDefault="008B6DF1" w:rsidP="00E54C0A"/>
                    <w:p w14:paraId="5F798191" w14:textId="77777777" w:rsidR="008B6DF1" w:rsidRDefault="008B6DF1" w:rsidP="00E54C0A"/>
                    <w:p w14:paraId="536C8200" w14:textId="77777777" w:rsidR="008B6DF1" w:rsidRDefault="008B6DF1" w:rsidP="00E54C0A"/>
                    <w:p w14:paraId="04C40A2D" w14:textId="77777777" w:rsidR="008B6DF1" w:rsidRDefault="008B6DF1" w:rsidP="00E54C0A"/>
                    <w:p w14:paraId="6FC72175" w14:textId="77777777" w:rsidR="008B6DF1" w:rsidRDefault="008B6DF1" w:rsidP="00E54C0A"/>
                    <w:p w14:paraId="455B7FC9" w14:textId="77777777" w:rsidR="008B6DF1" w:rsidRDefault="008B6DF1" w:rsidP="00E54C0A"/>
                    <w:p w14:paraId="62422CA4" w14:textId="77777777" w:rsidR="008B6DF1" w:rsidRDefault="008B6DF1" w:rsidP="00E54C0A"/>
                    <w:p w14:paraId="1FB77BA1" w14:textId="77777777" w:rsidR="008B6DF1" w:rsidRDefault="008B6DF1" w:rsidP="00E54C0A"/>
                    <w:p w14:paraId="5D0E801E" w14:textId="77777777" w:rsidR="008B6DF1" w:rsidRDefault="008B6DF1" w:rsidP="00E54C0A"/>
                    <w:p w14:paraId="1055D452" w14:textId="77777777" w:rsidR="008B6DF1" w:rsidRDefault="008B6DF1" w:rsidP="00E54C0A"/>
                    <w:p w14:paraId="47BF03F6" w14:textId="77777777" w:rsidR="008B6DF1" w:rsidRDefault="008B6DF1" w:rsidP="00E54C0A"/>
                    <w:p w14:paraId="0607DAB9" w14:textId="77777777" w:rsidR="008B6DF1" w:rsidRDefault="008B6DF1" w:rsidP="00E54C0A"/>
                    <w:p w14:paraId="765EA353" w14:textId="77777777" w:rsidR="008B6DF1" w:rsidRDefault="008B6DF1" w:rsidP="00E54C0A"/>
                    <w:p w14:paraId="27ACA93B" w14:textId="77777777" w:rsidR="008B6DF1" w:rsidRDefault="008B6DF1" w:rsidP="00E54C0A"/>
                    <w:p w14:paraId="25E4FC80" w14:textId="77777777" w:rsidR="008B6DF1" w:rsidRDefault="008B6DF1" w:rsidP="00E54C0A"/>
                    <w:p w14:paraId="5CB77997" w14:textId="77777777" w:rsidR="008B6DF1" w:rsidRDefault="008B6DF1" w:rsidP="00E54C0A"/>
                    <w:p w14:paraId="05C06D73" w14:textId="77777777" w:rsidR="008B6DF1" w:rsidRDefault="008B6DF1" w:rsidP="00E54C0A"/>
                    <w:p w14:paraId="42339537" w14:textId="77777777" w:rsidR="008B6DF1" w:rsidRDefault="008B6DF1" w:rsidP="00E54C0A"/>
                    <w:p w14:paraId="4FF040E9" w14:textId="77777777" w:rsidR="008B6DF1" w:rsidRDefault="008B6DF1" w:rsidP="00E54C0A"/>
                    <w:p w14:paraId="4EF713FE" w14:textId="77777777" w:rsidR="008B6DF1" w:rsidRDefault="008B6DF1" w:rsidP="00E54C0A"/>
                    <w:p w14:paraId="77C6DFF2" w14:textId="77777777" w:rsidR="008B6DF1" w:rsidRDefault="008B6DF1" w:rsidP="00E54C0A"/>
                    <w:p w14:paraId="238A3D9A" w14:textId="77777777" w:rsidR="008B6DF1" w:rsidRDefault="008B6DF1" w:rsidP="00E54C0A"/>
                    <w:p w14:paraId="096A0C00" w14:textId="77777777" w:rsidR="008B6DF1" w:rsidRDefault="008B6DF1" w:rsidP="00E54C0A"/>
                    <w:p w14:paraId="445B0150" w14:textId="77777777" w:rsidR="008B6DF1" w:rsidRDefault="008B6DF1" w:rsidP="00E54C0A"/>
                    <w:p w14:paraId="724E456F" w14:textId="77777777" w:rsidR="008B6DF1" w:rsidRDefault="008B6DF1" w:rsidP="00E54C0A"/>
                    <w:p w14:paraId="3FCA9854" w14:textId="77777777" w:rsidR="008B6DF1" w:rsidRDefault="008B6DF1" w:rsidP="00E54C0A"/>
                    <w:p w14:paraId="5A42A2A9" w14:textId="77777777" w:rsidR="008B6DF1" w:rsidRDefault="008B6DF1" w:rsidP="00E54C0A"/>
                    <w:p w14:paraId="4967068F" w14:textId="77777777" w:rsidR="008B6DF1" w:rsidRDefault="008B6DF1" w:rsidP="00E54C0A"/>
                    <w:p w14:paraId="10737BA3" w14:textId="77777777" w:rsidR="008B6DF1" w:rsidRDefault="008B6DF1" w:rsidP="00E54C0A"/>
                    <w:p w14:paraId="395ACDF8" w14:textId="77777777" w:rsidR="008B6DF1" w:rsidRDefault="008B6DF1" w:rsidP="00E54C0A"/>
                    <w:p w14:paraId="6B9C6DF2" w14:textId="77777777" w:rsidR="008B6DF1" w:rsidRDefault="008B6DF1" w:rsidP="00E54C0A"/>
                    <w:p w14:paraId="6B32C85C" w14:textId="77777777" w:rsidR="008B6DF1" w:rsidRDefault="008B6DF1" w:rsidP="00E54C0A"/>
                    <w:p w14:paraId="163D5D8C" w14:textId="77777777" w:rsidR="008B6DF1" w:rsidRDefault="008B6DF1" w:rsidP="00E54C0A"/>
                    <w:p w14:paraId="4B3A7B88" w14:textId="77777777" w:rsidR="008B6DF1" w:rsidRDefault="008B6DF1" w:rsidP="00E54C0A"/>
                    <w:p w14:paraId="1DA1E8AD" w14:textId="77777777" w:rsidR="008B6DF1" w:rsidRDefault="008B6DF1" w:rsidP="00E54C0A"/>
                    <w:p w14:paraId="6767E746" w14:textId="77777777" w:rsidR="008B6DF1" w:rsidRDefault="008B6DF1" w:rsidP="00E54C0A"/>
                    <w:p w14:paraId="18204BA3" w14:textId="77777777" w:rsidR="008B6DF1" w:rsidRDefault="008B6DF1" w:rsidP="00E54C0A"/>
                    <w:p w14:paraId="2A027293" w14:textId="77777777" w:rsidR="008B6DF1" w:rsidRDefault="008B6DF1" w:rsidP="00E54C0A"/>
                    <w:p w14:paraId="3AF23A62" w14:textId="77777777" w:rsidR="008B6DF1" w:rsidRDefault="008B6DF1" w:rsidP="00E54C0A"/>
                    <w:p w14:paraId="79B6984A" w14:textId="77777777" w:rsidR="008B6DF1" w:rsidRDefault="008B6DF1" w:rsidP="00E54C0A"/>
                    <w:p w14:paraId="6CFD5527" w14:textId="77777777" w:rsidR="008B6DF1" w:rsidRDefault="008B6DF1" w:rsidP="00E54C0A"/>
                    <w:p w14:paraId="4DB8A630" w14:textId="77777777" w:rsidR="008B6DF1" w:rsidRDefault="008B6DF1" w:rsidP="00E54C0A"/>
                    <w:p w14:paraId="3FCC645E" w14:textId="77777777" w:rsidR="008B6DF1" w:rsidRDefault="008B6DF1" w:rsidP="00E54C0A"/>
                    <w:p w14:paraId="1F333754" w14:textId="77777777" w:rsidR="008B6DF1" w:rsidRDefault="008B6DF1" w:rsidP="00E54C0A"/>
                    <w:p w14:paraId="0ADE4871" w14:textId="77777777" w:rsidR="008B6DF1" w:rsidRDefault="008B6DF1" w:rsidP="00E54C0A"/>
                    <w:p w14:paraId="0C8DD000" w14:textId="77777777" w:rsidR="008B6DF1" w:rsidRDefault="008B6DF1" w:rsidP="00E54C0A"/>
                    <w:p w14:paraId="37714546" w14:textId="77777777" w:rsidR="008B6DF1" w:rsidRDefault="008B6DF1" w:rsidP="00E54C0A"/>
                    <w:p w14:paraId="0F7B6DE4" w14:textId="77777777" w:rsidR="008B6DF1" w:rsidRDefault="008B6DF1" w:rsidP="00E54C0A"/>
                    <w:p w14:paraId="0D33870B" w14:textId="77777777" w:rsidR="008B6DF1" w:rsidRDefault="008B6DF1" w:rsidP="00E54C0A"/>
                    <w:p w14:paraId="0CD061DA" w14:textId="77777777" w:rsidR="008B6DF1" w:rsidRDefault="008B6DF1" w:rsidP="00E54C0A"/>
                    <w:p w14:paraId="3146AC28" w14:textId="77777777" w:rsidR="008B6DF1" w:rsidRDefault="008B6DF1" w:rsidP="00E54C0A"/>
                    <w:p w14:paraId="7F474AB3" w14:textId="77777777" w:rsidR="008B6DF1" w:rsidRDefault="008B6DF1" w:rsidP="00E54C0A"/>
                    <w:p w14:paraId="6D09C2DD" w14:textId="77777777" w:rsidR="008B6DF1" w:rsidRDefault="008B6DF1" w:rsidP="00E54C0A"/>
                    <w:p w14:paraId="2A8592A5" w14:textId="77777777" w:rsidR="008B6DF1" w:rsidRDefault="008B6DF1" w:rsidP="00E54C0A"/>
                    <w:p w14:paraId="61578F3E" w14:textId="77777777" w:rsidR="008B6DF1" w:rsidRDefault="008B6DF1" w:rsidP="00E54C0A"/>
                    <w:p w14:paraId="771F2C6A" w14:textId="77777777" w:rsidR="008B6DF1" w:rsidRDefault="008B6DF1" w:rsidP="00E54C0A"/>
                    <w:p w14:paraId="01F7D81F" w14:textId="77777777" w:rsidR="008B6DF1" w:rsidRDefault="008B6DF1" w:rsidP="00E54C0A"/>
                    <w:p w14:paraId="1C2AC93F" w14:textId="77777777" w:rsidR="008B6DF1" w:rsidRDefault="008B6DF1" w:rsidP="00E54C0A"/>
                    <w:p w14:paraId="30774145" w14:textId="77777777" w:rsidR="008B6DF1" w:rsidRDefault="008B6DF1" w:rsidP="00E54C0A"/>
                    <w:p w14:paraId="6A0FB434" w14:textId="77777777" w:rsidR="008B6DF1" w:rsidRDefault="008B6DF1" w:rsidP="00E54C0A"/>
                    <w:p w14:paraId="77811B4F" w14:textId="77777777" w:rsidR="008B6DF1" w:rsidRDefault="008B6DF1" w:rsidP="00E54C0A"/>
                    <w:p w14:paraId="2F019F89" w14:textId="77777777" w:rsidR="008B6DF1" w:rsidRDefault="008B6DF1" w:rsidP="00E54C0A"/>
                    <w:p w14:paraId="6C520BBB" w14:textId="77777777" w:rsidR="008B6DF1" w:rsidRDefault="008B6DF1" w:rsidP="00E54C0A"/>
                    <w:p w14:paraId="2298F148" w14:textId="77777777" w:rsidR="008B6DF1" w:rsidRDefault="008B6DF1" w:rsidP="00E54C0A"/>
                    <w:p w14:paraId="606D23CE" w14:textId="77777777" w:rsidR="008B6DF1" w:rsidRDefault="008B6DF1" w:rsidP="00E54C0A"/>
                    <w:p w14:paraId="56038F12" w14:textId="77777777" w:rsidR="008B6DF1" w:rsidRDefault="008B6DF1" w:rsidP="00E54C0A"/>
                    <w:p w14:paraId="61947B55" w14:textId="77777777" w:rsidR="008B6DF1" w:rsidRDefault="008B6DF1" w:rsidP="00E54C0A"/>
                    <w:p w14:paraId="184C44E5" w14:textId="77777777" w:rsidR="008B6DF1" w:rsidRDefault="008B6DF1" w:rsidP="00E54C0A"/>
                    <w:p w14:paraId="40FBD6F0" w14:textId="77777777" w:rsidR="008B6DF1" w:rsidRDefault="008B6DF1" w:rsidP="00E54C0A"/>
                    <w:p w14:paraId="1871958C" w14:textId="77777777" w:rsidR="008B6DF1" w:rsidRDefault="008B6DF1" w:rsidP="00E54C0A"/>
                    <w:p w14:paraId="5882E5F6" w14:textId="77777777" w:rsidR="008B6DF1" w:rsidRDefault="008B6DF1" w:rsidP="00E54C0A"/>
                    <w:p w14:paraId="30BD00DC" w14:textId="77777777" w:rsidR="008B6DF1" w:rsidRDefault="008B6DF1" w:rsidP="00E54C0A"/>
                    <w:p w14:paraId="5DD6C060" w14:textId="77777777" w:rsidR="008B6DF1" w:rsidRDefault="008B6DF1" w:rsidP="00E54C0A"/>
                    <w:p w14:paraId="129F1585" w14:textId="77777777" w:rsidR="008B6DF1" w:rsidRDefault="008B6DF1" w:rsidP="00E54C0A"/>
                    <w:p w14:paraId="7C093F58" w14:textId="77777777" w:rsidR="008B6DF1" w:rsidRDefault="008B6DF1" w:rsidP="00E54C0A"/>
                    <w:p w14:paraId="09CFFD5F" w14:textId="77777777" w:rsidR="008B6DF1" w:rsidRDefault="008B6DF1" w:rsidP="00E54C0A"/>
                    <w:p w14:paraId="0B37D64B" w14:textId="77777777" w:rsidR="008B6DF1" w:rsidRDefault="008B6DF1" w:rsidP="00E54C0A"/>
                    <w:p w14:paraId="7824B83C" w14:textId="77777777" w:rsidR="008B6DF1" w:rsidRDefault="008B6DF1" w:rsidP="00E54C0A"/>
                    <w:p w14:paraId="33BCD075" w14:textId="77777777" w:rsidR="008B6DF1" w:rsidRDefault="008B6DF1" w:rsidP="00E54C0A"/>
                    <w:p w14:paraId="6D95D950" w14:textId="77777777" w:rsidR="008B6DF1" w:rsidRDefault="008B6DF1" w:rsidP="00E54C0A"/>
                    <w:p w14:paraId="28BED6D6" w14:textId="77777777" w:rsidR="008B6DF1" w:rsidRDefault="008B6DF1" w:rsidP="00E54C0A"/>
                    <w:p w14:paraId="3C44A47D" w14:textId="77777777" w:rsidR="008B6DF1" w:rsidRDefault="008B6DF1" w:rsidP="00E54C0A"/>
                    <w:p w14:paraId="30671399" w14:textId="77777777" w:rsidR="008B6DF1" w:rsidRDefault="008B6DF1" w:rsidP="00E54C0A"/>
                    <w:p w14:paraId="7D67934B" w14:textId="77777777" w:rsidR="008B6DF1" w:rsidRDefault="008B6DF1" w:rsidP="00E54C0A"/>
                    <w:p w14:paraId="098AA5BA" w14:textId="77777777" w:rsidR="008B6DF1" w:rsidRDefault="008B6DF1" w:rsidP="00E54C0A"/>
                    <w:p w14:paraId="27047F41" w14:textId="77777777" w:rsidR="008B6DF1" w:rsidRDefault="008B6DF1" w:rsidP="00E54C0A"/>
                    <w:p w14:paraId="72929A4E" w14:textId="77777777" w:rsidR="008B6DF1" w:rsidRDefault="008B6DF1" w:rsidP="00E54C0A"/>
                    <w:p w14:paraId="7D369D4A" w14:textId="77777777" w:rsidR="008B6DF1" w:rsidRDefault="008B6DF1" w:rsidP="00E54C0A"/>
                    <w:p w14:paraId="333D22EF" w14:textId="77777777" w:rsidR="008B6DF1" w:rsidRDefault="008B6DF1" w:rsidP="00E54C0A"/>
                    <w:p w14:paraId="4B71F8D3" w14:textId="77777777" w:rsidR="008B6DF1" w:rsidRDefault="008B6DF1" w:rsidP="00E54C0A"/>
                    <w:p w14:paraId="6E6393DC" w14:textId="77777777" w:rsidR="008B6DF1" w:rsidRDefault="008B6DF1" w:rsidP="00E54C0A"/>
                    <w:p w14:paraId="7D2C5D9F" w14:textId="77777777" w:rsidR="008B6DF1" w:rsidRDefault="008B6DF1" w:rsidP="00E54C0A"/>
                    <w:p w14:paraId="2A10A2F6" w14:textId="77777777" w:rsidR="008B6DF1" w:rsidRDefault="008B6DF1" w:rsidP="00E54C0A"/>
                    <w:p w14:paraId="5B487721" w14:textId="77777777" w:rsidR="008B6DF1" w:rsidRDefault="008B6DF1" w:rsidP="00E54C0A"/>
                    <w:p w14:paraId="060F1CEF" w14:textId="77777777" w:rsidR="008B6DF1" w:rsidRDefault="008B6DF1" w:rsidP="00E54C0A"/>
                    <w:p w14:paraId="0CD5BE8A" w14:textId="77777777" w:rsidR="008B6DF1" w:rsidRDefault="008B6DF1" w:rsidP="00E54C0A"/>
                    <w:p w14:paraId="7EFB7312" w14:textId="77777777" w:rsidR="008B6DF1" w:rsidRDefault="008B6DF1" w:rsidP="00E54C0A"/>
                    <w:p w14:paraId="0F7A698F" w14:textId="77777777" w:rsidR="008B6DF1" w:rsidRDefault="008B6DF1" w:rsidP="00E54C0A"/>
                    <w:p w14:paraId="66305BB4" w14:textId="77777777" w:rsidR="008B6DF1" w:rsidRDefault="008B6DF1" w:rsidP="00E54C0A"/>
                    <w:p w14:paraId="683AF08A" w14:textId="77777777" w:rsidR="008B6DF1" w:rsidRDefault="008B6DF1" w:rsidP="00E54C0A"/>
                    <w:p w14:paraId="382ACA68" w14:textId="77777777" w:rsidR="008B6DF1" w:rsidRDefault="008B6DF1" w:rsidP="00E54C0A"/>
                    <w:p w14:paraId="5CA3BD50" w14:textId="77777777" w:rsidR="008B6DF1" w:rsidRDefault="008B6DF1" w:rsidP="00E54C0A"/>
                    <w:p w14:paraId="10A2957C" w14:textId="77777777" w:rsidR="008B6DF1" w:rsidRDefault="008B6DF1" w:rsidP="00E54C0A"/>
                    <w:p w14:paraId="484D6D58" w14:textId="77777777" w:rsidR="008B6DF1" w:rsidRDefault="008B6DF1" w:rsidP="00E54C0A"/>
                    <w:p w14:paraId="5D68A4C1" w14:textId="77777777" w:rsidR="008B6DF1" w:rsidRDefault="008B6DF1" w:rsidP="00E54C0A"/>
                    <w:p w14:paraId="12856D83" w14:textId="77777777" w:rsidR="008B6DF1" w:rsidRDefault="008B6DF1" w:rsidP="00E54C0A"/>
                    <w:p w14:paraId="23C6F58F" w14:textId="77777777" w:rsidR="008B6DF1" w:rsidRDefault="008B6DF1" w:rsidP="00E54C0A"/>
                    <w:p w14:paraId="22C746EB" w14:textId="77777777" w:rsidR="008B6DF1" w:rsidRDefault="008B6DF1" w:rsidP="00E54C0A"/>
                    <w:p w14:paraId="51F86249" w14:textId="77777777" w:rsidR="008B6DF1" w:rsidRDefault="008B6DF1" w:rsidP="00E54C0A"/>
                    <w:p w14:paraId="40DF7E36" w14:textId="77777777" w:rsidR="008B6DF1" w:rsidRDefault="008B6DF1" w:rsidP="00E54C0A"/>
                    <w:p w14:paraId="58F9A27A" w14:textId="77777777" w:rsidR="008B6DF1" w:rsidRDefault="008B6DF1" w:rsidP="00E54C0A"/>
                    <w:p w14:paraId="7BDAF962" w14:textId="77777777" w:rsidR="008B6DF1" w:rsidRDefault="008B6DF1" w:rsidP="00E54C0A"/>
                    <w:p w14:paraId="1A9E275B" w14:textId="77777777" w:rsidR="008B6DF1" w:rsidRDefault="008B6DF1" w:rsidP="00E54C0A"/>
                    <w:p w14:paraId="40588030" w14:textId="77777777" w:rsidR="008B6DF1" w:rsidRDefault="008B6DF1" w:rsidP="00E54C0A"/>
                    <w:p w14:paraId="1E3A78C6" w14:textId="77777777" w:rsidR="008B6DF1" w:rsidRDefault="008B6DF1" w:rsidP="00E54C0A"/>
                    <w:p w14:paraId="4437F469" w14:textId="77777777" w:rsidR="008B6DF1" w:rsidRDefault="008B6DF1" w:rsidP="00E54C0A"/>
                    <w:p w14:paraId="31A827A1" w14:textId="77777777" w:rsidR="008B6DF1" w:rsidRDefault="008B6DF1" w:rsidP="00E54C0A"/>
                    <w:p w14:paraId="1B0509E8" w14:textId="77777777" w:rsidR="008B6DF1" w:rsidRDefault="008B6DF1" w:rsidP="00E54C0A"/>
                    <w:p w14:paraId="2B59C886" w14:textId="77777777" w:rsidR="008B6DF1" w:rsidRDefault="008B6DF1" w:rsidP="00E54C0A"/>
                    <w:p w14:paraId="2E6E7BD8" w14:textId="77777777" w:rsidR="008B6DF1" w:rsidRDefault="008B6DF1" w:rsidP="00E54C0A"/>
                    <w:p w14:paraId="5F91EC07" w14:textId="77777777" w:rsidR="008B6DF1" w:rsidRDefault="008B6DF1" w:rsidP="00E54C0A"/>
                    <w:p w14:paraId="7C18AB38" w14:textId="77777777" w:rsidR="008B6DF1" w:rsidRDefault="008B6DF1" w:rsidP="00E54C0A"/>
                    <w:p w14:paraId="596D8C03" w14:textId="77777777" w:rsidR="008B6DF1" w:rsidRDefault="008B6DF1" w:rsidP="00E54C0A"/>
                    <w:p w14:paraId="5AA134EB" w14:textId="77777777" w:rsidR="008B6DF1" w:rsidRDefault="008B6DF1" w:rsidP="00E54C0A"/>
                    <w:p w14:paraId="7577EF70" w14:textId="77777777" w:rsidR="008B6DF1" w:rsidRDefault="008B6DF1" w:rsidP="00E54C0A"/>
                    <w:p w14:paraId="15299440" w14:textId="77777777" w:rsidR="008B6DF1" w:rsidRDefault="008B6DF1" w:rsidP="00E54C0A"/>
                    <w:p w14:paraId="772918C3" w14:textId="77777777" w:rsidR="008B6DF1" w:rsidRDefault="008B6DF1" w:rsidP="00E54C0A"/>
                    <w:p w14:paraId="7EA7F5E9" w14:textId="77777777" w:rsidR="008B6DF1" w:rsidRDefault="008B6DF1" w:rsidP="00E54C0A"/>
                    <w:p w14:paraId="0C91DC44" w14:textId="77777777" w:rsidR="008B6DF1" w:rsidRDefault="008B6DF1" w:rsidP="00E54C0A"/>
                    <w:p w14:paraId="52BBD07A" w14:textId="77777777" w:rsidR="008B6DF1" w:rsidRDefault="008B6DF1" w:rsidP="00E54C0A"/>
                    <w:p w14:paraId="0A39C5DE" w14:textId="77777777" w:rsidR="008B6DF1" w:rsidRDefault="008B6DF1" w:rsidP="00E54C0A"/>
                    <w:p w14:paraId="65689E8D" w14:textId="77777777" w:rsidR="008B6DF1" w:rsidRDefault="008B6DF1" w:rsidP="00E54C0A"/>
                    <w:p w14:paraId="79977D4E" w14:textId="77777777" w:rsidR="008B6DF1" w:rsidRDefault="008B6DF1" w:rsidP="00E54C0A"/>
                    <w:p w14:paraId="43AF23BB" w14:textId="77777777" w:rsidR="008B6DF1" w:rsidRDefault="008B6DF1" w:rsidP="00E54C0A"/>
                    <w:p w14:paraId="30FA834B" w14:textId="77777777" w:rsidR="008B6DF1" w:rsidRDefault="008B6DF1" w:rsidP="00E54C0A"/>
                    <w:p w14:paraId="158B9D3B" w14:textId="77777777" w:rsidR="008B6DF1" w:rsidRDefault="008B6DF1" w:rsidP="00E54C0A"/>
                    <w:p w14:paraId="281B90C4" w14:textId="77777777" w:rsidR="008B6DF1" w:rsidRDefault="008B6DF1" w:rsidP="00E54C0A"/>
                    <w:p w14:paraId="448D68C0" w14:textId="77777777" w:rsidR="008B6DF1" w:rsidRDefault="008B6DF1" w:rsidP="00E54C0A"/>
                    <w:p w14:paraId="7FF85467" w14:textId="77777777" w:rsidR="008B6DF1" w:rsidRDefault="008B6DF1" w:rsidP="00E54C0A"/>
                    <w:p w14:paraId="74CAFEA2" w14:textId="77777777" w:rsidR="008B6DF1" w:rsidRDefault="008B6DF1" w:rsidP="00E54C0A"/>
                    <w:p w14:paraId="2A977993" w14:textId="77777777" w:rsidR="008B6DF1" w:rsidRDefault="008B6DF1" w:rsidP="00E54C0A"/>
                    <w:p w14:paraId="101FC576" w14:textId="77777777" w:rsidR="008B6DF1" w:rsidRDefault="008B6DF1" w:rsidP="00E54C0A"/>
                    <w:p w14:paraId="2DE6F72A" w14:textId="77777777" w:rsidR="008B6DF1" w:rsidRDefault="008B6DF1" w:rsidP="00E54C0A"/>
                    <w:p w14:paraId="10A4E20C" w14:textId="77777777" w:rsidR="008B6DF1" w:rsidRDefault="008B6DF1" w:rsidP="00E54C0A"/>
                    <w:p w14:paraId="2080AD65" w14:textId="77777777" w:rsidR="008B6DF1" w:rsidRDefault="008B6DF1" w:rsidP="00E54C0A"/>
                    <w:p w14:paraId="0388B6AA" w14:textId="77777777" w:rsidR="008B6DF1" w:rsidRDefault="008B6DF1" w:rsidP="00E54C0A"/>
                    <w:p w14:paraId="2ED4495D" w14:textId="77777777" w:rsidR="008B6DF1" w:rsidRDefault="008B6DF1" w:rsidP="00E54C0A"/>
                    <w:p w14:paraId="210F31B4" w14:textId="77777777" w:rsidR="008B6DF1" w:rsidRDefault="008B6DF1" w:rsidP="00E54C0A"/>
                    <w:p w14:paraId="5EF293B7" w14:textId="77777777" w:rsidR="008B6DF1" w:rsidRDefault="008B6DF1" w:rsidP="00E54C0A"/>
                    <w:p w14:paraId="1B19BEB5" w14:textId="77777777" w:rsidR="008B6DF1" w:rsidRDefault="008B6DF1" w:rsidP="00E54C0A"/>
                    <w:p w14:paraId="45B5D675" w14:textId="77777777" w:rsidR="008B6DF1" w:rsidRDefault="008B6DF1" w:rsidP="00E54C0A"/>
                    <w:p w14:paraId="6BF122E3" w14:textId="77777777" w:rsidR="008B6DF1" w:rsidRDefault="008B6DF1" w:rsidP="00E54C0A"/>
                    <w:p w14:paraId="1CD45D3F" w14:textId="77777777" w:rsidR="008B6DF1" w:rsidRDefault="008B6DF1" w:rsidP="00E54C0A"/>
                    <w:p w14:paraId="1A09FA41" w14:textId="77777777" w:rsidR="008B6DF1" w:rsidRDefault="008B6DF1" w:rsidP="00E54C0A"/>
                    <w:p w14:paraId="0BD24437" w14:textId="77777777" w:rsidR="008B6DF1" w:rsidRDefault="008B6DF1" w:rsidP="00E54C0A"/>
                    <w:p w14:paraId="1C8FB917" w14:textId="77777777" w:rsidR="008B6DF1" w:rsidRDefault="008B6DF1" w:rsidP="00E54C0A"/>
                    <w:p w14:paraId="50BC694B" w14:textId="77777777" w:rsidR="008B6DF1" w:rsidRDefault="008B6DF1" w:rsidP="00E54C0A"/>
                    <w:p w14:paraId="67203617" w14:textId="77777777" w:rsidR="008B6DF1" w:rsidRDefault="008B6DF1" w:rsidP="00E54C0A"/>
                    <w:p w14:paraId="59C7F402" w14:textId="77777777" w:rsidR="008B6DF1" w:rsidRDefault="008B6DF1" w:rsidP="00E54C0A"/>
                    <w:p w14:paraId="66E8E0E4" w14:textId="77777777" w:rsidR="008B6DF1" w:rsidRDefault="008B6DF1" w:rsidP="00E54C0A"/>
                    <w:p w14:paraId="0F0887D0" w14:textId="77777777" w:rsidR="008B6DF1" w:rsidRDefault="008B6DF1" w:rsidP="00E54C0A"/>
                    <w:p w14:paraId="554EE923" w14:textId="77777777" w:rsidR="008B6DF1" w:rsidRDefault="008B6DF1" w:rsidP="00E54C0A"/>
                    <w:p w14:paraId="4F52D4DB" w14:textId="77777777" w:rsidR="008B6DF1" w:rsidRDefault="008B6DF1" w:rsidP="00E54C0A"/>
                    <w:p w14:paraId="37BCBA0A" w14:textId="77777777" w:rsidR="008B6DF1" w:rsidRDefault="008B6DF1" w:rsidP="00E54C0A"/>
                    <w:p w14:paraId="5E39DB5C" w14:textId="77777777" w:rsidR="008B6DF1" w:rsidRDefault="008B6DF1" w:rsidP="00E54C0A"/>
                    <w:p w14:paraId="6CA14E6E" w14:textId="77777777" w:rsidR="008B6DF1" w:rsidRDefault="008B6DF1" w:rsidP="00E54C0A"/>
                    <w:p w14:paraId="034AD564" w14:textId="77777777" w:rsidR="008B6DF1" w:rsidRDefault="008B6DF1" w:rsidP="00E54C0A"/>
                    <w:p w14:paraId="68E90184" w14:textId="77777777" w:rsidR="008B6DF1" w:rsidRDefault="008B6DF1" w:rsidP="00E54C0A"/>
                    <w:p w14:paraId="4DEC1AE4" w14:textId="77777777" w:rsidR="008B6DF1" w:rsidRDefault="008B6DF1" w:rsidP="00E54C0A"/>
                    <w:p w14:paraId="75D089EC" w14:textId="77777777" w:rsidR="008B6DF1" w:rsidRDefault="008B6DF1" w:rsidP="00E54C0A"/>
                    <w:p w14:paraId="5C480E8E" w14:textId="77777777" w:rsidR="008B6DF1" w:rsidRDefault="008B6DF1" w:rsidP="00E54C0A"/>
                    <w:p w14:paraId="5363461C" w14:textId="77777777" w:rsidR="008B6DF1" w:rsidRDefault="008B6DF1" w:rsidP="00E54C0A"/>
                    <w:p w14:paraId="228588EC" w14:textId="77777777" w:rsidR="008B6DF1" w:rsidRDefault="008B6DF1" w:rsidP="00E54C0A"/>
                    <w:p w14:paraId="77E29D06" w14:textId="77777777" w:rsidR="008B6DF1" w:rsidRDefault="008B6DF1" w:rsidP="00E54C0A"/>
                    <w:p w14:paraId="4BAEE079" w14:textId="77777777" w:rsidR="008B6DF1" w:rsidRDefault="008B6DF1" w:rsidP="00E54C0A"/>
                    <w:p w14:paraId="0EE64E03" w14:textId="77777777" w:rsidR="008B6DF1" w:rsidRDefault="008B6DF1" w:rsidP="00E54C0A"/>
                    <w:p w14:paraId="344B8A94" w14:textId="77777777" w:rsidR="008B6DF1" w:rsidRDefault="008B6DF1" w:rsidP="00E54C0A"/>
                    <w:p w14:paraId="5110202A" w14:textId="77777777" w:rsidR="008B6DF1" w:rsidRDefault="008B6DF1" w:rsidP="00E54C0A"/>
                    <w:p w14:paraId="72AEC146" w14:textId="77777777" w:rsidR="008B6DF1" w:rsidRDefault="008B6DF1" w:rsidP="00E54C0A"/>
                    <w:p w14:paraId="3539885A" w14:textId="77777777" w:rsidR="008B6DF1" w:rsidRDefault="008B6DF1" w:rsidP="00E54C0A"/>
                    <w:p w14:paraId="7B30AA27" w14:textId="77777777" w:rsidR="008B6DF1" w:rsidRDefault="008B6DF1" w:rsidP="00E54C0A"/>
                    <w:p w14:paraId="14FC829F" w14:textId="77777777" w:rsidR="008B6DF1" w:rsidRDefault="008B6DF1" w:rsidP="00E54C0A"/>
                    <w:p w14:paraId="362BC955" w14:textId="77777777" w:rsidR="008B6DF1" w:rsidRDefault="008B6DF1" w:rsidP="00E54C0A"/>
                    <w:p w14:paraId="48D784DD" w14:textId="77777777" w:rsidR="008B6DF1" w:rsidRDefault="008B6DF1" w:rsidP="00E54C0A"/>
                    <w:p w14:paraId="0F10FAF7" w14:textId="77777777" w:rsidR="008B6DF1" w:rsidRDefault="008B6DF1" w:rsidP="00E54C0A"/>
                    <w:p w14:paraId="19787FB1" w14:textId="77777777" w:rsidR="008B6DF1" w:rsidRDefault="008B6DF1" w:rsidP="00E54C0A"/>
                    <w:p w14:paraId="3EC7785A" w14:textId="77777777" w:rsidR="008B6DF1" w:rsidRDefault="008B6DF1" w:rsidP="00E54C0A"/>
                    <w:p w14:paraId="0560E060" w14:textId="77777777" w:rsidR="008B6DF1" w:rsidRDefault="008B6DF1" w:rsidP="00E54C0A"/>
                    <w:p w14:paraId="708C87E2" w14:textId="77777777" w:rsidR="008B6DF1" w:rsidRDefault="008B6DF1" w:rsidP="00E54C0A"/>
                    <w:p w14:paraId="5A45CE1B" w14:textId="77777777" w:rsidR="008B6DF1" w:rsidRDefault="008B6DF1" w:rsidP="00E54C0A"/>
                    <w:p w14:paraId="4300B5F4" w14:textId="77777777" w:rsidR="008B6DF1" w:rsidRDefault="008B6DF1" w:rsidP="00E54C0A"/>
                    <w:p w14:paraId="0D512ACF" w14:textId="77777777" w:rsidR="008B6DF1" w:rsidRDefault="008B6DF1" w:rsidP="00E54C0A"/>
                    <w:p w14:paraId="7DE40084" w14:textId="77777777" w:rsidR="008B6DF1" w:rsidRDefault="008B6DF1" w:rsidP="00E54C0A"/>
                    <w:p w14:paraId="2EF4C66F" w14:textId="77777777" w:rsidR="008B6DF1" w:rsidRDefault="008B6DF1" w:rsidP="00E54C0A"/>
                    <w:p w14:paraId="7F6D5B2D" w14:textId="77777777" w:rsidR="008B6DF1" w:rsidRDefault="008B6DF1" w:rsidP="00E54C0A"/>
                    <w:p w14:paraId="214FB8CC" w14:textId="77777777" w:rsidR="008B6DF1" w:rsidRDefault="008B6DF1" w:rsidP="00E54C0A"/>
                    <w:p w14:paraId="0A712FDF" w14:textId="77777777" w:rsidR="008B6DF1" w:rsidRDefault="008B6DF1" w:rsidP="00E54C0A"/>
                    <w:p w14:paraId="3346359C" w14:textId="77777777" w:rsidR="008B6DF1" w:rsidRDefault="008B6DF1" w:rsidP="00E54C0A"/>
                    <w:p w14:paraId="278372F9" w14:textId="77777777" w:rsidR="008B6DF1" w:rsidRDefault="008B6DF1" w:rsidP="00E54C0A"/>
                    <w:p w14:paraId="78DE7100" w14:textId="77777777" w:rsidR="008B6DF1" w:rsidRDefault="008B6DF1" w:rsidP="00E54C0A"/>
                    <w:p w14:paraId="08A21633" w14:textId="77777777" w:rsidR="008B6DF1" w:rsidRDefault="008B6DF1" w:rsidP="00E54C0A"/>
                    <w:p w14:paraId="4D3A461E" w14:textId="77777777" w:rsidR="008B6DF1" w:rsidRDefault="008B6DF1" w:rsidP="00E54C0A"/>
                    <w:p w14:paraId="4FA0D174" w14:textId="77777777" w:rsidR="008B6DF1" w:rsidRDefault="008B6DF1" w:rsidP="00E54C0A"/>
                    <w:p w14:paraId="67901FD6" w14:textId="77777777" w:rsidR="008B6DF1" w:rsidRDefault="008B6DF1" w:rsidP="00E54C0A"/>
                    <w:p w14:paraId="1F2246A3" w14:textId="77777777" w:rsidR="008B6DF1" w:rsidRDefault="008B6DF1" w:rsidP="00E54C0A"/>
                    <w:p w14:paraId="00FC924B" w14:textId="77777777" w:rsidR="008B6DF1" w:rsidRDefault="008B6DF1" w:rsidP="00E54C0A"/>
                    <w:p w14:paraId="7484E7C3" w14:textId="77777777" w:rsidR="008B6DF1" w:rsidRDefault="008B6DF1" w:rsidP="00E54C0A"/>
                    <w:p w14:paraId="29BC1D9A" w14:textId="77777777" w:rsidR="008B6DF1" w:rsidRDefault="008B6DF1" w:rsidP="00E54C0A"/>
                    <w:p w14:paraId="30C86268" w14:textId="77777777" w:rsidR="008B6DF1" w:rsidRDefault="008B6DF1" w:rsidP="00E54C0A"/>
                    <w:p w14:paraId="1273F1DF" w14:textId="77777777" w:rsidR="008B6DF1" w:rsidRDefault="008B6DF1" w:rsidP="00E54C0A"/>
                    <w:p w14:paraId="0512B36F" w14:textId="77777777" w:rsidR="008B6DF1" w:rsidRDefault="008B6DF1" w:rsidP="00E54C0A"/>
                    <w:p w14:paraId="397A5E60" w14:textId="77777777" w:rsidR="008B6DF1" w:rsidRDefault="008B6DF1" w:rsidP="00E54C0A"/>
                    <w:p w14:paraId="2683536E" w14:textId="77777777" w:rsidR="008B6DF1" w:rsidRDefault="008B6DF1" w:rsidP="00E54C0A"/>
                    <w:p w14:paraId="1724728A" w14:textId="77777777" w:rsidR="008B6DF1" w:rsidRDefault="008B6DF1" w:rsidP="00E54C0A"/>
                    <w:p w14:paraId="6C4AC7DC" w14:textId="77777777" w:rsidR="008B6DF1" w:rsidRDefault="008B6DF1" w:rsidP="00E54C0A"/>
                    <w:p w14:paraId="0BE237D0" w14:textId="77777777" w:rsidR="008B6DF1" w:rsidRDefault="008B6DF1" w:rsidP="00E54C0A"/>
                    <w:p w14:paraId="0083E7D4" w14:textId="77777777" w:rsidR="008B6DF1" w:rsidRDefault="008B6DF1" w:rsidP="00E54C0A"/>
                    <w:p w14:paraId="5F616B82" w14:textId="77777777" w:rsidR="008B6DF1" w:rsidRDefault="008B6DF1" w:rsidP="00E54C0A"/>
                    <w:p w14:paraId="37663C9C" w14:textId="77777777" w:rsidR="008B6DF1" w:rsidRDefault="008B6DF1" w:rsidP="00E54C0A"/>
                    <w:p w14:paraId="682FFE91" w14:textId="77777777" w:rsidR="008B6DF1" w:rsidRDefault="008B6DF1" w:rsidP="00E54C0A"/>
                    <w:p w14:paraId="1445EEF9" w14:textId="77777777" w:rsidR="008B6DF1" w:rsidRDefault="008B6DF1" w:rsidP="00E54C0A"/>
                    <w:p w14:paraId="59ED8851" w14:textId="77777777" w:rsidR="008B6DF1" w:rsidRDefault="008B6DF1" w:rsidP="00E54C0A"/>
                    <w:p w14:paraId="08937EAB" w14:textId="77777777" w:rsidR="008B6DF1" w:rsidRDefault="008B6DF1" w:rsidP="00E54C0A"/>
                    <w:p w14:paraId="1D6F2789" w14:textId="77777777" w:rsidR="008B6DF1" w:rsidRDefault="008B6DF1" w:rsidP="00E54C0A"/>
                    <w:p w14:paraId="4C4C7C33" w14:textId="77777777" w:rsidR="008B6DF1" w:rsidRDefault="008B6DF1" w:rsidP="00E54C0A"/>
                    <w:p w14:paraId="2D458AAB" w14:textId="77777777" w:rsidR="008B6DF1" w:rsidRDefault="008B6DF1" w:rsidP="00E54C0A"/>
                    <w:p w14:paraId="5FE5894D" w14:textId="77777777" w:rsidR="008B6DF1" w:rsidRDefault="008B6DF1" w:rsidP="00E54C0A"/>
                    <w:p w14:paraId="03D13E3F" w14:textId="77777777" w:rsidR="008B6DF1" w:rsidRDefault="008B6DF1" w:rsidP="00E54C0A"/>
                    <w:p w14:paraId="0D4DA040" w14:textId="77777777" w:rsidR="008B6DF1" w:rsidRDefault="008B6DF1" w:rsidP="00E54C0A"/>
                    <w:p w14:paraId="760974EA" w14:textId="77777777" w:rsidR="008B6DF1" w:rsidRDefault="008B6DF1" w:rsidP="00E54C0A"/>
                    <w:p w14:paraId="63D721A7" w14:textId="77777777" w:rsidR="008B6DF1" w:rsidRDefault="008B6DF1" w:rsidP="00E54C0A"/>
                    <w:p w14:paraId="4F32EC31" w14:textId="77777777" w:rsidR="008B6DF1" w:rsidRDefault="008B6DF1" w:rsidP="00E54C0A"/>
                    <w:p w14:paraId="6F9BFC8C" w14:textId="77777777" w:rsidR="008B6DF1" w:rsidRDefault="008B6DF1" w:rsidP="00E54C0A"/>
                    <w:p w14:paraId="4E348483" w14:textId="77777777" w:rsidR="008B6DF1" w:rsidRDefault="008B6DF1" w:rsidP="00E54C0A"/>
                    <w:p w14:paraId="4FCC86F5" w14:textId="77777777" w:rsidR="008B6DF1" w:rsidRDefault="008B6DF1" w:rsidP="00E54C0A"/>
                    <w:p w14:paraId="74623806" w14:textId="77777777" w:rsidR="008B6DF1" w:rsidRDefault="008B6DF1" w:rsidP="00E54C0A"/>
                    <w:p w14:paraId="770C21E8" w14:textId="77777777" w:rsidR="008B6DF1" w:rsidRDefault="008B6DF1" w:rsidP="00E54C0A"/>
                    <w:p w14:paraId="277DB87E" w14:textId="77777777" w:rsidR="008B6DF1" w:rsidRDefault="008B6DF1" w:rsidP="00E54C0A"/>
                    <w:p w14:paraId="1D1B9351" w14:textId="77777777" w:rsidR="008B6DF1" w:rsidRDefault="008B6DF1" w:rsidP="00E54C0A"/>
                    <w:p w14:paraId="45EF4039" w14:textId="77777777" w:rsidR="008B6DF1" w:rsidRDefault="008B6DF1" w:rsidP="00E54C0A"/>
                    <w:p w14:paraId="067FB496" w14:textId="77777777" w:rsidR="008B6DF1" w:rsidRDefault="008B6DF1" w:rsidP="00E54C0A"/>
                    <w:p w14:paraId="6C3F84DA" w14:textId="77777777" w:rsidR="008B6DF1" w:rsidRDefault="008B6DF1" w:rsidP="00E54C0A"/>
                    <w:p w14:paraId="5BD89F65" w14:textId="77777777" w:rsidR="008B6DF1" w:rsidRDefault="008B6DF1" w:rsidP="00E54C0A"/>
                    <w:p w14:paraId="2067DDCE" w14:textId="77777777" w:rsidR="008B6DF1" w:rsidRDefault="008B6DF1" w:rsidP="00E54C0A"/>
                    <w:p w14:paraId="4BB4E1D4" w14:textId="77777777" w:rsidR="008B6DF1" w:rsidRDefault="008B6DF1" w:rsidP="00E54C0A"/>
                    <w:p w14:paraId="7548727B" w14:textId="77777777" w:rsidR="008B6DF1" w:rsidRDefault="008B6DF1" w:rsidP="00E54C0A"/>
                    <w:p w14:paraId="775CCB2C" w14:textId="77777777" w:rsidR="008B6DF1" w:rsidRDefault="008B6DF1" w:rsidP="00E54C0A"/>
                    <w:p w14:paraId="3DEB45CE" w14:textId="77777777" w:rsidR="008B6DF1" w:rsidRDefault="008B6DF1" w:rsidP="00E54C0A"/>
                    <w:p w14:paraId="05E1BC31" w14:textId="77777777" w:rsidR="008B6DF1" w:rsidRDefault="008B6DF1" w:rsidP="00E54C0A"/>
                    <w:p w14:paraId="3FFD5ACC" w14:textId="77777777" w:rsidR="008B6DF1" w:rsidRDefault="008B6DF1" w:rsidP="00E54C0A"/>
                    <w:p w14:paraId="75912A62" w14:textId="77777777" w:rsidR="008B6DF1" w:rsidRDefault="008B6DF1" w:rsidP="00E54C0A"/>
                    <w:p w14:paraId="5D13EF7B" w14:textId="77777777" w:rsidR="008B6DF1" w:rsidRDefault="008B6DF1" w:rsidP="00E54C0A"/>
                    <w:p w14:paraId="60D72184" w14:textId="77777777" w:rsidR="008B6DF1" w:rsidRDefault="008B6DF1" w:rsidP="00E54C0A"/>
                    <w:p w14:paraId="382DAB02" w14:textId="77777777" w:rsidR="008B6DF1" w:rsidRDefault="008B6DF1" w:rsidP="00E54C0A"/>
                    <w:p w14:paraId="4B062E56" w14:textId="77777777" w:rsidR="008B6DF1" w:rsidRDefault="008B6DF1" w:rsidP="00E54C0A"/>
                    <w:p w14:paraId="472C8570" w14:textId="77777777" w:rsidR="008B6DF1" w:rsidRDefault="008B6DF1" w:rsidP="00E54C0A"/>
                    <w:p w14:paraId="1207FE9E" w14:textId="77777777" w:rsidR="008B6DF1" w:rsidRDefault="008B6DF1" w:rsidP="00E54C0A"/>
                    <w:p w14:paraId="57BFC093" w14:textId="77777777" w:rsidR="008B6DF1" w:rsidRDefault="008B6DF1" w:rsidP="00E54C0A"/>
                    <w:p w14:paraId="724BA4AF" w14:textId="77777777" w:rsidR="008B6DF1" w:rsidRDefault="008B6DF1" w:rsidP="00E54C0A"/>
                    <w:p w14:paraId="5AF9D33F" w14:textId="77777777" w:rsidR="008B6DF1" w:rsidRDefault="008B6DF1" w:rsidP="00E54C0A"/>
                    <w:p w14:paraId="3D29F386" w14:textId="77777777" w:rsidR="008B6DF1" w:rsidRDefault="008B6DF1" w:rsidP="00E54C0A"/>
                    <w:p w14:paraId="0D703B24" w14:textId="77777777" w:rsidR="008B6DF1" w:rsidRDefault="008B6DF1" w:rsidP="00E54C0A"/>
                    <w:p w14:paraId="2599974A" w14:textId="77777777" w:rsidR="008B6DF1" w:rsidRDefault="008B6DF1" w:rsidP="00E54C0A"/>
                    <w:p w14:paraId="104DC91A" w14:textId="77777777" w:rsidR="008B6DF1" w:rsidRDefault="008B6DF1" w:rsidP="00E54C0A"/>
                    <w:p w14:paraId="1328AE69" w14:textId="77777777" w:rsidR="008B6DF1" w:rsidRDefault="008B6DF1" w:rsidP="00E54C0A"/>
                    <w:p w14:paraId="1AB79BF5" w14:textId="77777777" w:rsidR="008B6DF1" w:rsidRDefault="008B6DF1" w:rsidP="00E54C0A"/>
                    <w:p w14:paraId="10E6C71F" w14:textId="77777777" w:rsidR="008B6DF1" w:rsidRDefault="008B6DF1" w:rsidP="00E54C0A"/>
                    <w:p w14:paraId="00719DD3" w14:textId="77777777" w:rsidR="008B6DF1" w:rsidRDefault="008B6DF1" w:rsidP="00E54C0A"/>
                    <w:p w14:paraId="21C0458D" w14:textId="77777777" w:rsidR="008B6DF1" w:rsidRDefault="008B6DF1" w:rsidP="00E54C0A"/>
                    <w:p w14:paraId="6838F7E8" w14:textId="77777777" w:rsidR="008B6DF1" w:rsidRDefault="008B6DF1" w:rsidP="00E54C0A"/>
                    <w:p w14:paraId="6C8B61C6" w14:textId="77777777" w:rsidR="008B6DF1" w:rsidRDefault="008B6DF1" w:rsidP="00E54C0A"/>
                    <w:p w14:paraId="3A32CD09" w14:textId="77777777" w:rsidR="008B6DF1" w:rsidRDefault="008B6DF1" w:rsidP="00E54C0A"/>
                    <w:p w14:paraId="49F09F85" w14:textId="77777777" w:rsidR="008B6DF1" w:rsidRDefault="008B6DF1" w:rsidP="00E54C0A"/>
                    <w:p w14:paraId="2F249592" w14:textId="77777777" w:rsidR="008B6DF1" w:rsidRDefault="008B6DF1" w:rsidP="00E54C0A"/>
                    <w:p w14:paraId="298ADD3A" w14:textId="77777777" w:rsidR="008B6DF1" w:rsidRDefault="008B6DF1" w:rsidP="00E54C0A"/>
                    <w:p w14:paraId="4F55D615" w14:textId="77777777" w:rsidR="008B6DF1" w:rsidRDefault="008B6DF1" w:rsidP="00E54C0A"/>
                    <w:p w14:paraId="2B02BF91" w14:textId="77777777" w:rsidR="008B6DF1" w:rsidRDefault="008B6DF1" w:rsidP="00E54C0A"/>
                    <w:p w14:paraId="237BF2A6" w14:textId="77777777" w:rsidR="008B6DF1" w:rsidRDefault="008B6DF1" w:rsidP="00E54C0A"/>
                    <w:p w14:paraId="65187D07" w14:textId="77777777" w:rsidR="008B6DF1" w:rsidRDefault="008B6DF1" w:rsidP="00E54C0A"/>
                    <w:p w14:paraId="7781749E" w14:textId="77777777" w:rsidR="008B6DF1" w:rsidRDefault="008B6DF1" w:rsidP="00E54C0A"/>
                    <w:p w14:paraId="3C63D400" w14:textId="77777777" w:rsidR="008B6DF1" w:rsidRDefault="008B6DF1" w:rsidP="00E54C0A"/>
                    <w:p w14:paraId="5CC8CE8D" w14:textId="77777777" w:rsidR="008B6DF1" w:rsidRDefault="008B6DF1" w:rsidP="00E54C0A"/>
                    <w:p w14:paraId="1EA8ED2A" w14:textId="77777777" w:rsidR="008B6DF1" w:rsidRDefault="008B6DF1" w:rsidP="00E54C0A"/>
                    <w:p w14:paraId="519F13FD" w14:textId="77777777" w:rsidR="008B6DF1" w:rsidRDefault="008B6DF1" w:rsidP="00E54C0A"/>
                    <w:p w14:paraId="5ECE9F6F" w14:textId="77777777" w:rsidR="008B6DF1" w:rsidRDefault="008B6DF1" w:rsidP="00E54C0A"/>
                    <w:p w14:paraId="37C74CF3" w14:textId="77777777" w:rsidR="008B6DF1" w:rsidRDefault="008B6DF1" w:rsidP="00E54C0A"/>
                    <w:p w14:paraId="73DFE821" w14:textId="77777777" w:rsidR="008B6DF1" w:rsidRDefault="008B6DF1" w:rsidP="00E54C0A"/>
                    <w:p w14:paraId="6FD942BB" w14:textId="77777777" w:rsidR="008B6DF1" w:rsidRDefault="008B6DF1" w:rsidP="00E54C0A"/>
                    <w:p w14:paraId="7CE1ECCD" w14:textId="77777777" w:rsidR="008B6DF1" w:rsidRDefault="008B6DF1" w:rsidP="00E54C0A"/>
                    <w:p w14:paraId="024671D5" w14:textId="77777777" w:rsidR="008B6DF1" w:rsidRDefault="008B6DF1" w:rsidP="00E54C0A"/>
                    <w:p w14:paraId="6389A782" w14:textId="77777777" w:rsidR="008B6DF1" w:rsidRDefault="008B6DF1" w:rsidP="00E54C0A"/>
                    <w:p w14:paraId="32EC09BC" w14:textId="77777777" w:rsidR="008B6DF1" w:rsidRDefault="008B6DF1" w:rsidP="00E54C0A"/>
                    <w:p w14:paraId="243E442B" w14:textId="77777777" w:rsidR="008B6DF1" w:rsidRDefault="008B6DF1" w:rsidP="00E54C0A"/>
                    <w:p w14:paraId="03C9FB6B" w14:textId="77777777" w:rsidR="008B6DF1" w:rsidRDefault="008B6DF1" w:rsidP="00E54C0A"/>
                    <w:p w14:paraId="76BEEA85" w14:textId="77777777" w:rsidR="008B6DF1" w:rsidRDefault="008B6DF1" w:rsidP="00E54C0A"/>
                    <w:p w14:paraId="1537E86E" w14:textId="77777777" w:rsidR="008B6DF1" w:rsidRDefault="008B6DF1" w:rsidP="00E54C0A"/>
                    <w:p w14:paraId="1CDC7E08" w14:textId="77777777" w:rsidR="008B6DF1" w:rsidRDefault="008B6DF1" w:rsidP="00E54C0A"/>
                    <w:p w14:paraId="51DBC9FA" w14:textId="77777777" w:rsidR="008B6DF1" w:rsidRDefault="008B6DF1" w:rsidP="00E54C0A"/>
                    <w:p w14:paraId="77E06A30" w14:textId="77777777" w:rsidR="008B6DF1" w:rsidRDefault="008B6DF1" w:rsidP="00E54C0A"/>
                    <w:p w14:paraId="7756A2A1" w14:textId="77777777" w:rsidR="008B6DF1" w:rsidRDefault="008B6DF1" w:rsidP="00E54C0A"/>
                    <w:p w14:paraId="51A9E99B" w14:textId="77777777" w:rsidR="008B6DF1" w:rsidRDefault="008B6DF1" w:rsidP="00E54C0A"/>
                    <w:p w14:paraId="7E73C788" w14:textId="77777777" w:rsidR="008B6DF1" w:rsidRDefault="008B6DF1" w:rsidP="00E54C0A"/>
                    <w:p w14:paraId="3ABA9FA6" w14:textId="77777777" w:rsidR="008B6DF1" w:rsidRDefault="008B6DF1" w:rsidP="00E54C0A"/>
                    <w:p w14:paraId="248B64DE" w14:textId="77777777" w:rsidR="008B6DF1" w:rsidRDefault="008B6DF1" w:rsidP="00E54C0A"/>
                    <w:p w14:paraId="12A97005" w14:textId="77777777" w:rsidR="008B6DF1" w:rsidRDefault="008B6DF1" w:rsidP="00E54C0A"/>
                    <w:p w14:paraId="093B1B5A" w14:textId="77777777" w:rsidR="008B6DF1" w:rsidRDefault="008B6DF1" w:rsidP="00E54C0A"/>
                    <w:p w14:paraId="3B9513A1" w14:textId="77777777" w:rsidR="008B6DF1" w:rsidRDefault="008B6DF1" w:rsidP="00E54C0A"/>
                    <w:p w14:paraId="611EC959" w14:textId="77777777" w:rsidR="008B6DF1" w:rsidRDefault="008B6DF1" w:rsidP="00E54C0A"/>
                    <w:p w14:paraId="751F4E92" w14:textId="77777777" w:rsidR="008B6DF1" w:rsidRDefault="008B6DF1" w:rsidP="00E54C0A"/>
                    <w:p w14:paraId="4D161ED0" w14:textId="77777777" w:rsidR="008B6DF1" w:rsidRDefault="008B6DF1" w:rsidP="00E54C0A"/>
                    <w:p w14:paraId="64A9016E" w14:textId="77777777" w:rsidR="008B6DF1" w:rsidRDefault="008B6DF1" w:rsidP="00E54C0A"/>
                    <w:p w14:paraId="42A8BA11" w14:textId="77777777" w:rsidR="008B6DF1" w:rsidRDefault="008B6DF1" w:rsidP="00E54C0A"/>
                    <w:p w14:paraId="5DF70799" w14:textId="77777777" w:rsidR="008B6DF1" w:rsidRDefault="008B6DF1" w:rsidP="00E54C0A"/>
                    <w:p w14:paraId="68EB6839" w14:textId="77777777" w:rsidR="008B6DF1" w:rsidRDefault="008B6DF1" w:rsidP="00E54C0A"/>
                    <w:p w14:paraId="2A0A4546" w14:textId="77777777" w:rsidR="008B6DF1" w:rsidRDefault="008B6DF1" w:rsidP="00E54C0A"/>
                    <w:p w14:paraId="67105DDA" w14:textId="77777777" w:rsidR="008B6DF1" w:rsidRDefault="008B6DF1" w:rsidP="00E54C0A"/>
                    <w:p w14:paraId="79ED62B6" w14:textId="77777777" w:rsidR="008B6DF1" w:rsidRDefault="008B6DF1" w:rsidP="00E54C0A"/>
                    <w:p w14:paraId="22F0DD40" w14:textId="77777777" w:rsidR="008B6DF1" w:rsidRDefault="008B6DF1" w:rsidP="00E54C0A"/>
                    <w:p w14:paraId="0D64A0EB" w14:textId="77777777" w:rsidR="008B6DF1" w:rsidRDefault="008B6DF1" w:rsidP="00E54C0A"/>
                    <w:p w14:paraId="687E017B" w14:textId="77777777" w:rsidR="008B6DF1" w:rsidRDefault="008B6DF1" w:rsidP="00E54C0A"/>
                    <w:p w14:paraId="450BA8AB" w14:textId="77777777" w:rsidR="008B6DF1" w:rsidRDefault="008B6DF1" w:rsidP="00E54C0A"/>
                    <w:p w14:paraId="6B5291EB" w14:textId="77777777" w:rsidR="008B6DF1" w:rsidRDefault="008B6DF1" w:rsidP="00E54C0A"/>
                    <w:p w14:paraId="59B4D07E" w14:textId="77777777" w:rsidR="008B6DF1" w:rsidRDefault="008B6DF1" w:rsidP="00E54C0A"/>
                    <w:p w14:paraId="08AF4FD0" w14:textId="77777777" w:rsidR="008B6DF1" w:rsidRDefault="008B6DF1" w:rsidP="00E54C0A"/>
                    <w:p w14:paraId="48959077" w14:textId="77777777" w:rsidR="008B6DF1" w:rsidRDefault="008B6DF1" w:rsidP="00E54C0A"/>
                    <w:p w14:paraId="2CD3FE06" w14:textId="77777777" w:rsidR="008B6DF1" w:rsidRDefault="008B6DF1" w:rsidP="00E54C0A"/>
                    <w:p w14:paraId="5BC4E905" w14:textId="77777777" w:rsidR="008B6DF1" w:rsidRDefault="008B6DF1" w:rsidP="00E54C0A"/>
                    <w:p w14:paraId="2C2C518A" w14:textId="77777777" w:rsidR="008B6DF1" w:rsidRDefault="008B6DF1" w:rsidP="00E54C0A"/>
                    <w:p w14:paraId="3B40E41D" w14:textId="77777777" w:rsidR="008B6DF1" w:rsidRDefault="008B6DF1" w:rsidP="00E54C0A"/>
                    <w:p w14:paraId="437C033A" w14:textId="77777777" w:rsidR="008B6DF1" w:rsidRDefault="008B6DF1" w:rsidP="00E54C0A"/>
                    <w:p w14:paraId="0794A7FB" w14:textId="77777777" w:rsidR="008B6DF1" w:rsidRDefault="008B6DF1" w:rsidP="00E54C0A"/>
                    <w:p w14:paraId="6CFD0ED7" w14:textId="77777777" w:rsidR="008B6DF1" w:rsidRDefault="008B6DF1" w:rsidP="00E54C0A"/>
                    <w:p w14:paraId="432F32F6" w14:textId="77777777" w:rsidR="008B6DF1" w:rsidRDefault="008B6DF1" w:rsidP="00E54C0A"/>
                    <w:p w14:paraId="04C2CDBB" w14:textId="77777777" w:rsidR="008B6DF1" w:rsidRDefault="008B6DF1" w:rsidP="00E54C0A"/>
                    <w:p w14:paraId="405B218D" w14:textId="77777777" w:rsidR="008B6DF1" w:rsidRDefault="008B6DF1" w:rsidP="00E54C0A"/>
                    <w:p w14:paraId="0322F4EB" w14:textId="77777777" w:rsidR="008B6DF1" w:rsidRDefault="008B6DF1" w:rsidP="00E54C0A"/>
                    <w:p w14:paraId="6F1A94EA" w14:textId="77777777" w:rsidR="008B6DF1" w:rsidRDefault="008B6DF1" w:rsidP="00E54C0A"/>
                    <w:p w14:paraId="69CFC207" w14:textId="77777777" w:rsidR="008B6DF1" w:rsidRDefault="008B6DF1" w:rsidP="00E54C0A"/>
                    <w:p w14:paraId="62538266" w14:textId="77777777" w:rsidR="008B6DF1" w:rsidRDefault="008B6DF1" w:rsidP="00E54C0A"/>
                    <w:p w14:paraId="38BE668F" w14:textId="77777777" w:rsidR="008B6DF1" w:rsidRDefault="008B6DF1" w:rsidP="00E54C0A"/>
                    <w:p w14:paraId="7B715E2D" w14:textId="77777777" w:rsidR="008B6DF1" w:rsidRDefault="008B6DF1" w:rsidP="00E54C0A"/>
                    <w:p w14:paraId="4736E992" w14:textId="77777777" w:rsidR="008B6DF1" w:rsidRDefault="008B6DF1" w:rsidP="00E54C0A"/>
                    <w:p w14:paraId="20AB5E62" w14:textId="77777777" w:rsidR="008B6DF1" w:rsidRDefault="008B6DF1" w:rsidP="00E54C0A"/>
                    <w:p w14:paraId="69508EFF" w14:textId="77777777" w:rsidR="008B6DF1" w:rsidRDefault="008B6DF1" w:rsidP="00E54C0A"/>
                    <w:p w14:paraId="528AABB8" w14:textId="77777777" w:rsidR="008B6DF1" w:rsidRDefault="008B6DF1" w:rsidP="00E54C0A"/>
                    <w:p w14:paraId="2CEA9EF1" w14:textId="77777777" w:rsidR="008B6DF1" w:rsidRDefault="008B6DF1" w:rsidP="00E54C0A"/>
                    <w:p w14:paraId="3FE04902" w14:textId="77777777" w:rsidR="008B6DF1" w:rsidRDefault="008B6DF1" w:rsidP="00E54C0A"/>
                    <w:p w14:paraId="1A5DBA2E" w14:textId="77777777" w:rsidR="008B6DF1" w:rsidRDefault="008B6DF1" w:rsidP="00E54C0A"/>
                    <w:p w14:paraId="18BC3222" w14:textId="77777777" w:rsidR="008B6DF1" w:rsidRDefault="008B6DF1" w:rsidP="00E54C0A"/>
                    <w:p w14:paraId="06DBF768" w14:textId="77777777" w:rsidR="008B6DF1" w:rsidRDefault="008B6DF1" w:rsidP="00E54C0A"/>
                    <w:p w14:paraId="3FAEF4F9" w14:textId="77777777" w:rsidR="008B6DF1" w:rsidRDefault="008B6DF1" w:rsidP="00E54C0A"/>
                    <w:p w14:paraId="35F8C408" w14:textId="77777777" w:rsidR="008B6DF1" w:rsidRDefault="008B6DF1" w:rsidP="00E54C0A"/>
                    <w:p w14:paraId="23853D00" w14:textId="77777777" w:rsidR="008B6DF1" w:rsidRDefault="008B6DF1" w:rsidP="00E54C0A"/>
                    <w:p w14:paraId="4981F786" w14:textId="77777777" w:rsidR="008B6DF1" w:rsidRDefault="008B6DF1" w:rsidP="00E54C0A"/>
                    <w:p w14:paraId="1A01B74F" w14:textId="77777777" w:rsidR="008B6DF1" w:rsidRDefault="008B6DF1" w:rsidP="00E54C0A"/>
                    <w:p w14:paraId="4EE20D31" w14:textId="77777777" w:rsidR="008B6DF1" w:rsidRDefault="008B6DF1" w:rsidP="00E54C0A"/>
                    <w:p w14:paraId="5120F32E" w14:textId="77777777" w:rsidR="008B6DF1" w:rsidRDefault="008B6DF1" w:rsidP="00E54C0A"/>
                    <w:p w14:paraId="781E1881" w14:textId="77777777" w:rsidR="008B6DF1" w:rsidRDefault="008B6DF1" w:rsidP="00E54C0A"/>
                    <w:p w14:paraId="359F032D" w14:textId="77777777" w:rsidR="008B6DF1" w:rsidRDefault="008B6DF1" w:rsidP="00E54C0A"/>
                    <w:p w14:paraId="3049A7FF" w14:textId="77777777" w:rsidR="008B6DF1" w:rsidRDefault="008B6DF1" w:rsidP="00E54C0A"/>
                    <w:p w14:paraId="14BEA287" w14:textId="77777777" w:rsidR="008B6DF1" w:rsidRDefault="008B6DF1" w:rsidP="00E54C0A"/>
                    <w:p w14:paraId="706DD40E" w14:textId="77777777" w:rsidR="008B6DF1" w:rsidRDefault="008B6DF1" w:rsidP="00E54C0A"/>
                    <w:p w14:paraId="406D1413" w14:textId="77777777" w:rsidR="008B6DF1" w:rsidRDefault="008B6DF1" w:rsidP="00E54C0A"/>
                    <w:p w14:paraId="33A7E176" w14:textId="77777777" w:rsidR="008B6DF1" w:rsidRDefault="008B6DF1" w:rsidP="00E54C0A"/>
                    <w:p w14:paraId="4A814D6C" w14:textId="77777777" w:rsidR="008B6DF1" w:rsidRDefault="008B6DF1" w:rsidP="00E54C0A"/>
                    <w:p w14:paraId="5D84151B" w14:textId="77777777" w:rsidR="008B6DF1" w:rsidRDefault="008B6DF1" w:rsidP="00E54C0A"/>
                    <w:p w14:paraId="2F2A83BA" w14:textId="77777777" w:rsidR="008B6DF1" w:rsidRDefault="008B6DF1" w:rsidP="00E54C0A"/>
                    <w:p w14:paraId="0D0C4506" w14:textId="77777777" w:rsidR="008B6DF1" w:rsidRDefault="008B6DF1" w:rsidP="00E54C0A"/>
                    <w:p w14:paraId="2AC0B17A" w14:textId="77777777" w:rsidR="008B6DF1" w:rsidRDefault="008B6DF1" w:rsidP="00E54C0A"/>
                    <w:p w14:paraId="3D6554EF" w14:textId="77777777" w:rsidR="008B6DF1" w:rsidRDefault="008B6DF1" w:rsidP="00E54C0A"/>
                    <w:p w14:paraId="737836D4" w14:textId="77777777" w:rsidR="008B6DF1" w:rsidRDefault="008B6DF1" w:rsidP="00E54C0A"/>
                    <w:p w14:paraId="65DC5355" w14:textId="77777777" w:rsidR="008B6DF1" w:rsidRDefault="008B6DF1" w:rsidP="00E54C0A"/>
                    <w:p w14:paraId="5075C882" w14:textId="77777777" w:rsidR="008B6DF1" w:rsidRDefault="008B6DF1" w:rsidP="00E54C0A"/>
                    <w:p w14:paraId="5199FAE4" w14:textId="77777777" w:rsidR="008B6DF1" w:rsidRDefault="008B6DF1" w:rsidP="00E54C0A"/>
                    <w:p w14:paraId="1B3AEA9A" w14:textId="77777777" w:rsidR="008B6DF1" w:rsidRDefault="008B6DF1" w:rsidP="00E54C0A"/>
                    <w:p w14:paraId="3E46CD65" w14:textId="77777777" w:rsidR="008B6DF1" w:rsidRDefault="008B6DF1" w:rsidP="00E54C0A"/>
                    <w:p w14:paraId="3D425F0D" w14:textId="77777777" w:rsidR="008B6DF1" w:rsidRDefault="008B6DF1" w:rsidP="00E54C0A"/>
                    <w:p w14:paraId="36455AE0" w14:textId="77777777" w:rsidR="008B6DF1" w:rsidRDefault="008B6DF1" w:rsidP="00E54C0A"/>
                    <w:p w14:paraId="1DBC2575" w14:textId="77777777" w:rsidR="008B6DF1" w:rsidRDefault="008B6DF1" w:rsidP="00E54C0A"/>
                    <w:p w14:paraId="55F5CA6D" w14:textId="77777777" w:rsidR="008B6DF1" w:rsidRDefault="008B6DF1" w:rsidP="00E54C0A"/>
                    <w:p w14:paraId="51639808" w14:textId="77777777" w:rsidR="008B6DF1" w:rsidRDefault="008B6DF1" w:rsidP="00E54C0A"/>
                    <w:p w14:paraId="74CC3BFA" w14:textId="77777777" w:rsidR="008B6DF1" w:rsidRDefault="008B6DF1" w:rsidP="00E54C0A"/>
                    <w:p w14:paraId="5A25D430" w14:textId="77777777" w:rsidR="008B6DF1" w:rsidRDefault="008B6DF1" w:rsidP="00E54C0A"/>
                    <w:p w14:paraId="784A24B4" w14:textId="77777777" w:rsidR="008B6DF1" w:rsidRDefault="008B6DF1" w:rsidP="00E54C0A"/>
                    <w:p w14:paraId="4F6F037A" w14:textId="77777777" w:rsidR="008B6DF1" w:rsidRDefault="008B6DF1" w:rsidP="00E54C0A"/>
                    <w:p w14:paraId="70E54359" w14:textId="77777777" w:rsidR="008B6DF1" w:rsidRDefault="008B6DF1" w:rsidP="00E54C0A"/>
                    <w:p w14:paraId="265599FB" w14:textId="77777777" w:rsidR="008B6DF1" w:rsidRDefault="008B6DF1" w:rsidP="00E54C0A"/>
                    <w:p w14:paraId="3D00F459" w14:textId="77777777" w:rsidR="008B6DF1" w:rsidRDefault="008B6DF1" w:rsidP="00E54C0A"/>
                    <w:p w14:paraId="68AABCB7" w14:textId="77777777" w:rsidR="008B6DF1" w:rsidRDefault="008B6DF1" w:rsidP="00E54C0A"/>
                    <w:p w14:paraId="7916B622" w14:textId="77777777" w:rsidR="008B6DF1" w:rsidRDefault="008B6DF1" w:rsidP="00E54C0A"/>
                    <w:p w14:paraId="775627A4" w14:textId="77777777" w:rsidR="008B6DF1" w:rsidRDefault="008B6DF1" w:rsidP="00E54C0A"/>
                    <w:p w14:paraId="3F3BB0FE" w14:textId="77777777" w:rsidR="008B6DF1" w:rsidRDefault="008B6DF1" w:rsidP="00E54C0A"/>
                    <w:p w14:paraId="7001E832" w14:textId="77777777" w:rsidR="008B6DF1" w:rsidRDefault="008B6DF1" w:rsidP="00E54C0A"/>
                    <w:p w14:paraId="1435C3E6" w14:textId="77777777" w:rsidR="008B6DF1" w:rsidRDefault="008B6DF1" w:rsidP="00E54C0A"/>
                    <w:p w14:paraId="6DA8FA3C" w14:textId="77777777" w:rsidR="008B6DF1" w:rsidRDefault="008B6DF1" w:rsidP="00E54C0A"/>
                    <w:p w14:paraId="0694CC08" w14:textId="77777777" w:rsidR="008B6DF1" w:rsidRDefault="008B6DF1" w:rsidP="00E54C0A"/>
                    <w:p w14:paraId="156408AE" w14:textId="77777777" w:rsidR="008B6DF1" w:rsidRDefault="008B6DF1" w:rsidP="00E54C0A"/>
                    <w:p w14:paraId="39ADB069" w14:textId="77777777" w:rsidR="008B6DF1" w:rsidRDefault="008B6DF1" w:rsidP="00E54C0A"/>
                    <w:p w14:paraId="575584A2" w14:textId="77777777" w:rsidR="008B6DF1" w:rsidRDefault="008B6DF1" w:rsidP="00E54C0A"/>
                    <w:p w14:paraId="06CE288D" w14:textId="77777777" w:rsidR="008B6DF1" w:rsidRDefault="008B6DF1" w:rsidP="00E54C0A"/>
                    <w:p w14:paraId="2DF659B4" w14:textId="77777777" w:rsidR="008B6DF1" w:rsidRDefault="008B6DF1" w:rsidP="00E54C0A"/>
                    <w:p w14:paraId="5EDC15DF" w14:textId="77777777" w:rsidR="008B6DF1" w:rsidRDefault="008B6DF1" w:rsidP="00E54C0A"/>
                    <w:p w14:paraId="3C3FF0CA" w14:textId="77777777" w:rsidR="008B6DF1" w:rsidRDefault="008B6DF1" w:rsidP="00E54C0A"/>
                    <w:p w14:paraId="7C055AFB" w14:textId="77777777" w:rsidR="008B6DF1" w:rsidRDefault="008B6DF1" w:rsidP="00E54C0A"/>
                    <w:p w14:paraId="74805B12" w14:textId="77777777" w:rsidR="008B6DF1" w:rsidRDefault="008B6DF1" w:rsidP="00E54C0A"/>
                    <w:p w14:paraId="7B32C689" w14:textId="77777777" w:rsidR="008B6DF1" w:rsidRDefault="008B6DF1" w:rsidP="00E54C0A"/>
                    <w:p w14:paraId="65F75F7E" w14:textId="77777777" w:rsidR="008B6DF1" w:rsidRDefault="008B6DF1" w:rsidP="00E54C0A"/>
                    <w:p w14:paraId="5E174A00" w14:textId="77777777" w:rsidR="008B6DF1" w:rsidRDefault="008B6DF1" w:rsidP="00E54C0A"/>
                    <w:p w14:paraId="3E7ECB0D" w14:textId="77777777" w:rsidR="008B6DF1" w:rsidRDefault="008B6DF1" w:rsidP="00E54C0A"/>
                    <w:p w14:paraId="21407E87" w14:textId="77777777" w:rsidR="008B6DF1" w:rsidRDefault="008B6DF1" w:rsidP="00E54C0A"/>
                    <w:p w14:paraId="4242BB7D" w14:textId="77777777" w:rsidR="008B6DF1" w:rsidRDefault="008B6DF1" w:rsidP="00E54C0A"/>
                    <w:p w14:paraId="151F77F7" w14:textId="77777777" w:rsidR="008B6DF1" w:rsidRDefault="008B6DF1" w:rsidP="00E54C0A"/>
                    <w:p w14:paraId="7349F221" w14:textId="77777777" w:rsidR="008B6DF1" w:rsidRDefault="008B6DF1" w:rsidP="00E54C0A"/>
                    <w:p w14:paraId="76DACD0D" w14:textId="77777777" w:rsidR="008B6DF1" w:rsidRDefault="008B6DF1" w:rsidP="00E54C0A"/>
                    <w:p w14:paraId="42F96FAC" w14:textId="77777777" w:rsidR="008B6DF1" w:rsidRDefault="008B6DF1" w:rsidP="00E54C0A"/>
                    <w:p w14:paraId="763DEE60" w14:textId="77777777" w:rsidR="008B6DF1" w:rsidRDefault="008B6DF1" w:rsidP="00E54C0A"/>
                    <w:p w14:paraId="40EED15C" w14:textId="77777777" w:rsidR="008B6DF1" w:rsidRDefault="008B6DF1" w:rsidP="00E54C0A"/>
                    <w:p w14:paraId="24E29343" w14:textId="77777777" w:rsidR="008B6DF1" w:rsidRDefault="008B6DF1" w:rsidP="00E54C0A"/>
                    <w:p w14:paraId="233826D7" w14:textId="77777777" w:rsidR="008B6DF1" w:rsidRDefault="008B6DF1" w:rsidP="00E54C0A"/>
                    <w:p w14:paraId="3C36D41B" w14:textId="77777777" w:rsidR="008B6DF1" w:rsidRDefault="008B6DF1" w:rsidP="00E54C0A"/>
                    <w:p w14:paraId="1E73ED06" w14:textId="77777777" w:rsidR="008B6DF1" w:rsidRDefault="008B6DF1" w:rsidP="00E54C0A"/>
                    <w:p w14:paraId="6058B128" w14:textId="77777777" w:rsidR="008B6DF1" w:rsidRDefault="008B6DF1" w:rsidP="00E54C0A"/>
                    <w:p w14:paraId="45912B4A" w14:textId="77777777" w:rsidR="008B6DF1" w:rsidRDefault="008B6DF1" w:rsidP="00E54C0A"/>
                    <w:p w14:paraId="6D3694F7" w14:textId="77777777" w:rsidR="008B6DF1" w:rsidRDefault="008B6DF1" w:rsidP="00E54C0A"/>
                    <w:p w14:paraId="61FDB4D3" w14:textId="77777777" w:rsidR="008B6DF1" w:rsidRDefault="008B6DF1" w:rsidP="00E54C0A"/>
                    <w:p w14:paraId="5D0EEE79" w14:textId="77777777" w:rsidR="008B6DF1" w:rsidRDefault="008B6DF1" w:rsidP="00E54C0A"/>
                    <w:p w14:paraId="20DF8069" w14:textId="77777777" w:rsidR="008B6DF1" w:rsidRDefault="008B6DF1" w:rsidP="00E54C0A"/>
                    <w:p w14:paraId="394DF790" w14:textId="77777777" w:rsidR="008B6DF1" w:rsidRDefault="008B6DF1" w:rsidP="00E54C0A"/>
                    <w:p w14:paraId="7F1F2AB9" w14:textId="77777777" w:rsidR="008B6DF1" w:rsidRDefault="008B6DF1" w:rsidP="00E54C0A"/>
                    <w:p w14:paraId="69B6EC1F" w14:textId="77777777" w:rsidR="008B6DF1" w:rsidRDefault="008B6DF1" w:rsidP="00E54C0A"/>
                    <w:p w14:paraId="298D5747" w14:textId="77777777" w:rsidR="008B6DF1" w:rsidRDefault="008B6DF1" w:rsidP="00E54C0A"/>
                    <w:p w14:paraId="2E59F57E" w14:textId="77777777" w:rsidR="008B6DF1" w:rsidRDefault="008B6DF1" w:rsidP="00E54C0A"/>
                    <w:p w14:paraId="4C2BAD2D" w14:textId="77777777" w:rsidR="008B6DF1" w:rsidRDefault="008B6DF1" w:rsidP="00E54C0A"/>
                    <w:p w14:paraId="429F7F59" w14:textId="77777777" w:rsidR="008B6DF1" w:rsidRDefault="008B6DF1" w:rsidP="00E54C0A"/>
                    <w:p w14:paraId="7BE557AA" w14:textId="77777777" w:rsidR="008B6DF1" w:rsidRDefault="008B6DF1" w:rsidP="00E54C0A"/>
                    <w:p w14:paraId="286108E6" w14:textId="77777777" w:rsidR="008B6DF1" w:rsidRDefault="008B6DF1" w:rsidP="00E54C0A"/>
                    <w:p w14:paraId="2D9F2803" w14:textId="77777777" w:rsidR="008B6DF1" w:rsidRDefault="008B6DF1" w:rsidP="00E54C0A"/>
                    <w:p w14:paraId="4DCEC75E" w14:textId="77777777" w:rsidR="008B6DF1" w:rsidRDefault="008B6DF1" w:rsidP="00E54C0A"/>
                    <w:p w14:paraId="10C3378B" w14:textId="77777777" w:rsidR="008B6DF1" w:rsidRDefault="008B6DF1" w:rsidP="00E54C0A"/>
                    <w:p w14:paraId="2C369388" w14:textId="77777777" w:rsidR="008B6DF1" w:rsidRDefault="008B6DF1" w:rsidP="00E54C0A"/>
                    <w:p w14:paraId="44C69F8C" w14:textId="77777777" w:rsidR="008B6DF1" w:rsidRDefault="008B6DF1" w:rsidP="00E54C0A"/>
                    <w:p w14:paraId="12E3A138" w14:textId="77777777" w:rsidR="008B6DF1" w:rsidRDefault="008B6DF1" w:rsidP="00E54C0A"/>
                    <w:p w14:paraId="41AC8F46" w14:textId="77777777" w:rsidR="008B6DF1" w:rsidRDefault="008B6DF1" w:rsidP="00E54C0A"/>
                    <w:p w14:paraId="14015789" w14:textId="77777777" w:rsidR="008B6DF1" w:rsidRDefault="008B6DF1" w:rsidP="00E54C0A"/>
                    <w:p w14:paraId="1287D3DA" w14:textId="77777777" w:rsidR="008B6DF1" w:rsidRDefault="008B6DF1" w:rsidP="00E54C0A"/>
                    <w:p w14:paraId="7FD704B2" w14:textId="77777777" w:rsidR="008B6DF1" w:rsidRDefault="008B6DF1" w:rsidP="00E54C0A"/>
                    <w:p w14:paraId="76DC0AD6" w14:textId="77777777" w:rsidR="008B6DF1" w:rsidRDefault="008B6DF1" w:rsidP="00E54C0A"/>
                    <w:p w14:paraId="72989C6A" w14:textId="77777777" w:rsidR="008B6DF1" w:rsidRDefault="008B6DF1" w:rsidP="00E54C0A"/>
                    <w:p w14:paraId="63B58544" w14:textId="77777777" w:rsidR="008B6DF1" w:rsidRDefault="008B6DF1" w:rsidP="00E54C0A"/>
                    <w:p w14:paraId="45C67E29" w14:textId="77777777" w:rsidR="008B6DF1" w:rsidRDefault="008B6DF1" w:rsidP="00E54C0A"/>
                    <w:p w14:paraId="6AE2B96B" w14:textId="77777777" w:rsidR="008B6DF1" w:rsidRDefault="008B6DF1" w:rsidP="00E54C0A"/>
                    <w:p w14:paraId="16F02580" w14:textId="77777777" w:rsidR="008B6DF1" w:rsidRDefault="008B6DF1" w:rsidP="00E54C0A"/>
                    <w:p w14:paraId="15DB5B12" w14:textId="77777777" w:rsidR="008B6DF1" w:rsidRDefault="008B6DF1" w:rsidP="00E54C0A"/>
                    <w:p w14:paraId="1B418487" w14:textId="77777777" w:rsidR="008B6DF1" w:rsidRDefault="008B6DF1" w:rsidP="00E54C0A"/>
                    <w:p w14:paraId="3B85F15B" w14:textId="77777777" w:rsidR="008B6DF1" w:rsidRDefault="008B6DF1" w:rsidP="00E54C0A"/>
                    <w:p w14:paraId="1C890062" w14:textId="77777777" w:rsidR="008B6DF1" w:rsidRDefault="008B6DF1" w:rsidP="00E54C0A"/>
                    <w:p w14:paraId="4EE07EA6" w14:textId="77777777" w:rsidR="008B6DF1" w:rsidRDefault="008B6DF1" w:rsidP="00E54C0A"/>
                    <w:p w14:paraId="15679859" w14:textId="77777777" w:rsidR="008B6DF1" w:rsidRDefault="008B6DF1" w:rsidP="00E54C0A"/>
                    <w:p w14:paraId="424C5357" w14:textId="77777777" w:rsidR="008B6DF1" w:rsidRDefault="008B6DF1" w:rsidP="00E54C0A"/>
                    <w:p w14:paraId="0526159D" w14:textId="77777777" w:rsidR="008B6DF1" w:rsidRDefault="008B6DF1" w:rsidP="00E54C0A"/>
                    <w:p w14:paraId="2117D5D2" w14:textId="77777777" w:rsidR="008B6DF1" w:rsidRDefault="008B6DF1" w:rsidP="00E54C0A"/>
                    <w:p w14:paraId="2A728C18" w14:textId="77777777" w:rsidR="008B6DF1" w:rsidRDefault="008B6DF1" w:rsidP="00E54C0A"/>
                    <w:p w14:paraId="07752E0B" w14:textId="77777777" w:rsidR="008B6DF1" w:rsidRDefault="008B6DF1" w:rsidP="00E54C0A"/>
                    <w:p w14:paraId="35740DC0" w14:textId="77777777" w:rsidR="008B6DF1" w:rsidRDefault="008B6DF1" w:rsidP="00E54C0A"/>
                    <w:p w14:paraId="4040499B" w14:textId="77777777" w:rsidR="008B6DF1" w:rsidRDefault="008B6DF1" w:rsidP="00E54C0A"/>
                    <w:p w14:paraId="7D548464" w14:textId="77777777" w:rsidR="008B6DF1" w:rsidRDefault="008B6DF1" w:rsidP="00E54C0A"/>
                    <w:p w14:paraId="2E67DC4D" w14:textId="77777777" w:rsidR="008B6DF1" w:rsidRDefault="008B6DF1" w:rsidP="00E54C0A"/>
                    <w:p w14:paraId="617B4612" w14:textId="77777777" w:rsidR="008B6DF1" w:rsidRDefault="008B6DF1" w:rsidP="00E54C0A"/>
                    <w:p w14:paraId="513C010C" w14:textId="77777777" w:rsidR="008B6DF1" w:rsidRDefault="008B6DF1" w:rsidP="00E54C0A"/>
                    <w:p w14:paraId="06010167" w14:textId="77777777" w:rsidR="008B6DF1" w:rsidRDefault="008B6DF1" w:rsidP="00E54C0A"/>
                    <w:p w14:paraId="6F9F904D" w14:textId="77777777" w:rsidR="008B6DF1" w:rsidRDefault="008B6DF1" w:rsidP="00E54C0A"/>
                    <w:p w14:paraId="576FC98A" w14:textId="77777777" w:rsidR="008B6DF1" w:rsidRDefault="008B6DF1" w:rsidP="00E54C0A"/>
                    <w:p w14:paraId="76939ECD" w14:textId="77777777" w:rsidR="008B6DF1" w:rsidRDefault="008B6DF1" w:rsidP="00E54C0A"/>
                    <w:p w14:paraId="18401F5A" w14:textId="77777777" w:rsidR="008B6DF1" w:rsidRDefault="008B6DF1" w:rsidP="00E54C0A"/>
                    <w:p w14:paraId="6EFF835A" w14:textId="77777777" w:rsidR="008B6DF1" w:rsidRDefault="008B6DF1" w:rsidP="00E54C0A"/>
                    <w:p w14:paraId="5B5F14B8" w14:textId="77777777" w:rsidR="008B6DF1" w:rsidRDefault="008B6DF1" w:rsidP="00E54C0A"/>
                    <w:p w14:paraId="69AACEF4" w14:textId="77777777" w:rsidR="008B6DF1" w:rsidRDefault="008B6DF1" w:rsidP="00E54C0A"/>
                    <w:p w14:paraId="58D246FF" w14:textId="77777777" w:rsidR="008B6DF1" w:rsidRDefault="008B6DF1" w:rsidP="00E54C0A"/>
                    <w:p w14:paraId="15FA951B" w14:textId="77777777" w:rsidR="008B6DF1" w:rsidRDefault="008B6DF1" w:rsidP="00E54C0A"/>
                    <w:p w14:paraId="4936F8EF" w14:textId="77777777" w:rsidR="008B6DF1" w:rsidRDefault="008B6DF1" w:rsidP="00E54C0A"/>
                    <w:p w14:paraId="5CF8D7A4" w14:textId="77777777" w:rsidR="008B6DF1" w:rsidRDefault="008B6DF1" w:rsidP="00E54C0A"/>
                    <w:p w14:paraId="5175A138" w14:textId="77777777" w:rsidR="008B6DF1" w:rsidRDefault="008B6DF1" w:rsidP="00E54C0A"/>
                    <w:p w14:paraId="28B6B7BD" w14:textId="77777777" w:rsidR="008B6DF1" w:rsidRDefault="008B6DF1" w:rsidP="00E54C0A"/>
                    <w:p w14:paraId="04B391B3" w14:textId="77777777" w:rsidR="008B6DF1" w:rsidRDefault="008B6DF1" w:rsidP="00E54C0A"/>
                    <w:p w14:paraId="77E930CD" w14:textId="77777777" w:rsidR="008B6DF1" w:rsidRDefault="008B6DF1" w:rsidP="00E54C0A"/>
                    <w:p w14:paraId="48023231" w14:textId="77777777" w:rsidR="008B6DF1" w:rsidRDefault="008B6DF1" w:rsidP="00E54C0A"/>
                    <w:p w14:paraId="174C563F" w14:textId="77777777" w:rsidR="008B6DF1" w:rsidRDefault="008B6DF1" w:rsidP="00E54C0A"/>
                    <w:p w14:paraId="66957D8F" w14:textId="77777777" w:rsidR="008B6DF1" w:rsidRDefault="008B6DF1" w:rsidP="00E54C0A"/>
                    <w:p w14:paraId="0FFECC84" w14:textId="77777777" w:rsidR="008B6DF1" w:rsidRDefault="008B6DF1" w:rsidP="00E54C0A"/>
                    <w:p w14:paraId="3CF89734" w14:textId="77777777" w:rsidR="008B6DF1" w:rsidRDefault="008B6DF1" w:rsidP="00E54C0A"/>
                    <w:p w14:paraId="27CD8906" w14:textId="77777777" w:rsidR="008B6DF1" w:rsidRDefault="008B6DF1" w:rsidP="00E54C0A"/>
                    <w:p w14:paraId="130E6A92" w14:textId="77777777" w:rsidR="008B6DF1" w:rsidRDefault="008B6DF1" w:rsidP="00E54C0A"/>
                    <w:p w14:paraId="2B1B3024" w14:textId="77777777" w:rsidR="008B6DF1" w:rsidRDefault="008B6DF1" w:rsidP="00E54C0A"/>
                    <w:p w14:paraId="4D12AB65" w14:textId="77777777" w:rsidR="008B6DF1" w:rsidRDefault="008B6DF1" w:rsidP="00E54C0A"/>
                    <w:p w14:paraId="6046251F" w14:textId="77777777" w:rsidR="008B6DF1" w:rsidRDefault="008B6DF1" w:rsidP="00E54C0A"/>
                    <w:p w14:paraId="7E0AF185" w14:textId="77777777" w:rsidR="008B6DF1" w:rsidRDefault="008B6DF1" w:rsidP="00E54C0A"/>
                    <w:p w14:paraId="04E084AA" w14:textId="77777777" w:rsidR="008B6DF1" w:rsidRDefault="008B6DF1" w:rsidP="00E54C0A"/>
                    <w:p w14:paraId="344E1F49" w14:textId="77777777" w:rsidR="008B6DF1" w:rsidRDefault="008B6DF1" w:rsidP="00E54C0A"/>
                    <w:p w14:paraId="34130FD5" w14:textId="77777777" w:rsidR="008B6DF1" w:rsidRDefault="008B6DF1" w:rsidP="00E54C0A"/>
                    <w:p w14:paraId="5A532FD3" w14:textId="77777777" w:rsidR="008B6DF1" w:rsidRDefault="008B6DF1" w:rsidP="00E54C0A"/>
                    <w:p w14:paraId="445E9C80" w14:textId="77777777" w:rsidR="008B6DF1" w:rsidRDefault="008B6DF1" w:rsidP="00E54C0A"/>
                    <w:p w14:paraId="7CA6B516" w14:textId="77777777" w:rsidR="008B6DF1" w:rsidRDefault="008B6DF1" w:rsidP="00E54C0A"/>
                    <w:p w14:paraId="227DFDFC" w14:textId="77777777" w:rsidR="008B6DF1" w:rsidRDefault="008B6DF1" w:rsidP="00E54C0A"/>
                    <w:p w14:paraId="56858317" w14:textId="77777777" w:rsidR="008B6DF1" w:rsidRDefault="008B6DF1" w:rsidP="00E54C0A"/>
                    <w:p w14:paraId="5B02DB53" w14:textId="77777777" w:rsidR="008B6DF1" w:rsidRDefault="008B6DF1" w:rsidP="00E54C0A"/>
                    <w:p w14:paraId="17A4F46B" w14:textId="77777777" w:rsidR="008B6DF1" w:rsidRDefault="008B6DF1" w:rsidP="00E54C0A"/>
                    <w:p w14:paraId="2E416A9D" w14:textId="77777777" w:rsidR="008B6DF1" w:rsidRDefault="008B6DF1" w:rsidP="00E54C0A"/>
                    <w:p w14:paraId="1EA3D64A" w14:textId="77777777" w:rsidR="008B6DF1" w:rsidRDefault="008B6DF1" w:rsidP="00E54C0A"/>
                    <w:p w14:paraId="0E6092C7" w14:textId="77777777" w:rsidR="008B6DF1" w:rsidRDefault="008B6DF1" w:rsidP="00E54C0A"/>
                    <w:p w14:paraId="29EB911E" w14:textId="77777777" w:rsidR="008B6DF1" w:rsidRDefault="008B6DF1" w:rsidP="00E54C0A"/>
                    <w:p w14:paraId="4D2B07E9" w14:textId="77777777" w:rsidR="008B6DF1" w:rsidRDefault="008B6DF1" w:rsidP="00E54C0A"/>
                    <w:p w14:paraId="06DB5196" w14:textId="77777777" w:rsidR="008B6DF1" w:rsidRDefault="008B6DF1" w:rsidP="00E54C0A"/>
                    <w:p w14:paraId="26D59619" w14:textId="77777777" w:rsidR="008B6DF1" w:rsidRDefault="008B6DF1" w:rsidP="00E54C0A"/>
                    <w:p w14:paraId="6AEC162B" w14:textId="77777777" w:rsidR="008B6DF1" w:rsidRDefault="008B6DF1" w:rsidP="00E54C0A"/>
                    <w:p w14:paraId="7E1B6EB2" w14:textId="77777777" w:rsidR="008B6DF1" w:rsidRDefault="008B6DF1" w:rsidP="00E54C0A"/>
                    <w:p w14:paraId="7D72A543" w14:textId="77777777" w:rsidR="008B6DF1" w:rsidRDefault="008B6DF1" w:rsidP="00E54C0A"/>
                    <w:p w14:paraId="323AEC42" w14:textId="77777777" w:rsidR="008B6DF1" w:rsidRDefault="008B6DF1" w:rsidP="00E54C0A"/>
                    <w:p w14:paraId="19866FA1" w14:textId="77777777" w:rsidR="008B6DF1" w:rsidRDefault="008B6DF1" w:rsidP="00E54C0A"/>
                    <w:p w14:paraId="55752A2F" w14:textId="77777777" w:rsidR="008B6DF1" w:rsidRDefault="008B6DF1" w:rsidP="00E54C0A"/>
                    <w:p w14:paraId="0AE03DD8" w14:textId="77777777" w:rsidR="008B6DF1" w:rsidRDefault="008B6DF1" w:rsidP="00E54C0A"/>
                    <w:p w14:paraId="57B1491B" w14:textId="77777777" w:rsidR="008B6DF1" w:rsidRDefault="008B6DF1" w:rsidP="00E54C0A"/>
                    <w:p w14:paraId="474E6F25" w14:textId="77777777" w:rsidR="008B6DF1" w:rsidRDefault="008B6DF1" w:rsidP="00E54C0A"/>
                    <w:p w14:paraId="270AAC38" w14:textId="77777777" w:rsidR="008B6DF1" w:rsidRDefault="008B6DF1" w:rsidP="00E54C0A"/>
                    <w:p w14:paraId="5F7DA8A6" w14:textId="77777777" w:rsidR="008B6DF1" w:rsidRDefault="008B6DF1" w:rsidP="00E54C0A"/>
                    <w:p w14:paraId="72BBCD01" w14:textId="77777777" w:rsidR="008B6DF1" w:rsidRDefault="008B6DF1" w:rsidP="00E54C0A"/>
                    <w:p w14:paraId="29B4A45D" w14:textId="77777777" w:rsidR="008B6DF1" w:rsidRDefault="008B6DF1" w:rsidP="00E54C0A"/>
                    <w:p w14:paraId="12124726" w14:textId="77777777" w:rsidR="008B6DF1" w:rsidRDefault="008B6DF1" w:rsidP="00E54C0A"/>
                    <w:p w14:paraId="62403B98" w14:textId="77777777" w:rsidR="008B6DF1" w:rsidRDefault="008B6DF1" w:rsidP="00E54C0A"/>
                    <w:p w14:paraId="553B184D" w14:textId="77777777" w:rsidR="008B6DF1" w:rsidRDefault="008B6DF1" w:rsidP="00E54C0A"/>
                    <w:p w14:paraId="572012E5" w14:textId="77777777" w:rsidR="008B6DF1" w:rsidRDefault="008B6DF1" w:rsidP="00E54C0A"/>
                    <w:p w14:paraId="0481BBA1" w14:textId="77777777" w:rsidR="008B6DF1" w:rsidRDefault="008B6DF1" w:rsidP="00E54C0A"/>
                    <w:p w14:paraId="0007BA34" w14:textId="77777777" w:rsidR="008B6DF1" w:rsidRDefault="008B6DF1" w:rsidP="00E54C0A"/>
                    <w:p w14:paraId="437EFE89" w14:textId="77777777" w:rsidR="008B6DF1" w:rsidRDefault="008B6DF1" w:rsidP="00E54C0A"/>
                    <w:p w14:paraId="79F79699" w14:textId="77777777" w:rsidR="008B6DF1" w:rsidRDefault="008B6DF1" w:rsidP="00E54C0A"/>
                    <w:p w14:paraId="2A596857" w14:textId="77777777" w:rsidR="008B6DF1" w:rsidRDefault="008B6DF1" w:rsidP="00E54C0A"/>
                    <w:p w14:paraId="430495B7" w14:textId="77777777" w:rsidR="008B6DF1" w:rsidRDefault="008B6DF1" w:rsidP="00E54C0A"/>
                    <w:p w14:paraId="21F06B98" w14:textId="77777777" w:rsidR="008B6DF1" w:rsidRDefault="008B6DF1" w:rsidP="00E54C0A"/>
                    <w:p w14:paraId="1F5C5F17" w14:textId="77777777" w:rsidR="008B6DF1" w:rsidRDefault="008B6DF1" w:rsidP="00E54C0A"/>
                    <w:p w14:paraId="35B8CA07" w14:textId="77777777" w:rsidR="008B6DF1" w:rsidRDefault="008B6DF1" w:rsidP="00E54C0A"/>
                    <w:p w14:paraId="0D2B2BC3" w14:textId="77777777" w:rsidR="008B6DF1" w:rsidRDefault="008B6DF1" w:rsidP="00E54C0A"/>
                    <w:p w14:paraId="4C3A9AAD" w14:textId="77777777" w:rsidR="008B6DF1" w:rsidRDefault="008B6DF1" w:rsidP="00E54C0A"/>
                    <w:p w14:paraId="7F4CB995" w14:textId="77777777" w:rsidR="008B6DF1" w:rsidRDefault="008B6DF1" w:rsidP="00E54C0A"/>
                    <w:p w14:paraId="3D78880F" w14:textId="77777777" w:rsidR="008B6DF1" w:rsidRDefault="008B6DF1" w:rsidP="00E54C0A"/>
                    <w:p w14:paraId="540875E6" w14:textId="77777777" w:rsidR="008B6DF1" w:rsidRDefault="008B6DF1" w:rsidP="00E54C0A"/>
                    <w:p w14:paraId="639FD936" w14:textId="77777777" w:rsidR="008B6DF1" w:rsidRDefault="008B6DF1" w:rsidP="00E54C0A"/>
                    <w:p w14:paraId="065CD299" w14:textId="77777777" w:rsidR="008B6DF1" w:rsidRDefault="008B6DF1" w:rsidP="00E54C0A"/>
                    <w:p w14:paraId="3207F33A" w14:textId="77777777" w:rsidR="008B6DF1" w:rsidRDefault="008B6DF1" w:rsidP="00E54C0A"/>
                    <w:p w14:paraId="760AC206" w14:textId="77777777" w:rsidR="008B6DF1" w:rsidRDefault="008B6DF1" w:rsidP="00E54C0A"/>
                    <w:p w14:paraId="15C244BD" w14:textId="77777777" w:rsidR="008B6DF1" w:rsidRDefault="008B6DF1" w:rsidP="00E54C0A"/>
                    <w:p w14:paraId="58D3B125" w14:textId="77777777" w:rsidR="008B6DF1" w:rsidRDefault="008B6DF1" w:rsidP="00E54C0A"/>
                    <w:p w14:paraId="4C3FB1E8" w14:textId="77777777" w:rsidR="008B6DF1" w:rsidRDefault="008B6DF1" w:rsidP="00E54C0A"/>
                    <w:p w14:paraId="4298E67A" w14:textId="77777777" w:rsidR="008B6DF1" w:rsidRDefault="008B6DF1" w:rsidP="00E54C0A"/>
                    <w:p w14:paraId="7ECE9DF3" w14:textId="77777777" w:rsidR="008B6DF1" w:rsidRDefault="008B6DF1" w:rsidP="00E54C0A"/>
                    <w:p w14:paraId="578E65FE" w14:textId="77777777" w:rsidR="008B6DF1" w:rsidRDefault="008B6DF1" w:rsidP="00E54C0A"/>
                    <w:p w14:paraId="0CEB9EB6" w14:textId="77777777" w:rsidR="008B6DF1" w:rsidRDefault="008B6DF1" w:rsidP="00E54C0A"/>
                    <w:p w14:paraId="46347300" w14:textId="77777777" w:rsidR="008B6DF1" w:rsidRDefault="008B6DF1" w:rsidP="00E54C0A"/>
                    <w:p w14:paraId="652C9A65" w14:textId="77777777" w:rsidR="008B6DF1" w:rsidRDefault="008B6DF1" w:rsidP="00E54C0A"/>
                    <w:p w14:paraId="7B2BF4E5" w14:textId="77777777" w:rsidR="008B6DF1" w:rsidRDefault="008B6DF1" w:rsidP="00E54C0A"/>
                    <w:p w14:paraId="605EFE15" w14:textId="77777777" w:rsidR="008B6DF1" w:rsidRDefault="008B6DF1" w:rsidP="00E54C0A"/>
                    <w:p w14:paraId="37466670" w14:textId="77777777" w:rsidR="008B6DF1" w:rsidRDefault="008B6DF1" w:rsidP="00E54C0A"/>
                    <w:p w14:paraId="22D4A55D" w14:textId="77777777" w:rsidR="008B6DF1" w:rsidRDefault="008B6DF1" w:rsidP="00E54C0A"/>
                    <w:p w14:paraId="52D8AFFC" w14:textId="77777777" w:rsidR="008B6DF1" w:rsidRDefault="008B6DF1" w:rsidP="00E54C0A"/>
                    <w:p w14:paraId="5DE43029" w14:textId="77777777" w:rsidR="008B6DF1" w:rsidRDefault="008B6DF1" w:rsidP="00E54C0A"/>
                    <w:p w14:paraId="16187807" w14:textId="77777777" w:rsidR="008B6DF1" w:rsidRDefault="008B6DF1" w:rsidP="00E54C0A"/>
                    <w:p w14:paraId="43C163EF" w14:textId="77777777" w:rsidR="008B6DF1" w:rsidRDefault="008B6DF1" w:rsidP="00E54C0A"/>
                    <w:p w14:paraId="6D2394EC" w14:textId="77777777" w:rsidR="008B6DF1" w:rsidRDefault="008B6DF1" w:rsidP="00E54C0A"/>
                    <w:p w14:paraId="09151E6B" w14:textId="77777777" w:rsidR="008B6DF1" w:rsidRDefault="008B6DF1" w:rsidP="00E54C0A"/>
                    <w:p w14:paraId="0A3CABF1" w14:textId="77777777" w:rsidR="008B6DF1" w:rsidRDefault="008B6DF1" w:rsidP="00E54C0A"/>
                    <w:p w14:paraId="549CF173" w14:textId="77777777" w:rsidR="008B6DF1" w:rsidRDefault="008B6DF1" w:rsidP="00E54C0A"/>
                    <w:p w14:paraId="23E7ABC2" w14:textId="77777777" w:rsidR="008B6DF1" w:rsidRDefault="008B6DF1" w:rsidP="00E54C0A"/>
                    <w:p w14:paraId="09B5094C" w14:textId="77777777" w:rsidR="008B6DF1" w:rsidRDefault="008B6DF1" w:rsidP="00E54C0A"/>
                    <w:p w14:paraId="01325798" w14:textId="77777777" w:rsidR="008B6DF1" w:rsidRDefault="008B6DF1" w:rsidP="00E54C0A"/>
                    <w:p w14:paraId="0357116D" w14:textId="77777777" w:rsidR="008B6DF1" w:rsidRDefault="008B6DF1" w:rsidP="00E54C0A"/>
                    <w:p w14:paraId="3E4446B6" w14:textId="77777777" w:rsidR="008B6DF1" w:rsidRDefault="008B6DF1" w:rsidP="00E54C0A"/>
                    <w:p w14:paraId="5C59775C" w14:textId="77777777" w:rsidR="008B6DF1" w:rsidRDefault="008B6DF1" w:rsidP="00E54C0A"/>
                    <w:p w14:paraId="6F44EAB2" w14:textId="77777777" w:rsidR="008B6DF1" w:rsidRDefault="008B6DF1" w:rsidP="00E54C0A"/>
                    <w:p w14:paraId="41ECAC8B" w14:textId="77777777" w:rsidR="008B6DF1" w:rsidRDefault="008B6DF1" w:rsidP="00E54C0A"/>
                    <w:p w14:paraId="2FA43055" w14:textId="77777777" w:rsidR="008B6DF1" w:rsidRDefault="008B6DF1" w:rsidP="00E54C0A"/>
                    <w:p w14:paraId="48DEEC91" w14:textId="77777777" w:rsidR="008B6DF1" w:rsidRDefault="008B6DF1" w:rsidP="00E54C0A"/>
                    <w:p w14:paraId="2B265FA7" w14:textId="77777777" w:rsidR="008B6DF1" w:rsidRDefault="008B6DF1" w:rsidP="00E54C0A"/>
                    <w:p w14:paraId="7A304F7F" w14:textId="77777777" w:rsidR="008B6DF1" w:rsidRDefault="008B6DF1" w:rsidP="00E54C0A"/>
                    <w:p w14:paraId="2A66C66E" w14:textId="77777777" w:rsidR="008B6DF1" w:rsidRDefault="008B6DF1" w:rsidP="00E54C0A"/>
                    <w:p w14:paraId="43D73736" w14:textId="77777777" w:rsidR="008B6DF1" w:rsidRDefault="008B6DF1" w:rsidP="00E54C0A"/>
                    <w:p w14:paraId="326DF6DF" w14:textId="77777777" w:rsidR="008B6DF1" w:rsidRDefault="008B6DF1" w:rsidP="00E54C0A"/>
                    <w:p w14:paraId="3FA4A433" w14:textId="77777777" w:rsidR="008B6DF1" w:rsidRDefault="008B6DF1" w:rsidP="00E54C0A"/>
                    <w:p w14:paraId="2A3C148A" w14:textId="77777777" w:rsidR="008B6DF1" w:rsidRDefault="008B6DF1" w:rsidP="00E54C0A"/>
                    <w:p w14:paraId="5DECCE11" w14:textId="77777777" w:rsidR="008B6DF1" w:rsidRDefault="008B6DF1" w:rsidP="00E54C0A"/>
                    <w:p w14:paraId="60AA5D82" w14:textId="77777777" w:rsidR="008B6DF1" w:rsidRDefault="008B6DF1" w:rsidP="00E54C0A"/>
                    <w:p w14:paraId="02D21D52" w14:textId="77777777" w:rsidR="008B6DF1" w:rsidRDefault="008B6DF1" w:rsidP="00E54C0A"/>
                    <w:p w14:paraId="51BB8524" w14:textId="77777777" w:rsidR="008B6DF1" w:rsidRDefault="008B6DF1" w:rsidP="00E54C0A"/>
                    <w:p w14:paraId="21EF9252" w14:textId="77777777" w:rsidR="008B6DF1" w:rsidRDefault="008B6DF1" w:rsidP="00E54C0A"/>
                    <w:p w14:paraId="7ECD0EE7" w14:textId="77777777" w:rsidR="008B6DF1" w:rsidRDefault="008B6DF1" w:rsidP="00E54C0A"/>
                    <w:p w14:paraId="1BC1C030" w14:textId="77777777" w:rsidR="008B6DF1" w:rsidRDefault="008B6DF1" w:rsidP="00E54C0A"/>
                    <w:p w14:paraId="72F6A61C" w14:textId="77777777" w:rsidR="008B6DF1" w:rsidRDefault="008B6DF1" w:rsidP="00E54C0A"/>
                    <w:p w14:paraId="7B4F749B" w14:textId="77777777" w:rsidR="008B6DF1" w:rsidRDefault="008B6DF1" w:rsidP="00E54C0A"/>
                    <w:p w14:paraId="32396901" w14:textId="77777777" w:rsidR="008B6DF1" w:rsidRDefault="008B6DF1" w:rsidP="00E54C0A"/>
                    <w:p w14:paraId="5F7E073B" w14:textId="77777777" w:rsidR="008B6DF1" w:rsidRDefault="008B6DF1" w:rsidP="00E54C0A"/>
                    <w:p w14:paraId="00E8414C" w14:textId="77777777" w:rsidR="008B6DF1" w:rsidRDefault="008B6DF1" w:rsidP="00E54C0A"/>
                    <w:p w14:paraId="691DB26F" w14:textId="77777777" w:rsidR="008B6DF1" w:rsidRDefault="008B6DF1" w:rsidP="00E54C0A"/>
                    <w:p w14:paraId="33534483" w14:textId="77777777" w:rsidR="008B6DF1" w:rsidRDefault="008B6DF1" w:rsidP="00E54C0A"/>
                    <w:p w14:paraId="1C782205" w14:textId="77777777" w:rsidR="008B6DF1" w:rsidRDefault="008B6DF1" w:rsidP="00E54C0A"/>
                    <w:p w14:paraId="47BDD7C8" w14:textId="77777777" w:rsidR="008B6DF1" w:rsidRDefault="008B6DF1" w:rsidP="00E54C0A"/>
                    <w:p w14:paraId="590BF5D0" w14:textId="77777777" w:rsidR="008B6DF1" w:rsidRDefault="008B6DF1" w:rsidP="00E54C0A"/>
                    <w:p w14:paraId="3AE20474" w14:textId="77777777" w:rsidR="008B6DF1" w:rsidRDefault="008B6DF1" w:rsidP="00E54C0A"/>
                    <w:p w14:paraId="0BD1B275" w14:textId="77777777" w:rsidR="008B6DF1" w:rsidRDefault="008B6DF1" w:rsidP="00E54C0A"/>
                    <w:p w14:paraId="06B7DD97" w14:textId="77777777" w:rsidR="008B6DF1" w:rsidRDefault="008B6DF1" w:rsidP="00E54C0A"/>
                    <w:p w14:paraId="56BCAE57" w14:textId="77777777" w:rsidR="008B6DF1" w:rsidRDefault="008B6DF1" w:rsidP="00E54C0A"/>
                    <w:p w14:paraId="1F791A32" w14:textId="77777777" w:rsidR="008B6DF1" w:rsidRDefault="008B6DF1" w:rsidP="00E54C0A"/>
                    <w:p w14:paraId="03EEBACC" w14:textId="77777777" w:rsidR="008B6DF1" w:rsidRDefault="008B6DF1" w:rsidP="00E54C0A"/>
                    <w:p w14:paraId="7880D449" w14:textId="77777777" w:rsidR="008B6DF1" w:rsidRDefault="008B6DF1" w:rsidP="00E54C0A"/>
                    <w:p w14:paraId="015CECDC" w14:textId="77777777" w:rsidR="008B6DF1" w:rsidRDefault="008B6DF1" w:rsidP="00E54C0A"/>
                    <w:p w14:paraId="64F75C9B" w14:textId="77777777" w:rsidR="008B6DF1" w:rsidRDefault="008B6DF1" w:rsidP="00E54C0A"/>
                    <w:p w14:paraId="00A8985B" w14:textId="77777777" w:rsidR="008B6DF1" w:rsidRDefault="008B6DF1" w:rsidP="00E54C0A"/>
                    <w:p w14:paraId="5EE9852B" w14:textId="77777777" w:rsidR="008B6DF1" w:rsidRDefault="008B6DF1" w:rsidP="00E54C0A"/>
                    <w:p w14:paraId="3FA69F9C" w14:textId="77777777" w:rsidR="008B6DF1" w:rsidRDefault="008B6DF1" w:rsidP="00E54C0A"/>
                    <w:p w14:paraId="7645F292" w14:textId="77777777" w:rsidR="008B6DF1" w:rsidRDefault="008B6DF1" w:rsidP="00E54C0A"/>
                    <w:p w14:paraId="7477AF24" w14:textId="77777777" w:rsidR="008B6DF1" w:rsidRDefault="008B6DF1" w:rsidP="00E54C0A"/>
                    <w:p w14:paraId="2E86EBB2" w14:textId="77777777" w:rsidR="008B6DF1" w:rsidRDefault="008B6DF1" w:rsidP="00E54C0A"/>
                    <w:p w14:paraId="090CC9A2" w14:textId="77777777" w:rsidR="008B6DF1" w:rsidRDefault="008B6DF1" w:rsidP="00E54C0A"/>
                    <w:p w14:paraId="4AA007A5" w14:textId="77777777" w:rsidR="008B6DF1" w:rsidRDefault="008B6DF1" w:rsidP="00E54C0A"/>
                    <w:p w14:paraId="78521CD4" w14:textId="77777777" w:rsidR="008B6DF1" w:rsidRDefault="008B6DF1" w:rsidP="00E54C0A"/>
                    <w:p w14:paraId="0128F3B2" w14:textId="77777777" w:rsidR="008B6DF1" w:rsidRDefault="008B6DF1" w:rsidP="00E54C0A"/>
                    <w:p w14:paraId="1B199EC0" w14:textId="77777777" w:rsidR="008B6DF1" w:rsidRDefault="008B6DF1" w:rsidP="00E54C0A"/>
                    <w:p w14:paraId="40EBF03C" w14:textId="77777777" w:rsidR="008B6DF1" w:rsidRDefault="008B6DF1" w:rsidP="00E54C0A"/>
                    <w:p w14:paraId="366C13E3" w14:textId="77777777" w:rsidR="008B6DF1" w:rsidRDefault="008B6DF1" w:rsidP="00E54C0A"/>
                    <w:p w14:paraId="6B43C4C7" w14:textId="77777777" w:rsidR="008B6DF1" w:rsidRDefault="008B6DF1" w:rsidP="00E54C0A"/>
                    <w:p w14:paraId="21E0F3EA" w14:textId="77777777" w:rsidR="008B6DF1" w:rsidRDefault="008B6DF1" w:rsidP="00E54C0A"/>
                    <w:p w14:paraId="4DFA27F5" w14:textId="77777777" w:rsidR="008B6DF1" w:rsidRDefault="008B6DF1" w:rsidP="00E54C0A"/>
                    <w:p w14:paraId="10DBB494" w14:textId="77777777" w:rsidR="008B6DF1" w:rsidRDefault="008B6DF1" w:rsidP="00E54C0A"/>
                    <w:p w14:paraId="57AB4BAF" w14:textId="77777777" w:rsidR="008B6DF1" w:rsidRDefault="008B6DF1" w:rsidP="00E54C0A"/>
                    <w:p w14:paraId="61836212" w14:textId="77777777" w:rsidR="008B6DF1" w:rsidRDefault="008B6DF1" w:rsidP="00E54C0A"/>
                    <w:p w14:paraId="08564327" w14:textId="77777777" w:rsidR="008B6DF1" w:rsidRDefault="008B6DF1" w:rsidP="00E54C0A"/>
                    <w:p w14:paraId="705AF73F" w14:textId="77777777" w:rsidR="008B6DF1" w:rsidRDefault="008B6DF1" w:rsidP="00E54C0A"/>
                    <w:p w14:paraId="6CCC220C" w14:textId="77777777" w:rsidR="008B6DF1" w:rsidRDefault="008B6DF1" w:rsidP="00E54C0A"/>
                    <w:p w14:paraId="6E43116E" w14:textId="77777777" w:rsidR="008B6DF1" w:rsidRDefault="008B6DF1" w:rsidP="00E54C0A"/>
                    <w:p w14:paraId="1E009888" w14:textId="77777777" w:rsidR="008B6DF1" w:rsidRDefault="008B6DF1" w:rsidP="00E54C0A"/>
                    <w:p w14:paraId="17E85EB8" w14:textId="77777777" w:rsidR="008B6DF1" w:rsidRDefault="008B6DF1" w:rsidP="00E54C0A"/>
                    <w:p w14:paraId="48866CFE" w14:textId="77777777" w:rsidR="008B6DF1" w:rsidRDefault="008B6DF1" w:rsidP="00E54C0A"/>
                    <w:p w14:paraId="6810364B" w14:textId="77777777" w:rsidR="008B6DF1" w:rsidRDefault="008B6DF1" w:rsidP="00E54C0A"/>
                    <w:p w14:paraId="50FFDC46" w14:textId="77777777" w:rsidR="008B6DF1" w:rsidRDefault="008B6DF1" w:rsidP="00E54C0A"/>
                    <w:p w14:paraId="02B23B08" w14:textId="77777777" w:rsidR="008B6DF1" w:rsidRDefault="008B6DF1" w:rsidP="00E54C0A"/>
                    <w:p w14:paraId="0A8F4DF8" w14:textId="77777777" w:rsidR="008B6DF1" w:rsidRDefault="008B6DF1" w:rsidP="00E54C0A"/>
                    <w:p w14:paraId="36AECF14" w14:textId="77777777" w:rsidR="008B6DF1" w:rsidRDefault="008B6DF1" w:rsidP="00E54C0A"/>
                    <w:p w14:paraId="6B4B14A3" w14:textId="77777777" w:rsidR="008B6DF1" w:rsidRDefault="008B6DF1" w:rsidP="00E54C0A"/>
                    <w:p w14:paraId="3A638EBA" w14:textId="77777777" w:rsidR="008B6DF1" w:rsidRDefault="008B6DF1" w:rsidP="00E54C0A"/>
                    <w:p w14:paraId="1867436C" w14:textId="77777777" w:rsidR="008B6DF1" w:rsidRDefault="008B6DF1" w:rsidP="00E54C0A"/>
                    <w:p w14:paraId="4C925582" w14:textId="77777777" w:rsidR="008B6DF1" w:rsidRDefault="008B6DF1" w:rsidP="00E54C0A"/>
                    <w:p w14:paraId="24E73CD0" w14:textId="77777777" w:rsidR="008B6DF1" w:rsidRDefault="008B6DF1" w:rsidP="00E54C0A"/>
                    <w:p w14:paraId="5614B035" w14:textId="77777777" w:rsidR="008B6DF1" w:rsidRDefault="008B6DF1" w:rsidP="00E54C0A"/>
                    <w:p w14:paraId="72B8C761" w14:textId="77777777" w:rsidR="008B6DF1" w:rsidRDefault="008B6DF1" w:rsidP="00E54C0A"/>
                    <w:p w14:paraId="35C5C42F" w14:textId="77777777" w:rsidR="008B6DF1" w:rsidRDefault="008B6DF1" w:rsidP="00E54C0A"/>
                    <w:p w14:paraId="7F0400EF" w14:textId="77777777" w:rsidR="008B6DF1" w:rsidRDefault="008B6DF1" w:rsidP="00E54C0A"/>
                    <w:p w14:paraId="57A4C410" w14:textId="77777777" w:rsidR="008B6DF1" w:rsidRDefault="008B6DF1" w:rsidP="00E54C0A"/>
                    <w:p w14:paraId="670281BC" w14:textId="77777777" w:rsidR="008B6DF1" w:rsidRDefault="008B6DF1" w:rsidP="00E54C0A"/>
                    <w:p w14:paraId="66380706" w14:textId="77777777" w:rsidR="008B6DF1" w:rsidRDefault="008B6DF1" w:rsidP="00E54C0A"/>
                    <w:p w14:paraId="0E726971" w14:textId="77777777" w:rsidR="008B6DF1" w:rsidRDefault="008B6DF1" w:rsidP="00E54C0A"/>
                    <w:p w14:paraId="5643DBFB" w14:textId="77777777" w:rsidR="008B6DF1" w:rsidRDefault="008B6DF1" w:rsidP="00E54C0A"/>
                    <w:p w14:paraId="045B146A" w14:textId="77777777" w:rsidR="008B6DF1" w:rsidRDefault="008B6DF1" w:rsidP="00E54C0A"/>
                    <w:p w14:paraId="352ACD06" w14:textId="77777777" w:rsidR="008B6DF1" w:rsidRDefault="008B6DF1" w:rsidP="00E54C0A"/>
                    <w:p w14:paraId="46082098" w14:textId="77777777" w:rsidR="008B6DF1" w:rsidRDefault="008B6DF1" w:rsidP="00E54C0A"/>
                    <w:p w14:paraId="40D730A6" w14:textId="77777777" w:rsidR="008B6DF1" w:rsidRDefault="008B6DF1" w:rsidP="00E54C0A"/>
                    <w:p w14:paraId="1A722A72" w14:textId="77777777" w:rsidR="008B6DF1" w:rsidRDefault="008B6DF1" w:rsidP="00E54C0A"/>
                    <w:p w14:paraId="28D31E99" w14:textId="77777777" w:rsidR="008B6DF1" w:rsidRDefault="008B6DF1" w:rsidP="00E54C0A"/>
                    <w:p w14:paraId="46499C7D" w14:textId="77777777" w:rsidR="008B6DF1" w:rsidRDefault="008B6DF1" w:rsidP="00E54C0A"/>
                    <w:p w14:paraId="11053723" w14:textId="77777777" w:rsidR="008B6DF1" w:rsidRDefault="008B6DF1" w:rsidP="00E54C0A"/>
                    <w:p w14:paraId="1020F762" w14:textId="77777777" w:rsidR="008B6DF1" w:rsidRDefault="008B6DF1" w:rsidP="00E54C0A"/>
                    <w:p w14:paraId="5BBF30E2" w14:textId="77777777" w:rsidR="008B6DF1" w:rsidRDefault="008B6DF1" w:rsidP="00E54C0A"/>
                    <w:p w14:paraId="50C3367A" w14:textId="77777777" w:rsidR="008B6DF1" w:rsidRDefault="008B6DF1" w:rsidP="00E54C0A"/>
                    <w:p w14:paraId="6C0DC122" w14:textId="77777777" w:rsidR="008B6DF1" w:rsidRDefault="008B6DF1" w:rsidP="00E54C0A"/>
                    <w:p w14:paraId="66B714E2" w14:textId="77777777" w:rsidR="008B6DF1" w:rsidRDefault="008B6DF1" w:rsidP="00E54C0A"/>
                    <w:p w14:paraId="18A912B9" w14:textId="77777777" w:rsidR="008B6DF1" w:rsidRDefault="008B6DF1" w:rsidP="00E54C0A"/>
                    <w:p w14:paraId="293FF6E9" w14:textId="77777777" w:rsidR="008B6DF1" w:rsidRDefault="008B6DF1" w:rsidP="00E54C0A"/>
                    <w:p w14:paraId="15F008DC" w14:textId="77777777" w:rsidR="008B6DF1" w:rsidRDefault="008B6DF1" w:rsidP="00E54C0A"/>
                    <w:p w14:paraId="3490ACF3" w14:textId="77777777" w:rsidR="008B6DF1" w:rsidRDefault="008B6DF1" w:rsidP="00E54C0A"/>
                    <w:p w14:paraId="2D47B5A1" w14:textId="77777777" w:rsidR="008B6DF1" w:rsidRDefault="008B6DF1" w:rsidP="00E54C0A"/>
                    <w:p w14:paraId="330FA2AD" w14:textId="77777777" w:rsidR="008B6DF1" w:rsidRDefault="008B6DF1" w:rsidP="00E54C0A"/>
                    <w:p w14:paraId="79E0A1BC" w14:textId="77777777" w:rsidR="008B6DF1" w:rsidRDefault="008B6DF1" w:rsidP="00E54C0A"/>
                    <w:p w14:paraId="39A98FCD" w14:textId="77777777" w:rsidR="008B6DF1" w:rsidRDefault="008B6DF1" w:rsidP="00E54C0A"/>
                    <w:p w14:paraId="38FE7188" w14:textId="77777777" w:rsidR="008B6DF1" w:rsidRDefault="008B6DF1" w:rsidP="00E54C0A"/>
                    <w:p w14:paraId="145641E1" w14:textId="77777777" w:rsidR="008B6DF1" w:rsidRDefault="008B6DF1" w:rsidP="00E54C0A"/>
                    <w:p w14:paraId="4C2A158D" w14:textId="77777777" w:rsidR="008B6DF1" w:rsidRDefault="008B6DF1" w:rsidP="00E54C0A"/>
                    <w:p w14:paraId="0589A0A3" w14:textId="77777777" w:rsidR="008B6DF1" w:rsidRDefault="008B6DF1" w:rsidP="00E54C0A"/>
                    <w:p w14:paraId="0BE43B99" w14:textId="77777777" w:rsidR="008B6DF1" w:rsidRDefault="008B6DF1" w:rsidP="00E54C0A"/>
                    <w:p w14:paraId="4DCF20C4" w14:textId="77777777" w:rsidR="008B6DF1" w:rsidRDefault="008B6DF1" w:rsidP="00E54C0A"/>
                    <w:p w14:paraId="1E28E449" w14:textId="77777777" w:rsidR="008B6DF1" w:rsidRDefault="008B6DF1" w:rsidP="00E54C0A"/>
                    <w:p w14:paraId="21CA7945" w14:textId="77777777" w:rsidR="008B6DF1" w:rsidRDefault="008B6DF1" w:rsidP="00E54C0A"/>
                    <w:p w14:paraId="6F9B211C" w14:textId="77777777" w:rsidR="008B6DF1" w:rsidRDefault="008B6DF1" w:rsidP="00E54C0A"/>
                    <w:p w14:paraId="2D520F3B" w14:textId="77777777" w:rsidR="008B6DF1" w:rsidRDefault="008B6DF1" w:rsidP="00E54C0A"/>
                    <w:p w14:paraId="401F1F2E" w14:textId="77777777" w:rsidR="008B6DF1" w:rsidRDefault="008B6DF1" w:rsidP="00E54C0A"/>
                    <w:p w14:paraId="04FBEBE6" w14:textId="77777777" w:rsidR="008B6DF1" w:rsidRDefault="008B6DF1" w:rsidP="00E54C0A"/>
                    <w:p w14:paraId="4F959545" w14:textId="77777777" w:rsidR="008B6DF1" w:rsidRDefault="008B6DF1" w:rsidP="00E54C0A"/>
                    <w:p w14:paraId="388C532E" w14:textId="77777777" w:rsidR="008B6DF1" w:rsidRDefault="008B6DF1" w:rsidP="00E54C0A"/>
                    <w:p w14:paraId="7A5FE0C0" w14:textId="77777777" w:rsidR="008B6DF1" w:rsidRDefault="008B6DF1" w:rsidP="00E54C0A"/>
                    <w:p w14:paraId="4B3E2C2C" w14:textId="77777777" w:rsidR="008B6DF1" w:rsidRDefault="008B6DF1" w:rsidP="00E54C0A"/>
                    <w:p w14:paraId="2B3168BB" w14:textId="77777777" w:rsidR="008B6DF1" w:rsidRDefault="008B6DF1" w:rsidP="00E54C0A"/>
                    <w:p w14:paraId="218B921F" w14:textId="77777777" w:rsidR="008B6DF1" w:rsidRDefault="008B6DF1" w:rsidP="00E54C0A"/>
                    <w:p w14:paraId="02716DFB" w14:textId="77777777" w:rsidR="008B6DF1" w:rsidRDefault="008B6DF1" w:rsidP="00E54C0A"/>
                    <w:p w14:paraId="5494EAEF" w14:textId="77777777" w:rsidR="008B6DF1" w:rsidRDefault="008B6DF1" w:rsidP="00E54C0A"/>
                    <w:p w14:paraId="7005A7DE" w14:textId="77777777" w:rsidR="008B6DF1" w:rsidRDefault="008B6DF1" w:rsidP="00E54C0A"/>
                    <w:p w14:paraId="2405E6B6" w14:textId="77777777" w:rsidR="008B6DF1" w:rsidRDefault="008B6DF1" w:rsidP="00E54C0A"/>
                    <w:p w14:paraId="11709FB9" w14:textId="77777777" w:rsidR="008B6DF1" w:rsidRDefault="008B6DF1" w:rsidP="00E54C0A"/>
                    <w:p w14:paraId="28AC3A40" w14:textId="77777777" w:rsidR="008B6DF1" w:rsidRDefault="008B6DF1" w:rsidP="00E54C0A"/>
                    <w:p w14:paraId="72436C02" w14:textId="77777777" w:rsidR="008B6DF1" w:rsidRDefault="008B6DF1" w:rsidP="00E54C0A"/>
                    <w:p w14:paraId="1F9382DD" w14:textId="77777777" w:rsidR="008B6DF1" w:rsidRDefault="008B6DF1" w:rsidP="00E54C0A"/>
                    <w:p w14:paraId="79100EC1" w14:textId="77777777" w:rsidR="008B6DF1" w:rsidRDefault="008B6DF1" w:rsidP="00E54C0A"/>
                    <w:p w14:paraId="78130456" w14:textId="77777777" w:rsidR="008B6DF1" w:rsidRDefault="008B6DF1" w:rsidP="00E54C0A"/>
                    <w:p w14:paraId="0C9A4BC2" w14:textId="77777777" w:rsidR="008B6DF1" w:rsidRDefault="008B6DF1" w:rsidP="00E54C0A"/>
                    <w:p w14:paraId="16591657" w14:textId="77777777" w:rsidR="008B6DF1" w:rsidRDefault="008B6DF1" w:rsidP="00E54C0A"/>
                    <w:p w14:paraId="72BAB84E" w14:textId="77777777" w:rsidR="008B6DF1" w:rsidRDefault="008B6DF1" w:rsidP="00E54C0A"/>
                    <w:p w14:paraId="003D8B17" w14:textId="77777777" w:rsidR="008B6DF1" w:rsidRDefault="008B6DF1" w:rsidP="00E54C0A"/>
                    <w:p w14:paraId="540DA37B" w14:textId="77777777" w:rsidR="008B6DF1" w:rsidRDefault="008B6DF1" w:rsidP="00E54C0A"/>
                    <w:p w14:paraId="2A459362" w14:textId="77777777" w:rsidR="008B6DF1" w:rsidRDefault="008B6DF1" w:rsidP="00E54C0A"/>
                    <w:p w14:paraId="4A33D577" w14:textId="77777777" w:rsidR="008B6DF1" w:rsidRDefault="008B6DF1" w:rsidP="00E54C0A"/>
                    <w:p w14:paraId="41911F48" w14:textId="77777777" w:rsidR="008B6DF1" w:rsidRDefault="008B6DF1" w:rsidP="00E54C0A"/>
                    <w:p w14:paraId="7769D9F4" w14:textId="77777777" w:rsidR="008B6DF1" w:rsidRDefault="008B6DF1" w:rsidP="00E54C0A"/>
                    <w:p w14:paraId="32DB6CD0" w14:textId="77777777" w:rsidR="008B6DF1" w:rsidRDefault="008B6DF1" w:rsidP="00E54C0A"/>
                    <w:p w14:paraId="26EA351D" w14:textId="77777777" w:rsidR="008B6DF1" w:rsidRDefault="008B6DF1" w:rsidP="00E54C0A"/>
                    <w:p w14:paraId="0204734E" w14:textId="77777777" w:rsidR="008B6DF1" w:rsidRDefault="008B6DF1" w:rsidP="00E54C0A"/>
                    <w:p w14:paraId="7FC81BAC" w14:textId="77777777" w:rsidR="008B6DF1" w:rsidRDefault="008B6DF1" w:rsidP="00E54C0A"/>
                    <w:p w14:paraId="3ADA995C" w14:textId="77777777" w:rsidR="008B6DF1" w:rsidRDefault="008B6DF1" w:rsidP="00E54C0A"/>
                    <w:p w14:paraId="6F3A4359" w14:textId="77777777" w:rsidR="008B6DF1" w:rsidRDefault="008B6DF1" w:rsidP="00E54C0A"/>
                    <w:p w14:paraId="2936A0E0" w14:textId="77777777" w:rsidR="008B6DF1" w:rsidRDefault="008B6DF1" w:rsidP="00E54C0A"/>
                    <w:p w14:paraId="2FC66873" w14:textId="77777777" w:rsidR="008B6DF1" w:rsidRDefault="008B6DF1" w:rsidP="00E54C0A"/>
                    <w:p w14:paraId="69A1CAA8" w14:textId="77777777" w:rsidR="008B6DF1" w:rsidRDefault="008B6DF1" w:rsidP="00E54C0A"/>
                    <w:p w14:paraId="7EE888C9" w14:textId="77777777" w:rsidR="008B6DF1" w:rsidRDefault="008B6DF1" w:rsidP="00E54C0A"/>
                    <w:p w14:paraId="39D48D97" w14:textId="77777777" w:rsidR="008B6DF1" w:rsidRDefault="008B6DF1" w:rsidP="00E54C0A"/>
                    <w:p w14:paraId="2A48BC63" w14:textId="77777777" w:rsidR="008B6DF1" w:rsidRDefault="008B6DF1" w:rsidP="00E54C0A"/>
                    <w:p w14:paraId="436FF656" w14:textId="77777777" w:rsidR="008B6DF1" w:rsidRDefault="008B6DF1" w:rsidP="00E54C0A"/>
                    <w:p w14:paraId="394A08F3" w14:textId="77777777" w:rsidR="008B6DF1" w:rsidRDefault="008B6DF1" w:rsidP="00E54C0A"/>
                    <w:p w14:paraId="68462598" w14:textId="77777777" w:rsidR="008B6DF1" w:rsidRDefault="008B6DF1" w:rsidP="00E54C0A"/>
                    <w:p w14:paraId="661D37D2" w14:textId="77777777" w:rsidR="008B6DF1" w:rsidRDefault="008B6DF1" w:rsidP="00E54C0A"/>
                    <w:p w14:paraId="09F359F2" w14:textId="77777777" w:rsidR="008B6DF1" w:rsidRDefault="008B6DF1" w:rsidP="00E54C0A"/>
                    <w:p w14:paraId="57CE468B" w14:textId="77777777" w:rsidR="008B6DF1" w:rsidRDefault="008B6DF1" w:rsidP="00E54C0A"/>
                    <w:p w14:paraId="1F753417" w14:textId="77777777" w:rsidR="008B6DF1" w:rsidRDefault="008B6DF1" w:rsidP="00E54C0A"/>
                    <w:p w14:paraId="6E5C17EA" w14:textId="77777777" w:rsidR="008B6DF1" w:rsidRDefault="008B6DF1" w:rsidP="00E54C0A"/>
                    <w:p w14:paraId="5E0E69BC" w14:textId="77777777" w:rsidR="008B6DF1" w:rsidRDefault="008B6DF1" w:rsidP="00E54C0A"/>
                    <w:p w14:paraId="69FB49B4" w14:textId="77777777" w:rsidR="008B6DF1" w:rsidRDefault="008B6DF1" w:rsidP="00E54C0A"/>
                    <w:p w14:paraId="68477A9F" w14:textId="77777777" w:rsidR="008B6DF1" w:rsidRDefault="008B6DF1" w:rsidP="00E54C0A"/>
                    <w:p w14:paraId="193805BF" w14:textId="77777777" w:rsidR="008B6DF1" w:rsidRDefault="008B6DF1" w:rsidP="00E54C0A"/>
                    <w:p w14:paraId="15413E04" w14:textId="77777777" w:rsidR="008B6DF1" w:rsidRDefault="008B6DF1" w:rsidP="00E54C0A"/>
                    <w:p w14:paraId="02F4D9D4" w14:textId="77777777" w:rsidR="008B6DF1" w:rsidRDefault="008B6DF1" w:rsidP="00E54C0A"/>
                    <w:p w14:paraId="06553A3D" w14:textId="77777777" w:rsidR="008B6DF1" w:rsidRDefault="008B6DF1" w:rsidP="00E54C0A"/>
                    <w:p w14:paraId="0EA7EDB0" w14:textId="77777777" w:rsidR="008B6DF1" w:rsidRDefault="008B6DF1" w:rsidP="00E54C0A"/>
                    <w:p w14:paraId="5B5633E5" w14:textId="77777777" w:rsidR="008B6DF1" w:rsidRDefault="008B6DF1"/>
                  </w:txbxContent>
                </v:textbox>
                <w10:wrap type="tight" anchorx="page"/>
              </v:shape>
            </w:pict>
          </mc:Fallback>
        </mc:AlternateContent>
      </w:r>
    </w:p>
    <w:sectPr w:rsidR="00582A34" w:rsidRPr="002A555F" w:rsidSect="00D84293">
      <w:headerReference w:type="even" r:id="rId21"/>
      <w:endnotePr>
        <w:numFmt w:val="decimal"/>
      </w:endnotePr>
      <w:type w:val="continuous"/>
      <w:pgSz w:w="12240" w:h="15840" w:code="1"/>
      <w:pgMar w:top="1440" w:right="720" w:bottom="2591" w:left="720" w:header="720" w:footer="431" w:gutter="0"/>
      <w:cols w:space="432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800CA" w14:textId="77777777" w:rsidR="008B6DF1" w:rsidRDefault="008B6DF1">
      <w:pPr>
        <w:spacing w:after="0"/>
      </w:pPr>
      <w:r>
        <w:separator/>
      </w:r>
    </w:p>
    <w:p w14:paraId="0DF2FD0F" w14:textId="77777777" w:rsidR="008B6DF1" w:rsidRDefault="008B6DF1"/>
    <w:p w14:paraId="3DE2E5DA" w14:textId="77777777" w:rsidR="008B6DF1" w:rsidRDefault="008B6DF1" w:rsidP="002E2E25"/>
    <w:p w14:paraId="4498ACA2" w14:textId="77777777" w:rsidR="008B6DF1" w:rsidRDefault="008B6DF1" w:rsidP="00B36855"/>
    <w:p w14:paraId="30238923" w14:textId="77777777" w:rsidR="008B6DF1" w:rsidRDefault="008B6DF1" w:rsidP="00B36855"/>
    <w:p w14:paraId="5E50C5BA" w14:textId="77777777" w:rsidR="008B6DF1" w:rsidRDefault="008B6DF1" w:rsidP="00206235"/>
    <w:p w14:paraId="5BBE4B62" w14:textId="77777777" w:rsidR="008B6DF1" w:rsidRDefault="008B6DF1" w:rsidP="00CD5841"/>
    <w:p w14:paraId="2E5ECE23" w14:textId="77777777" w:rsidR="008B6DF1" w:rsidRDefault="008B6DF1" w:rsidP="00CD5841"/>
    <w:p w14:paraId="0616DEE6" w14:textId="77777777" w:rsidR="008B6DF1" w:rsidRDefault="008B6DF1" w:rsidP="00FA22E1"/>
    <w:p w14:paraId="3671CA4A" w14:textId="77777777" w:rsidR="008B6DF1" w:rsidRDefault="008B6DF1" w:rsidP="00C540B6"/>
    <w:p w14:paraId="466A3D38" w14:textId="77777777" w:rsidR="008B6DF1" w:rsidRDefault="008B6DF1" w:rsidP="00C540B6"/>
    <w:p w14:paraId="74BB59FE" w14:textId="77777777" w:rsidR="008B6DF1" w:rsidRDefault="008B6DF1" w:rsidP="006D2D3F"/>
    <w:p w14:paraId="52785E82" w14:textId="77777777" w:rsidR="008B6DF1" w:rsidRDefault="008B6DF1"/>
    <w:p w14:paraId="6ECE772B" w14:textId="77777777" w:rsidR="008B6DF1" w:rsidRDefault="008B6DF1" w:rsidP="001D1164"/>
    <w:p w14:paraId="01BE9394" w14:textId="77777777" w:rsidR="008B6DF1" w:rsidRDefault="008B6DF1" w:rsidP="001D1164"/>
    <w:p w14:paraId="07303810" w14:textId="77777777" w:rsidR="008B6DF1" w:rsidRDefault="008B6DF1" w:rsidP="001D1164"/>
    <w:p w14:paraId="5FE36021" w14:textId="77777777" w:rsidR="008B6DF1" w:rsidRDefault="008B6DF1" w:rsidP="001D1164"/>
    <w:p w14:paraId="30EBCA2A" w14:textId="77777777" w:rsidR="008B6DF1" w:rsidRDefault="008B6DF1" w:rsidP="001D1164"/>
    <w:p w14:paraId="60B7854C" w14:textId="77777777" w:rsidR="008B6DF1" w:rsidRDefault="008B6DF1" w:rsidP="001D1164"/>
    <w:p w14:paraId="7B819EDB" w14:textId="77777777" w:rsidR="008B6DF1" w:rsidRDefault="008B6DF1" w:rsidP="001D1164"/>
    <w:p w14:paraId="36B82721" w14:textId="77777777" w:rsidR="008B6DF1" w:rsidRDefault="008B6DF1" w:rsidP="001D1164"/>
    <w:p w14:paraId="51C1E24C" w14:textId="77777777" w:rsidR="008B6DF1" w:rsidRDefault="008B6DF1" w:rsidP="001D1164"/>
    <w:p w14:paraId="16135820" w14:textId="77777777" w:rsidR="008B6DF1" w:rsidRDefault="008B6DF1" w:rsidP="001D1164"/>
    <w:p w14:paraId="7F288748" w14:textId="77777777" w:rsidR="008B6DF1" w:rsidRDefault="008B6DF1" w:rsidP="001D1164"/>
    <w:p w14:paraId="50DAD62F" w14:textId="77777777" w:rsidR="008B6DF1" w:rsidRDefault="008B6DF1" w:rsidP="00A11685"/>
    <w:p w14:paraId="76579AD1" w14:textId="77777777" w:rsidR="008B6DF1" w:rsidRDefault="008B6DF1" w:rsidP="00A11685"/>
    <w:p w14:paraId="19DB4AA6" w14:textId="77777777" w:rsidR="008B6DF1" w:rsidRDefault="008B6DF1" w:rsidP="00A11685"/>
    <w:p w14:paraId="0CCB8C90" w14:textId="77777777" w:rsidR="008B6DF1" w:rsidRDefault="008B6DF1" w:rsidP="00A11685"/>
    <w:p w14:paraId="77DC2403" w14:textId="77777777" w:rsidR="008B6DF1" w:rsidRDefault="008B6DF1" w:rsidP="00A11685"/>
    <w:p w14:paraId="535E6DAA" w14:textId="77777777" w:rsidR="008B6DF1" w:rsidRDefault="008B6DF1" w:rsidP="002F7CBA"/>
    <w:p w14:paraId="68A20638" w14:textId="77777777" w:rsidR="008B6DF1" w:rsidRDefault="008B6DF1" w:rsidP="002F7CBA"/>
    <w:p w14:paraId="2AD58F07" w14:textId="77777777" w:rsidR="008B6DF1" w:rsidRDefault="008B6DF1" w:rsidP="003E20AE"/>
    <w:p w14:paraId="5DDCBC9C" w14:textId="77777777" w:rsidR="008B6DF1" w:rsidRDefault="008B6DF1"/>
    <w:p w14:paraId="783C87EE" w14:textId="77777777" w:rsidR="008B6DF1" w:rsidRDefault="008B6DF1" w:rsidP="004705DC"/>
    <w:p w14:paraId="4537BECE" w14:textId="77777777" w:rsidR="008B6DF1" w:rsidRDefault="008B6DF1" w:rsidP="004705DC"/>
    <w:p w14:paraId="069FBCBB" w14:textId="77777777" w:rsidR="008B6DF1" w:rsidRDefault="008B6DF1" w:rsidP="004705DC"/>
    <w:p w14:paraId="391807E2" w14:textId="77777777" w:rsidR="008B6DF1" w:rsidRDefault="008B6DF1" w:rsidP="004705DC"/>
    <w:p w14:paraId="69F33A8C" w14:textId="77777777" w:rsidR="008B6DF1" w:rsidRDefault="008B6DF1" w:rsidP="004705DC"/>
    <w:p w14:paraId="3319F7B5" w14:textId="77777777" w:rsidR="008B6DF1" w:rsidRDefault="008B6DF1"/>
    <w:p w14:paraId="0640B559" w14:textId="77777777" w:rsidR="008B6DF1" w:rsidRDefault="008B6DF1" w:rsidP="003D1253"/>
    <w:p w14:paraId="7B79BB98" w14:textId="77777777" w:rsidR="008B6DF1" w:rsidRDefault="008B6DF1" w:rsidP="003D1253"/>
    <w:p w14:paraId="081EB321" w14:textId="77777777" w:rsidR="008B6DF1" w:rsidRDefault="008B6DF1"/>
    <w:p w14:paraId="1CCAA4AD" w14:textId="77777777" w:rsidR="008B6DF1" w:rsidRDefault="008B6DF1" w:rsidP="00613C2E"/>
    <w:p w14:paraId="251C305B" w14:textId="77777777" w:rsidR="008B6DF1" w:rsidRDefault="008B6DF1" w:rsidP="00613C2E"/>
    <w:p w14:paraId="4577CCAE" w14:textId="77777777" w:rsidR="008B6DF1" w:rsidRDefault="008B6DF1" w:rsidP="00613C2E"/>
    <w:p w14:paraId="1FF3FCD7" w14:textId="77777777" w:rsidR="008B6DF1" w:rsidRDefault="008B6DF1" w:rsidP="00613C2E"/>
    <w:p w14:paraId="6E377E79" w14:textId="77777777" w:rsidR="008B6DF1" w:rsidRDefault="008B6DF1" w:rsidP="00F32297"/>
    <w:p w14:paraId="61FBD4E7" w14:textId="77777777" w:rsidR="008B6DF1" w:rsidRDefault="008B6DF1" w:rsidP="00F32297"/>
    <w:p w14:paraId="15237FF5" w14:textId="77777777" w:rsidR="008B6DF1" w:rsidRDefault="008B6DF1" w:rsidP="00F32297"/>
    <w:p w14:paraId="0DF08BE9" w14:textId="77777777" w:rsidR="008B6DF1" w:rsidRDefault="008B6DF1" w:rsidP="00F32297"/>
    <w:p w14:paraId="60341C12" w14:textId="77777777" w:rsidR="008B6DF1" w:rsidRDefault="008B6DF1" w:rsidP="00F32297"/>
    <w:p w14:paraId="4A25C1BE" w14:textId="77777777" w:rsidR="008B6DF1" w:rsidRDefault="008B6DF1" w:rsidP="00F32297"/>
    <w:p w14:paraId="258682BF" w14:textId="77777777" w:rsidR="008B6DF1" w:rsidRDefault="008B6DF1" w:rsidP="00F32297"/>
    <w:p w14:paraId="3452A25E" w14:textId="77777777" w:rsidR="008B6DF1" w:rsidRDefault="008B6DF1" w:rsidP="00F32297"/>
    <w:p w14:paraId="612BC6D7" w14:textId="77777777" w:rsidR="008B6DF1" w:rsidRDefault="008B6DF1" w:rsidP="00F32297"/>
    <w:p w14:paraId="67780603" w14:textId="77777777" w:rsidR="008B6DF1" w:rsidRDefault="008B6DF1" w:rsidP="00F32297"/>
    <w:p w14:paraId="028B8E1D" w14:textId="77777777" w:rsidR="008B6DF1" w:rsidRDefault="008B6DF1" w:rsidP="008E1BCC"/>
    <w:p w14:paraId="3ED7AD07" w14:textId="77777777" w:rsidR="008B6DF1" w:rsidRDefault="008B6DF1" w:rsidP="003C5599"/>
    <w:p w14:paraId="7315ABC0" w14:textId="77777777" w:rsidR="008B6DF1" w:rsidRDefault="008B6DF1" w:rsidP="009C5BD3"/>
    <w:p w14:paraId="216ADD29" w14:textId="77777777" w:rsidR="008B6DF1" w:rsidRDefault="008B6DF1" w:rsidP="009C5BD3"/>
    <w:p w14:paraId="1BB343D7" w14:textId="77777777" w:rsidR="008B6DF1" w:rsidRDefault="008B6DF1" w:rsidP="009C5BD3"/>
    <w:p w14:paraId="473E4FB2" w14:textId="77777777" w:rsidR="008B6DF1" w:rsidRDefault="008B6DF1" w:rsidP="009C5BD3"/>
    <w:p w14:paraId="3C84292B" w14:textId="77777777" w:rsidR="008B6DF1" w:rsidRDefault="008B6DF1" w:rsidP="00965539"/>
    <w:p w14:paraId="352C37BB" w14:textId="77777777" w:rsidR="008B6DF1" w:rsidRDefault="008B6DF1" w:rsidP="00CF3DCE"/>
    <w:p w14:paraId="7C62C3FE" w14:textId="77777777" w:rsidR="008B6DF1" w:rsidRDefault="008B6DF1" w:rsidP="00373719"/>
    <w:p w14:paraId="7405D6EA" w14:textId="77777777" w:rsidR="008B6DF1" w:rsidRDefault="008B6DF1" w:rsidP="00C21903"/>
    <w:p w14:paraId="1F12C1BA" w14:textId="77777777" w:rsidR="008B6DF1" w:rsidRDefault="008B6DF1"/>
    <w:p w14:paraId="2D9EB3A5" w14:textId="77777777" w:rsidR="008B6DF1" w:rsidRDefault="008B6DF1" w:rsidP="00B415F4"/>
    <w:p w14:paraId="3C5E87D3" w14:textId="77777777" w:rsidR="008B6DF1" w:rsidRDefault="008B6DF1"/>
    <w:p w14:paraId="118D7D0D" w14:textId="77777777" w:rsidR="008B6DF1" w:rsidRDefault="008B6DF1" w:rsidP="00BC10DB"/>
    <w:p w14:paraId="7C031590" w14:textId="77777777" w:rsidR="008B6DF1" w:rsidRDefault="008B6DF1" w:rsidP="00FB40AD"/>
    <w:p w14:paraId="1D5F3E35" w14:textId="77777777" w:rsidR="008B6DF1" w:rsidRDefault="008B6DF1" w:rsidP="00B11616"/>
    <w:p w14:paraId="69E24BB2" w14:textId="77777777" w:rsidR="008B6DF1" w:rsidRDefault="008B6DF1" w:rsidP="007C67A6"/>
    <w:p w14:paraId="297EE0B4" w14:textId="77777777" w:rsidR="008B6DF1" w:rsidRDefault="008B6DF1" w:rsidP="00D36428"/>
    <w:p w14:paraId="037F2898" w14:textId="77777777" w:rsidR="008B6DF1" w:rsidRDefault="008B6DF1" w:rsidP="00D36428"/>
    <w:p w14:paraId="40450278" w14:textId="77777777" w:rsidR="008B6DF1" w:rsidRDefault="008B6DF1" w:rsidP="00291203"/>
    <w:p w14:paraId="327C98BA" w14:textId="77777777" w:rsidR="008B6DF1" w:rsidRDefault="008B6DF1" w:rsidP="00291203"/>
    <w:p w14:paraId="70FBD6F5" w14:textId="77777777" w:rsidR="008B6DF1" w:rsidRDefault="008B6DF1" w:rsidP="00291203"/>
    <w:p w14:paraId="08726879" w14:textId="77777777" w:rsidR="008B6DF1" w:rsidRDefault="008B6DF1" w:rsidP="000C6712"/>
    <w:p w14:paraId="281E99FD" w14:textId="77777777" w:rsidR="008B6DF1" w:rsidRDefault="008B6DF1" w:rsidP="000C6712"/>
    <w:p w14:paraId="390642F2" w14:textId="77777777" w:rsidR="008B6DF1" w:rsidRDefault="008B6DF1" w:rsidP="000C6712"/>
    <w:p w14:paraId="4043150E" w14:textId="77777777" w:rsidR="008B6DF1" w:rsidRDefault="008B6DF1" w:rsidP="000C6712"/>
    <w:p w14:paraId="688B9D70" w14:textId="77777777" w:rsidR="008B6DF1" w:rsidRDefault="008B6DF1" w:rsidP="003C1147"/>
    <w:p w14:paraId="4F23CC58" w14:textId="77777777" w:rsidR="008B6DF1" w:rsidRDefault="008B6DF1"/>
    <w:p w14:paraId="2B633312" w14:textId="77777777" w:rsidR="008B6DF1" w:rsidRDefault="008B6DF1" w:rsidP="007F3A20"/>
    <w:p w14:paraId="17AB10FC" w14:textId="77777777" w:rsidR="008B6DF1" w:rsidRDefault="008B6DF1" w:rsidP="001A41D9"/>
    <w:p w14:paraId="18B7460D" w14:textId="77777777" w:rsidR="008B6DF1" w:rsidRDefault="008B6DF1" w:rsidP="00C77A3B"/>
    <w:p w14:paraId="4A072488" w14:textId="77777777" w:rsidR="008B6DF1" w:rsidRDefault="008B6DF1"/>
    <w:p w14:paraId="0F115E02" w14:textId="77777777" w:rsidR="008B6DF1" w:rsidRDefault="008B6DF1" w:rsidP="0069770C"/>
    <w:p w14:paraId="28503C15" w14:textId="77777777" w:rsidR="008B6DF1" w:rsidRDefault="008B6DF1" w:rsidP="0069770C"/>
    <w:p w14:paraId="291DC4CD" w14:textId="77777777" w:rsidR="008B6DF1" w:rsidRDefault="008B6DF1" w:rsidP="0069770C"/>
    <w:p w14:paraId="7613B7C6" w14:textId="77777777" w:rsidR="008B6DF1" w:rsidRDefault="008B6DF1" w:rsidP="0069770C"/>
    <w:p w14:paraId="6D7E15D2" w14:textId="77777777" w:rsidR="008B6DF1" w:rsidRDefault="008B6DF1" w:rsidP="00534C5F"/>
    <w:p w14:paraId="191812E6" w14:textId="77777777" w:rsidR="008B6DF1" w:rsidRDefault="008B6DF1" w:rsidP="00534C5F"/>
    <w:p w14:paraId="4B99D3E7" w14:textId="77777777" w:rsidR="008B6DF1" w:rsidRDefault="008B6DF1" w:rsidP="00534C5F"/>
    <w:p w14:paraId="6763104B" w14:textId="77777777" w:rsidR="008B6DF1" w:rsidRDefault="008B6DF1" w:rsidP="00403613"/>
    <w:p w14:paraId="5E75031B" w14:textId="77777777" w:rsidR="008B6DF1" w:rsidRDefault="008B6DF1" w:rsidP="006A4E7E"/>
    <w:p w14:paraId="4A05184C" w14:textId="77777777" w:rsidR="008B6DF1" w:rsidRDefault="008B6DF1" w:rsidP="006A4E7E"/>
    <w:p w14:paraId="4081EE41" w14:textId="77777777" w:rsidR="008B6DF1" w:rsidRDefault="008B6DF1" w:rsidP="00D93BBD"/>
    <w:p w14:paraId="539E1ADD" w14:textId="77777777" w:rsidR="008B6DF1" w:rsidRDefault="008B6DF1" w:rsidP="00D93BBD"/>
    <w:p w14:paraId="737975A9" w14:textId="77777777" w:rsidR="008B6DF1" w:rsidRDefault="008B6DF1" w:rsidP="00D93BBD"/>
    <w:p w14:paraId="15A3CB62" w14:textId="77777777" w:rsidR="008B6DF1" w:rsidRDefault="008B6DF1" w:rsidP="00D93BBD"/>
    <w:p w14:paraId="47BE3329" w14:textId="77777777" w:rsidR="008B6DF1" w:rsidRDefault="008B6DF1" w:rsidP="00D93BBD"/>
    <w:p w14:paraId="66BD8D73" w14:textId="77777777" w:rsidR="008B6DF1" w:rsidRDefault="008B6DF1" w:rsidP="00D93BBD"/>
    <w:p w14:paraId="10E861A7" w14:textId="77777777" w:rsidR="008B6DF1" w:rsidRDefault="008B6DF1" w:rsidP="00D93BBD"/>
    <w:p w14:paraId="3DF6F439" w14:textId="77777777" w:rsidR="008B6DF1" w:rsidRDefault="008B6DF1" w:rsidP="00D93BBD"/>
    <w:p w14:paraId="4603FD28" w14:textId="77777777" w:rsidR="008B6DF1" w:rsidRDefault="008B6DF1" w:rsidP="00D93BBD"/>
    <w:p w14:paraId="2213C831" w14:textId="77777777" w:rsidR="008B6DF1" w:rsidRDefault="008B6DF1" w:rsidP="000B7B87"/>
    <w:p w14:paraId="6BF3BF6A" w14:textId="77777777" w:rsidR="008B6DF1" w:rsidRDefault="008B6DF1" w:rsidP="00E87A7C"/>
    <w:p w14:paraId="01032785" w14:textId="77777777" w:rsidR="008B6DF1" w:rsidRDefault="008B6DF1" w:rsidP="00E87A7C"/>
    <w:p w14:paraId="710FBCE8" w14:textId="77777777" w:rsidR="008B6DF1" w:rsidRDefault="008B6DF1" w:rsidP="00E87A7C"/>
    <w:p w14:paraId="03CEF4D7" w14:textId="77777777" w:rsidR="008B6DF1" w:rsidRDefault="008B6DF1" w:rsidP="00983CE9"/>
    <w:p w14:paraId="359391FB" w14:textId="77777777" w:rsidR="008B6DF1" w:rsidRDefault="008B6DF1"/>
    <w:p w14:paraId="795414A9" w14:textId="77777777" w:rsidR="008B6DF1" w:rsidRDefault="008B6DF1" w:rsidP="00354542"/>
    <w:p w14:paraId="29A9865D" w14:textId="77777777" w:rsidR="008B6DF1" w:rsidRDefault="008B6DF1"/>
    <w:p w14:paraId="67947812" w14:textId="77777777" w:rsidR="008B6DF1" w:rsidRDefault="008B6DF1" w:rsidP="00780B2C"/>
    <w:p w14:paraId="45CF4605" w14:textId="77777777" w:rsidR="008B6DF1" w:rsidRDefault="008B6DF1" w:rsidP="00780B2C"/>
    <w:p w14:paraId="3BBE14D8" w14:textId="77777777" w:rsidR="008B6DF1" w:rsidRDefault="008B6DF1" w:rsidP="00780B2C"/>
    <w:p w14:paraId="063272F2" w14:textId="77777777" w:rsidR="008B6DF1" w:rsidRDefault="008B6DF1" w:rsidP="00C3594B"/>
    <w:p w14:paraId="58706489" w14:textId="77777777" w:rsidR="008B6DF1" w:rsidRDefault="008B6DF1" w:rsidP="00C3594B"/>
    <w:p w14:paraId="6ACDC591" w14:textId="77777777" w:rsidR="008B6DF1" w:rsidRDefault="008B6DF1" w:rsidP="00C3594B"/>
    <w:p w14:paraId="732137CB" w14:textId="77777777" w:rsidR="008B6DF1" w:rsidRDefault="008B6DF1" w:rsidP="00C3594B"/>
    <w:p w14:paraId="5C666B25" w14:textId="77777777" w:rsidR="008B6DF1" w:rsidRDefault="008B6DF1" w:rsidP="00C3594B"/>
    <w:p w14:paraId="602942C8" w14:textId="77777777" w:rsidR="008B6DF1" w:rsidRDefault="008B6DF1" w:rsidP="00C3594B"/>
    <w:p w14:paraId="29F3D26B" w14:textId="77777777" w:rsidR="008B6DF1" w:rsidRDefault="008B6DF1" w:rsidP="00C3594B"/>
    <w:p w14:paraId="09DC0B98" w14:textId="77777777" w:rsidR="008B6DF1" w:rsidRDefault="008B6DF1" w:rsidP="00C45BAD"/>
    <w:p w14:paraId="59B58CF3" w14:textId="77777777" w:rsidR="008B6DF1" w:rsidRDefault="008B6DF1" w:rsidP="00C4618C"/>
    <w:p w14:paraId="24ED321A" w14:textId="77777777" w:rsidR="008B6DF1" w:rsidRDefault="008B6DF1" w:rsidP="005D7C32"/>
    <w:p w14:paraId="3AA7D188" w14:textId="77777777" w:rsidR="008B6DF1" w:rsidRDefault="008B6DF1" w:rsidP="005D7C32"/>
    <w:p w14:paraId="531E3030" w14:textId="77777777" w:rsidR="008B6DF1" w:rsidRDefault="008B6DF1" w:rsidP="00764740"/>
    <w:p w14:paraId="482B7CDA" w14:textId="77777777" w:rsidR="008B6DF1" w:rsidRDefault="008B6DF1"/>
    <w:p w14:paraId="476181C0" w14:textId="77777777" w:rsidR="008B6DF1" w:rsidRDefault="008B6DF1" w:rsidP="000C654E"/>
    <w:p w14:paraId="02BB7254" w14:textId="77777777" w:rsidR="008B6DF1" w:rsidRDefault="008B6DF1" w:rsidP="000C654E"/>
    <w:p w14:paraId="6C1DB03E" w14:textId="77777777" w:rsidR="008B6DF1" w:rsidRDefault="008B6DF1" w:rsidP="000C654E"/>
    <w:p w14:paraId="49FF2F6A" w14:textId="77777777" w:rsidR="008B6DF1" w:rsidRDefault="008B6DF1" w:rsidP="00960D6B"/>
    <w:p w14:paraId="5DCACDD9" w14:textId="77777777" w:rsidR="008B6DF1" w:rsidRDefault="008B6DF1" w:rsidP="00960D6B"/>
    <w:p w14:paraId="4847DD97" w14:textId="77777777" w:rsidR="008B6DF1" w:rsidRDefault="008B6DF1" w:rsidP="00587A71"/>
    <w:p w14:paraId="080CC8F1" w14:textId="77777777" w:rsidR="008B6DF1" w:rsidRDefault="008B6DF1" w:rsidP="00587A71"/>
    <w:p w14:paraId="6D858C48" w14:textId="77777777" w:rsidR="008B6DF1" w:rsidRDefault="008B6DF1" w:rsidP="00587A71"/>
    <w:p w14:paraId="376391FB" w14:textId="77777777" w:rsidR="008B6DF1" w:rsidRDefault="008B6DF1" w:rsidP="00587A71"/>
    <w:p w14:paraId="01E40C59" w14:textId="77777777" w:rsidR="008B6DF1" w:rsidRDefault="008B6DF1" w:rsidP="0032795F"/>
    <w:p w14:paraId="24BA74B8" w14:textId="77777777" w:rsidR="008B6DF1" w:rsidRDefault="008B6DF1" w:rsidP="0032795F"/>
    <w:p w14:paraId="201C8E24" w14:textId="77777777" w:rsidR="008B6DF1" w:rsidRDefault="008B6DF1" w:rsidP="0032795F"/>
    <w:p w14:paraId="0285B6A6" w14:textId="77777777" w:rsidR="008B6DF1" w:rsidRDefault="008B6DF1" w:rsidP="0032795F"/>
    <w:p w14:paraId="5EBCC14A" w14:textId="77777777" w:rsidR="008B6DF1" w:rsidRDefault="008B6DF1" w:rsidP="0032795F"/>
    <w:p w14:paraId="0A501C90" w14:textId="77777777" w:rsidR="008B6DF1" w:rsidRDefault="008B6DF1"/>
    <w:p w14:paraId="3E648147" w14:textId="77777777" w:rsidR="008B6DF1" w:rsidRDefault="008B6DF1" w:rsidP="00E23755"/>
    <w:p w14:paraId="30C046C7" w14:textId="77777777" w:rsidR="008B6DF1" w:rsidRDefault="008B6DF1" w:rsidP="00E23755"/>
    <w:p w14:paraId="5B680CCB" w14:textId="77777777" w:rsidR="008B6DF1" w:rsidRDefault="008B6DF1" w:rsidP="00E23755"/>
    <w:p w14:paraId="41BFB30B" w14:textId="77777777" w:rsidR="008B6DF1" w:rsidRDefault="008B6DF1" w:rsidP="00E23755"/>
    <w:p w14:paraId="72448B07" w14:textId="77777777" w:rsidR="008B6DF1" w:rsidRDefault="008B6DF1" w:rsidP="00E23755"/>
    <w:p w14:paraId="4A968A2C" w14:textId="77777777" w:rsidR="008B6DF1" w:rsidRDefault="008B6DF1" w:rsidP="00E23755"/>
    <w:p w14:paraId="0C3F92EE" w14:textId="77777777" w:rsidR="008B6DF1" w:rsidRDefault="008B6DF1"/>
    <w:p w14:paraId="7DF458DF" w14:textId="77777777" w:rsidR="008B6DF1" w:rsidRDefault="008B6DF1"/>
    <w:p w14:paraId="22026DDB" w14:textId="77777777" w:rsidR="008B6DF1" w:rsidRDefault="008B6DF1" w:rsidP="00B06EE9"/>
    <w:p w14:paraId="523D345D" w14:textId="77777777" w:rsidR="008B6DF1" w:rsidRDefault="008B6DF1" w:rsidP="00B06EE9"/>
    <w:p w14:paraId="110EAA68" w14:textId="77777777" w:rsidR="008B6DF1" w:rsidRDefault="008B6DF1" w:rsidP="00B06EE9"/>
    <w:p w14:paraId="7AAC0A5B" w14:textId="77777777" w:rsidR="008B6DF1" w:rsidRDefault="008B6DF1" w:rsidP="00B06EE9"/>
    <w:p w14:paraId="35163634" w14:textId="77777777" w:rsidR="008B6DF1" w:rsidRDefault="008B6DF1" w:rsidP="00B06EE9"/>
    <w:p w14:paraId="302A2728" w14:textId="77777777" w:rsidR="008B6DF1" w:rsidRDefault="008B6DF1" w:rsidP="00B06EE9"/>
    <w:p w14:paraId="5C2D0132" w14:textId="77777777" w:rsidR="008B6DF1" w:rsidRDefault="008B6DF1" w:rsidP="0035525C"/>
    <w:p w14:paraId="4593C8EF" w14:textId="77777777" w:rsidR="008B6DF1" w:rsidRDefault="008B6DF1" w:rsidP="00B0794D"/>
    <w:p w14:paraId="519056A2" w14:textId="77777777" w:rsidR="008B6DF1" w:rsidRDefault="008B6DF1" w:rsidP="00B0794D"/>
    <w:p w14:paraId="29586E94" w14:textId="77777777" w:rsidR="008B6DF1" w:rsidRDefault="008B6DF1" w:rsidP="00B0794D"/>
    <w:p w14:paraId="4096E28E" w14:textId="77777777" w:rsidR="008B6DF1" w:rsidRDefault="008B6DF1" w:rsidP="00B0794D"/>
    <w:p w14:paraId="777E43AA" w14:textId="77777777" w:rsidR="008B6DF1" w:rsidRDefault="008B6DF1" w:rsidP="00B0794D"/>
    <w:p w14:paraId="41F6C80B" w14:textId="77777777" w:rsidR="008B6DF1" w:rsidRDefault="008B6DF1" w:rsidP="00B0794D"/>
    <w:p w14:paraId="33652E6E" w14:textId="77777777" w:rsidR="008B6DF1" w:rsidRDefault="008B6DF1" w:rsidP="00B0794D"/>
    <w:p w14:paraId="4BB30308" w14:textId="77777777" w:rsidR="008B6DF1" w:rsidRDefault="008B6DF1" w:rsidP="00B0794D"/>
    <w:p w14:paraId="2D883847" w14:textId="77777777" w:rsidR="008B6DF1" w:rsidRDefault="008B6DF1" w:rsidP="00CF3494"/>
    <w:p w14:paraId="5DE3C49F" w14:textId="77777777" w:rsidR="008B6DF1" w:rsidRDefault="008B6DF1" w:rsidP="00633A30"/>
    <w:p w14:paraId="05FAF6E2" w14:textId="77777777" w:rsidR="008B6DF1" w:rsidRDefault="008B6DF1" w:rsidP="00633A30"/>
    <w:p w14:paraId="07DDFDE4" w14:textId="77777777" w:rsidR="008B6DF1" w:rsidRDefault="008B6DF1" w:rsidP="00633A30"/>
    <w:p w14:paraId="6A61D9BC" w14:textId="77777777" w:rsidR="008B6DF1" w:rsidRDefault="008B6DF1" w:rsidP="00633A30"/>
    <w:p w14:paraId="46EAED32" w14:textId="77777777" w:rsidR="008B6DF1" w:rsidRDefault="008B6DF1"/>
    <w:p w14:paraId="3D9A6038" w14:textId="77777777" w:rsidR="008B6DF1" w:rsidRDefault="008B6DF1" w:rsidP="00B07A68"/>
    <w:p w14:paraId="666A2201" w14:textId="77777777" w:rsidR="008B6DF1" w:rsidRDefault="008B6DF1" w:rsidP="003F7FFA"/>
    <w:p w14:paraId="10A75C27" w14:textId="77777777" w:rsidR="008B6DF1" w:rsidRDefault="008B6DF1" w:rsidP="003F7FFA"/>
    <w:p w14:paraId="7F870B32" w14:textId="77777777" w:rsidR="008B6DF1" w:rsidRDefault="008B6DF1" w:rsidP="003F7FFA"/>
    <w:p w14:paraId="7AC584DB" w14:textId="77777777" w:rsidR="008B6DF1" w:rsidRDefault="008B6DF1" w:rsidP="003F7FFA"/>
    <w:p w14:paraId="0686C3F7" w14:textId="77777777" w:rsidR="008B6DF1" w:rsidRDefault="008B6DF1" w:rsidP="003F7FFA"/>
    <w:p w14:paraId="7B189EB0" w14:textId="77777777" w:rsidR="008B6DF1" w:rsidRDefault="008B6DF1" w:rsidP="003F7FFA"/>
    <w:p w14:paraId="7A8CBC79" w14:textId="77777777" w:rsidR="008B6DF1" w:rsidRDefault="008B6DF1" w:rsidP="003F7FFA"/>
    <w:p w14:paraId="04275596" w14:textId="77777777" w:rsidR="008B6DF1" w:rsidRDefault="008B6DF1" w:rsidP="00381EBC"/>
    <w:p w14:paraId="740B170F" w14:textId="77777777" w:rsidR="008B6DF1" w:rsidRDefault="008B6DF1" w:rsidP="00381EBC"/>
    <w:p w14:paraId="688083CC" w14:textId="77777777" w:rsidR="008B6DF1" w:rsidRDefault="008B6DF1" w:rsidP="00381EBC"/>
    <w:p w14:paraId="254D11F0" w14:textId="77777777" w:rsidR="008B6DF1" w:rsidRDefault="008B6DF1" w:rsidP="00381EBC"/>
    <w:p w14:paraId="18B5DC16" w14:textId="77777777" w:rsidR="008B6DF1" w:rsidRDefault="008B6DF1"/>
    <w:p w14:paraId="13C8FECD" w14:textId="77777777" w:rsidR="008B6DF1" w:rsidRDefault="008B6DF1"/>
    <w:p w14:paraId="20E3CAE7" w14:textId="77777777" w:rsidR="008B6DF1" w:rsidRDefault="008B6DF1" w:rsidP="007A699B"/>
    <w:p w14:paraId="5DEBBDE2" w14:textId="77777777" w:rsidR="008B6DF1" w:rsidRDefault="008B6DF1" w:rsidP="007A699B"/>
    <w:p w14:paraId="37E06942" w14:textId="77777777" w:rsidR="008B6DF1" w:rsidRDefault="008B6DF1" w:rsidP="007A699B"/>
    <w:p w14:paraId="3732E0DE" w14:textId="77777777" w:rsidR="008B6DF1" w:rsidRDefault="008B6DF1" w:rsidP="007A699B"/>
    <w:p w14:paraId="35E980F6" w14:textId="77777777" w:rsidR="008B6DF1" w:rsidRDefault="008B6DF1" w:rsidP="003C2F79"/>
    <w:p w14:paraId="5A052ED0" w14:textId="77777777" w:rsidR="008B6DF1" w:rsidRDefault="008B6DF1" w:rsidP="003C2F79"/>
    <w:p w14:paraId="13E1CC6A" w14:textId="77777777" w:rsidR="008B6DF1" w:rsidRDefault="008B6DF1" w:rsidP="003C2F79"/>
    <w:p w14:paraId="586BB2BB" w14:textId="77777777" w:rsidR="008B6DF1" w:rsidRDefault="008B6DF1" w:rsidP="003C2F79"/>
    <w:p w14:paraId="36B4A0ED" w14:textId="77777777" w:rsidR="008B6DF1" w:rsidRDefault="008B6DF1" w:rsidP="00745A56"/>
    <w:p w14:paraId="4A8E7AA4" w14:textId="77777777" w:rsidR="008B6DF1" w:rsidRDefault="008B6DF1" w:rsidP="00745A56"/>
    <w:p w14:paraId="5703B78C" w14:textId="77777777" w:rsidR="008B6DF1" w:rsidRDefault="008B6DF1"/>
    <w:p w14:paraId="44A56B1F" w14:textId="77777777" w:rsidR="008B6DF1" w:rsidRDefault="008B6DF1" w:rsidP="00AF7CAA"/>
    <w:p w14:paraId="190B685E" w14:textId="77777777" w:rsidR="008B6DF1" w:rsidRDefault="008B6DF1" w:rsidP="00AF7CAA"/>
    <w:p w14:paraId="65AFAB66" w14:textId="77777777" w:rsidR="008B6DF1" w:rsidRDefault="008B6DF1" w:rsidP="00AF7CAA"/>
    <w:p w14:paraId="1F4F4C50" w14:textId="77777777" w:rsidR="008B6DF1" w:rsidRDefault="008B6DF1" w:rsidP="00AF7CAA"/>
    <w:p w14:paraId="402F4DE3" w14:textId="77777777" w:rsidR="008B6DF1" w:rsidRDefault="008B6DF1" w:rsidP="00184FF9"/>
    <w:p w14:paraId="71CBD979" w14:textId="77777777" w:rsidR="008B6DF1" w:rsidRDefault="008B6DF1"/>
    <w:p w14:paraId="3462F942" w14:textId="77777777" w:rsidR="008B6DF1" w:rsidRDefault="008B6DF1" w:rsidP="00CA7A08"/>
    <w:p w14:paraId="54012E05" w14:textId="77777777" w:rsidR="008B6DF1" w:rsidRDefault="008B6DF1"/>
    <w:p w14:paraId="4C4F55E0" w14:textId="77777777" w:rsidR="008B6DF1" w:rsidRDefault="008B6DF1" w:rsidP="00533113"/>
    <w:p w14:paraId="1A9E46F9" w14:textId="77777777" w:rsidR="008B6DF1" w:rsidRDefault="008B6DF1" w:rsidP="00533113"/>
    <w:p w14:paraId="451574B5" w14:textId="77777777" w:rsidR="008B6DF1" w:rsidRDefault="008B6DF1" w:rsidP="00533113"/>
    <w:p w14:paraId="632B0AB6" w14:textId="77777777" w:rsidR="008B6DF1" w:rsidRDefault="008B6DF1"/>
    <w:p w14:paraId="0546C27C" w14:textId="77777777" w:rsidR="008B6DF1" w:rsidRDefault="008B6DF1" w:rsidP="009A7865"/>
    <w:p w14:paraId="069FC4C6" w14:textId="77777777" w:rsidR="008B6DF1" w:rsidRDefault="008B6DF1" w:rsidP="009A7865"/>
    <w:p w14:paraId="3A4C9C79" w14:textId="77777777" w:rsidR="008B6DF1" w:rsidRDefault="008B6DF1" w:rsidP="009A7865"/>
    <w:p w14:paraId="281B9ECE" w14:textId="77777777" w:rsidR="008B6DF1" w:rsidRDefault="008B6DF1" w:rsidP="009A7865"/>
    <w:p w14:paraId="46A81E4D" w14:textId="77777777" w:rsidR="008B6DF1" w:rsidRDefault="008B6DF1"/>
    <w:p w14:paraId="3A9F452B" w14:textId="77777777" w:rsidR="008B6DF1" w:rsidRDefault="008B6DF1"/>
    <w:p w14:paraId="0B2D4A42" w14:textId="77777777" w:rsidR="008B6DF1" w:rsidRDefault="008B6DF1" w:rsidP="009C509B"/>
    <w:p w14:paraId="63866BF7" w14:textId="77777777" w:rsidR="008B6DF1" w:rsidRDefault="008B6DF1" w:rsidP="009C509B"/>
    <w:p w14:paraId="36E8C018" w14:textId="77777777" w:rsidR="008B6DF1" w:rsidRDefault="008B6DF1" w:rsidP="009C509B"/>
    <w:p w14:paraId="1A1E18A3" w14:textId="77777777" w:rsidR="008B6DF1" w:rsidRDefault="008B6DF1"/>
    <w:p w14:paraId="0FA3D65F" w14:textId="77777777" w:rsidR="008B6DF1" w:rsidRDefault="008B6DF1" w:rsidP="00677DF5"/>
    <w:p w14:paraId="1B63B3FC" w14:textId="77777777" w:rsidR="008B6DF1" w:rsidRDefault="008B6DF1" w:rsidP="00677DF5"/>
    <w:p w14:paraId="5AFC8A3C" w14:textId="77777777" w:rsidR="008B6DF1" w:rsidRDefault="008B6DF1" w:rsidP="00551960"/>
    <w:p w14:paraId="255008C6" w14:textId="77777777" w:rsidR="008B6DF1" w:rsidRDefault="008B6DF1"/>
    <w:p w14:paraId="0A6D59C4" w14:textId="77777777" w:rsidR="008B6DF1" w:rsidRDefault="008B6DF1"/>
    <w:p w14:paraId="201972C5" w14:textId="77777777" w:rsidR="008B6DF1" w:rsidRDefault="008B6DF1" w:rsidP="00243744"/>
    <w:p w14:paraId="0B54BCBF" w14:textId="77777777" w:rsidR="008B6DF1" w:rsidRDefault="008B6DF1" w:rsidP="003A5CAD"/>
    <w:p w14:paraId="4CD9A24F" w14:textId="77777777" w:rsidR="008B6DF1" w:rsidRDefault="008B6DF1"/>
    <w:p w14:paraId="54349002" w14:textId="77777777" w:rsidR="008B6DF1" w:rsidRDefault="008B6DF1" w:rsidP="00500935"/>
    <w:p w14:paraId="7F85785C" w14:textId="77777777" w:rsidR="008B6DF1" w:rsidRDefault="008B6DF1" w:rsidP="00500935"/>
    <w:p w14:paraId="3E67673F" w14:textId="77777777" w:rsidR="008B6DF1" w:rsidRDefault="008B6DF1" w:rsidP="009E6737"/>
    <w:p w14:paraId="1FF09F40" w14:textId="77777777" w:rsidR="008B6DF1" w:rsidRDefault="008B6DF1" w:rsidP="009E6737"/>
    <w:p w14:paraId="6D1A190A" w14:textId="77777777" w:rsidR="008B6DF1" w:rsidRDefault="008B6DF1" w:rsidP="009E6737"/>
    <w:p w14:paraId="1D3F76B7" w14:textId="77777777" w:rsidR="008B6DF1" w:rsidRDefault="008B6DF1" w:rsidP="009E6737"/>
    <w:p w14:paraId="26BA1B7B" w14:textId="77777777" w:rsidR="008B6DF1" w:rsidRDefault="008B6DF1" w:rsidP="00CE7C4B"/>
    <w:p w14:paraId="4CBCFEB9" w14:textId="77777777" w:rsidR="008B6DF1" w:rsidRDefault="008B6DF1" w:rsidP="00CE7C4B"/>
    <w:p w14:paraId="0984CC29" w14:textId="77777777" w:rsidR="008B6DF1" w:rsidRDefault="008B6DF1" w:rsidP="00CE7C4B"/>
    <w:p w14:paraId="46990946" w14:textId="77777777" w:rsidR="008B6DF1" w:rsidRDefault="008B6DF1"/>
    <w:p w14:paraId="7805AE19" w14:textId="77777777" w:rsidR="008B6DF1" w:rsidRDefault="008B6DF1" w:rsidP="00376E56"/>
    <w:p w14:paraId="0CF4F5F6" w14:textId="77777777" w:rsidR="008B6DF1" w:rsidRDefault="008B6DF1" w:rsidP="00376E56"/>
    <w:p w14:paraId="2C8CA207" w14:textId="77777777" w:rsidR="008B6DF1" w:rsidRDefault="008B6DF1" w:rsidP="00376E56"/>
    <w:p w14:paraId="2A30C135" w14:textId="77777777" w:rsidR="008B6DF1" w:rsidRDefault="008B6DF1" w:rsidP="00F2416F"/>
    <w:p w14:paraId="2B70DFDA" w14:textId="77777777" w:rsidR="008B6DF1" w:rsidRDefault="008B6DF1" w:rsidP="00F2416F"/>
    <w:p w14:paraId="2448809E" w14:textId="77777777" w:rsidR="008B6DF1" w:rsidRDefault="008B6DF1" w:rsidP="002E4C84"/>
    <w:p w14:paraId="0C7AFFC0" w14:textId="77777777" w:rsidR="008B6DF1" w:rsidRDefault="008B6DF1" w:rsidP="002E4C84"/>
    <w:p w14:paraId="65B20DC3" w14:textId="77777777" w:rsidR="008B6DF1" w:rsidRDefault="008B6DF1" w:rsidP="00BE099E"/>
    <w:p w14:paraId="7AC6E7B3" w14:textId="77777777" w:rsidR="008B6DF1" w:rsidRDefault="008B6DF1" w:rsidP="009C1DC8"/>
    <w:p w14:paraId="3BB3B384" w14:textId="77777777" w:rsidR="008B6DF1" w:rsidRDefault="008B6DF1" w:rsidP="00BC5391"/>
    <w:p w14:paraId="77FAA199" w14:textId="77777777" w:rsidR="008B6DF1" w:rsidRDefault="008B6DF1" w:rsidP="00BC5391"/>
    <w:p w14:paraId="651651D5" w14:textId="77777777" w:rsidR="008B6DF1" w:rsidRDefault="008B6DF1"/>
    <w:p w14:paraId="244E3DE9" w14:textId="77777777" w:rsidR="008B6DF1" w:rsidRDefault="008B6DF1" w:rsidP="0091450E"/>
    <w:p w14:paraId="68A9CBD7" w14:textId="77777777" w:rsidR="008B6DF1" w:rsidRDefault="008B6DF1" w:rsidP="0091450E"/>
    <w:p w14:paraId="54FDD9C9" w14:textId="77777777" w:rsidR="008B6DF1" w:rsidRDefault="008B6DF1" w:rsidP="0091450E"/>
    <w:p w14:paraId="2998D654" w14:textId="77777777" w:rsidR="008B6DF1" w:rsidRDefault="008B6DF1"/>
    <w:p w14:paraId="676313FA" w14:textId="77777777" w:rsidR="008B6DF1" w:rsidRDefault="008B6DF1" w:rsidP="002A555F"/>
    <w:p w14:paraId="5F025840" w14:textId="77777777" w:rsidR="008B6DF1" w:rsidRDefault="008B6DF1" w:rsidP="002A555F"/>
    <w:p w14:paraId="780087CE" w14:textId="77777777" w:rsidR="008B6DF1" w:rsidRDefault="008B6DF1" w:rsidP="002A555F"/>
    <w:p w14:paraId="4766F401" w14:textId="77777777" w:rsidR="008B6DF1" w:rsidRDefault="008B6DF1"/>
    <w:p w14:paraId="53ABA21A" w14:textId="77777777" w:rsidR="008B6DF1" w:rsidRDefault="008B6DF1" w:rsidP="009353BD"/>
    <w:p w14:paraId="7A76B42E" w14:textId="77777777" w:rsidR="008B6DF1" w:rsidRDefault="008B6DF1" w:rsidP="009353BD"/>
    <w:p w14:paraId="36EB48C4" w14:textId="77777777" w:rsidR="008B6DF1" w:rsidRDefault="008B6DF1" w:rsidP="009353BD"/>
    <w:p w14:paraId="7B534B03" w14:textId="77777777" w:rsidR="008B6DF1" w:rsidRDefault="008B6DF1" w:rsidP="00CF5420"/>
    <w:p w14:paraId="45719AB1" w14:textId="77777777" w:rsidR="008B6DF1" w:rsidRDefault="008B6DF1" w:rsidP="00C4026C"/>
    <w:p w14:paraId="324841A8" w14:textId="77777777" w:rsidR="008B6DF1" w:rsidRDefault="008B6DF1" w:rsidP="00C4026C"/>
    <w:p w14:paraId="190B9D34" w14:textId="77777777" w:rsidR="008B6DF1" w:rsidRDefault="008B6DF1" w:rsidP="003155D5"/>
    <w:p w14:paraId="6D9A9F31" w14:textId="77777777" w:rsidR="008B6DF1" w:rsidRDefault="008B6DF1" w:rsidP="003155D5"/>
    <w:p w14:paraId="5FDA09B1" w14:textId="77777777" w:rsidR="008B6DF1" w:rsidRDefault="008B6DF1" w:rsidP="003155D5"/>
    <w:p w14:paraId="4AB2C4E9" w14:textId="77777777" w:rsidR="008B6DF1" w:rsidRDefault="008B6DF1"/>
    <w:p w14:paraId="4738F0EA" w14:textId="77777777" w:rsidR="008B6DF1" w:rsidRDefault="008B6DF1" w:rsidP="006E5DBE"/>
    <w:p w14:paraId="6E7F2BC7" w14:textId="77777777" w:rsidR="008B6DF1" w:rsidRDefault="008B6DF1"/>
    <w:p w14:paraId="1FBF6B47" w14:textId="77777777" w:rsidR="008B6DF1" w:rsidRDefault="008B6DF1"/>
    <w:p w14:paraId="0D83518C" w14:textId="77777777" w:rsidR="008B6DF1" w:rsidRDefault="008B6DF1" w:rsidP="0018790F"/>
    <w:p w14:paraId="01DC17AB" w14:textId="77777777" w:rsidR="008B6DF1" w:rsidRDefault="008B6DF1" w:rsidP="00963B57"/>
    <w:p w14:paraId="7384AA40" w14:textId="77777777" w:rsidR="008B6DF1" w:rsidRDefault="008B6DF1" w:rsidP="00963B57"/>
    <w:p w14:paraId="43843CC2" w14:textId="77777777" w:rsidR="008B6DF1" w:rsidRDefault="008B6DF1" w:rsidP="00963B57"/>
    <w:p w14:paraId="431BB16C" w14:textId="77777777" w:rsidR="008B6DF1" w:rsidRDefault="008B6DF1" w:rsidP="007D5639"/>
    <w:p w14:paraId="18725900" w14:textId="77777777" w:rsidR="008B6DF1" w:rsidRDefault="008B6DF1" w:rsidP="00124357"/>
    <w:p w14:paraId="75CD0387" w14:textId="77777777" w:rsidR="008B6DF1" w:rsidRDefault="008B6DF1" w:rsidP="00D30D2B"/>
    <w:p w14:paraId="550D4A87" w14:textId="77777777" w:rsidR="008B6DF1" w:rsidRDefault="008B6DF1" w:rsidP="00D30D2B"/>
    <w:p w14:paraId="79F0F9E0" w14:textId="77777777" w:rsidR="008B6DF1" w:rsidRDefault="008B6DF1"/>
    <w:p w14:paraId="2CAF089A" w14:textId="77777777" w:rsidR="008B6DF1" w:rsidRDefault="008B6DF1"/>
    <w:p w14:paraId="51E9CA18" w14:textId="77777777" w:rsidR="008B6DF1" w:rsidRDefault="008B6DF1" w:rsidP="00185E64"/>
    <w:p w14:paraId="10FAE5DF" w14:textId="77777777" w:rsidR="008B6DF1" w:rsidRDefault="008B6DF1"/>
    <w:p w14:paraId="045145C0" w14:textId="77777777" w:rsidR="008B6DF1" w:rsidRDefault="008B6DF1" w:rsidP="00D72C0E"/>
    <w:p w14:paraId="3CED90E5" w14:textId="77777777" w:rsidR="008B6DF1" w:rsidRDefault="008B6DF1" w:rsidP="00D72C0E"/>
    <w:p w14:paraId="00DC793D" w14:textId="77777777" w:rsidR="008B6DF1" w:rsidRDefault="008B6DF1" w:rsidP="00D72C0E"/>
    <w:p w14:paraId="2523B6AF" w14:textId="77777777" w:rsidR="008B6DF1" w:rsidRDefault="008B6DF1" w:rsidP="00D72C0E"/>
    <w:p w14:paraId="662420C7" w14:textId="77777777" w:rsidR="008B6DF1" w:rsidRDefault="008B6DF1" w:rsidP="009053CA"/>
    <w:p w14:paraId="130A6965" w14:textId="77777777" w:rsidR="008B6DF1" w:rsidRDefault="008B6DF1"/>
    <w:p w14:paraId="52039F7F" w14:textId="77777777" w:rsidR="008B6DF1" w:rsidRDefault="008B6DF1"/>
    <w:p w14:paraId="1AA0A0AD" w14:textId="77777777" w:rsidR="008B6DF1" w:rsidRDefault="008B6DF1" w:rsidP="00D87F07"/>
    <w:p w14:paraId="2212D501" w14:textId="77777777" w:rsidR="008B6DF1" w:rsidRDefault="008B6DF1" w:rsidP="00D87F07"/>
    <w:p w14:paraId="507A9559" w14:textId="77777777" w:rsidR="008B6DF1" w:rsidRDefault="008B6DF1" w:rsidP="00D87F07"/>
    <w:p w14:paraId="07A0BF39" w14:textId="77777777" w:rsidR="008B6DF1" w:rsidRDefault="008B6DF1"/>
    <w:p w14:paraId="49533D7C" w14:textId="77777777" w:rsidR="008B6DF1" w:rsidRDefault="008B6DF1" w:rsidP="005E1055"/>
    <w:p w14:paraId="33A4A627" w14:textId="77777777" w:rsidR="008B6DF1" w:rsidRDefault="008B6DF1"/>
    <w:p w14:paraId="698F9037" w14:textId="77777777" w:rsidR="008B6DF1" w:rsidRDefault="008B6DF1" w:rsidP="008B6DF1"/>
  </w:endnote>
  <w:endnote w:type="continuationSeparator" w:id="0">
    <w:p w14:paraId="10E483F1" w14:textId="77777777" w:rsidR="008B6DF1" w:rsidRDefault="008B6DF1">
      <w:pPr>
        <w:spacing w:after="0"/>
      </w:pPr>
      <w:r>
        <w:continuationSeparator/>
      </w:r>
    </w:p>
    <w:p w14:paraId="29A66A80" w14:textId="77777777" w:rsidR="008B6DF1" w:rsidRDefault="008B6DF1"/>
    <w:p w14:paraId="705081F2" w14:textId="77777777" w:rsidR="008B6DF1" w:rsidRDefault="008B6DF1" w:rsidP="002E2E25"/>
    <w:p w14:paraId="5B960BC3" w14:textId="77777777" w:rsidR="008B6DF1" w:rsidRDefault="008B6DF1" w:rsidP="00B36855"/>
    <w:p w14:paraId="264E1294" w14:textId="77777777" w:rsidR="008B6DF1" w:rsidRDefault="008B6DF1" w:rsidP="00B36855"/>
    <w:p w14:paraId="1C2B9055" w14:textId="77777777" w:rsidR="008B6DF1" w:rsidRDefault="008B6DF1" w:rsidP="00206235"/>
    <w:p w14:paraId="4E4CDB2E" w14:textId="77777777" w:rsidR="008B6DF1" w:rsidRDefault="008B6DF1" w:rsidP="00CD5841"/>
    <w:p w14:paraId="7581466E" w14:textId="77777777" w:rsidR="008B6DF1" w:rsidRDefault="008B6DF1" w:rsidP="00CD5841"/>
    <w:p w14:paraId="7B77D82D" w14:textId="77777777" w:rsidR="008B6DF1" w:rsidRDefault="008B6DF1" w:rsidP="00FA22E1"/>
    <w:p w14:paraId="3FAD3E0B" w14:textId="77777777" w:rsidR="008B6DF1" w:rsidRDefault="008B6DF1" w:rsidP="00C540B6"/>
    <w:p w14:paraId="74320409" w14:textId="77777777" w:rsidR="008B6DF1" w:rsidRDefault="008B6DF1" w:rsidP="00C540B6"/>
    <w:p w14:paraId="3DD1B785" w14:textId="77777777" w:rsidR="008B6DF1" w:rsidRDefault="008B6DF1" w:rsidP="006D2D3F"/>
    <w:p w14:paraId="317A32AC" w14:textId="77777777" w:rsidR="008B6DF1" w:rsidRDefault="008B6DF1"/>
    <w:p w14:paraId="37F6C3A8" w14:textId="77777777" w:rsidR="008B6DF1" w:rsidRDefault="008B6DF1" w:rsidP="001D1164"/>
    <w:p w14:paraId="10BCCF56" w14:textId="77777777" w:rsidR="008B6DF1" w:rsidRDefault="008B6DF1" w:rsidP="001D1164"/>
    <w:p w14:paraId="366ADEC6" w14:textId="77777777" w:rsidR="008B6DF1" w:rsidRDefault="008B6DF1" w:rsidP="001D1164"/>
    <w:p w14:paraId="3CF1252D" w14:textId="77777777" w:rsidR="008B6DF1" w:rsidRDefault="008B6DF1" w:rsidP="001D1164"/>
    <w:p w14:paraId="0A2C019F" w14:textId="77777777" w:rsidR="008B6DF1" w:rsidRDefault="008B6DF1" w:rsidP="001D1164"/>
    <w:p w14:paraId="5546F52C" w14:textId="77777777" w:rsidR="008B6DF1" w:rsidRDefault="008B6DF1" w:rsidP="001D1164"/>
    <w:p w14:paraId="1E386C9B" w14:textId="77777777" w:rsidR="008B6DF1" w:rsidRDefault="008B6DF1" w:rsidP="001D1164"/>
    <w:p w14:paraId="75AB450E" w14:textId="77777777" w:rsidR="008B6DF1" w:rsidRDefault="008B6DF1" w:rsidP="001D1164"/>
    <w:p w14:paraId="4685269E" w14:textId="77777777" w:rsidR="008B6DF1" w:rsidRDefault="008B6DF1" w:rsidP="001D1164"/>
    <w:p w14:paraId="7D27510A" w14:textId="77777777" w:rsidR="008B6DF1" w:rsidRDefault="008B6DF1" w:rsidP="001D1164"/>
    <w:p w14:paraId="685CDE12" w14:textId="77777777" w:rsidR="008B6DF1" w:rsidRDefault="008B6DF1" w:rsidP="001D1164"/>
    <w:p w14:paraId="4DC0590A" w14:textId="77777777" w:rsidR="008B6DF1" w:rsidRDefault="008B6DF1" w:rsidP="00A11685"/>
    <w:p w14:paraId="6724C22D" w14:textId="77777777" w:rsidR="008B6DF1" w:rsidRDefault="008B6DF1" w:rsidP="00A11685"/>
    <w:p w14:paraId="083A279F" w14:textId="77777777" w:rsidR="008B6DF1" w:rsidRDefault="008B6DF1" w:rsidP="00A11685"/>
    <w:p w14:paraId="3A0EA81F" w14:textId="77777777" w:rsidR="008B6DF1" w:rsidRDefault="008B6DF1" w:rsidP="00A11685"/>
    <w:p w14:paraId="5F54914A" w14:textId="77777777" w:rsidR="008B6DF1" w:rsidRDefault="008B6DF1" w:rsidP="00A11685"/>
    <w:p w14:paraId="4A56B087" w14:textId="77777777" w:rsidR="008B6DF1" w:rsidRDefault="008B6DF1" w:rsidP="002F7CBA"/>
    <w:p w14:paraId="7ABF136A" w14:textId="77777777" w:rsidR="008B6DF1" w:rsidRDefault="008B6DF1" w:rsidP="002F7CBA"/>
    <w:p w14:paraId="0F58CAB0" w14:textId="77777777" w:rsidR="008B6DF1" w:rsidRDefault="008B6DF1" w:rsidP="003E20AE"/>
    <w:p w14:paraId="5C647B1B" w14:textId="77777777" w:rsidR="008B6DF1" w:rsidRDefault="008B6DF1"/>
    <w:p w14:paraId="15D3AB5B" w14:textId="77777777" w:rsidR="008B6DF1" w:rsidRDefault="008B6DF1" w:rsidP="004705DC"/>
    <w:p w14:paraId="74616ECA" w14:textId="77777777" w:rsidR="008B6DF1" w:rsidRDefault="008B6DF1" w:rsidP="004705DC"/>
    <w:p w14:paraId="58E42614" w14:textId="77777777" w:rsidR="008B6DF1" w:rsidRDefault="008B6DF1" w:rsidP="004705DC"/>
    <w:p w14:paraId="4395C048" w14:textId="77777777" w:rsidR="008B6DF1" w:rsidRDefault="008B6DF1" w:rsidP="004705DC"/>
    <w:p w14:paraId="62FE5D06" w14:textId="77777777" w:rsidR="008B6DF1" w:rsidRDefault="008B6DF1" w:rsidP="004705DC"/>
    <w:p w14:paraId="5343AB56" w14:textId="77777777" w:rsidR="008B6DF1" w:rsidRDefault="008B6DF1"/>
    <w:p w14:paraId="6610DB41" w14:textId="77777777" w:rsidR="008B6DF1" w:rsidRDefault="008B6DF1" w:rsidP="003D1253"/>
    <w:p w14:paraId="2FB844BA" w14:textId="77777777" w:rsidR="008B6DF1" w:rsidRDefault="008B6DF1" w:rsidP="003D1253"/>
    <w:p w14:paraId="4B314D91" w14:textId="77777777" w:rsidR="008B6DF1" w:rsidRDefault="008B6DF1"/>
    <w:p w14:paraId="3D797DC8" w14:textId="77777777" w:rsidR="008B6DF1" w:rsidRDefault="008B6DF1" w:rsidP="00613C2E"/>
    <w:p w14:paraId="78DB2DC8" w14:textId="77777777" w:rsidR="008B6DF1" w:rsidRDefault="008B6DF1" w:rsidP="00613C2E"/>
    <w:p w14:paraId="0B78407B" w14:textId="77777777" w:rsidR="008B6DF1" w:rsidRDefault="008B6DF1" w:rsidP="00613C2E"/>
    <w:p w14:paraId="1F4E54AD" w14:textId="77777777" w:rsidR="008B6DF1" w:rsidRDefault="008B6DF1" w:rsidP="00613C2E"/>
    <w:p w14:paraId="1B1327D9" w14:textId="77777777" w:rsidR="008B6DF1" w:rsidRDefault="008B6DF1" w:rsidP="00F32297"/>
    <w:p w14:paraId="48EC6FBF" w14:textId="77777777" w:rsidR="008B6DF1" w:rsidRDefault="008B6DF1" w:rsidP="00F32297"/>
    <w:p w14:paraId="3187C9E7" w14:textId="77777777" w:rsidR="008B6DF1" w:rsidRDefault="008B6DF1" w:rsidP="00F32297"/>
    <w:p w14:paraId="415982C0" w14:textId="77777777" w:rsidR="008B6DF1" w:rsidRDefault="008B6DF1" w:rsidP="00F32297"/>
    <w:p w14:paraId="21F9E5CE" w14:textId="77777777" w:rsidR="008B6DF1" w:rsidRDefault="008B6DF1" w:rsidP="00F32297"/>
    <w:p w14:paraId="0AF1D273" w14:textId="77777777" w:rsidR="008B6DF1" w:rsidRDefault="008B6DF1" w:rsidP="00F32297"/>
    <w:p w14:paraId="7A234B9B" w14:textId="77777777" w:rsidR="008B6DF1" w:rsidRDefault="008B6DF1" w:rsidP="00F32297"/>
    <w:p w14:paraId="3718849A" w14:textId="77777777" w:rsidR="008B6DF1" w:rsidRDefault="008B6DF1" w:rsidP="00F32297"/>
    <w:p w14:paraId="42A3D532" w14:textId="77777777" w:rsidR="008B6DF1" w:rsidRDefault="008B6DF1" w:rsidP="00F32297"/>
    <w:p w14:paraId="2236C36C" w14:textId="77777777" w:rsidR="008B6DF1" w:rsidRDefault="008B6DF1" w:rsidP="00F32297"/>
    <w:p w14:paraId="29F3BB0F" w14:textId="77777777" w:rsidR="008B6DF1" w:rsidRDefault="008B6DF1" w:rsidP="008E1BCC"/>
    <w:p w14:paraId="065C0A77" w14:textId="77777777" w:rsidR="008B6DF1" w:rsidRDefault="008B6DF1" w:rsidP="003C5599"/>
    <w:p w14:paraId="140A2CCF" w14:textId="77777777" w:rsidR="008B6DF1" w:rsidRDefault="008B6DF1" w:rsidP="009C5BD3"/>
    <w:p w14:paraId="6565AFCD" w14:textId="77777777" w:rsidR="008B6DF1" w:rsidRDefault="008B6DF1" w:rsidP="009C5BD3"/>
    <w:p w14:paraId="09164AEE" w14:textId="77777777" w:rsidR="008B6DF1" w:rsidRDefault="008B6DF1" w:rsidP="009C5BD3"/>
    <w:p w14:paraId="37453ED0" w14:textId="77777777" w:rsidR="008B6DF1" w:rsidRDefault="008B6DF1" w:rsidP="009C5BD3"/>
    <w:p w14:paraId="76878DCC" w14:textId="77777777" w:rsidR="008B6DF1" w:rsidRDefault="008B6DF1" w:rsidP="00965539"/>
    <w:p w14:paraId="4957BBF3" w14:textId="77777777" w:rsidR="008B6DF1" w:rsidRDefault="008B6DF1" w:rsidP="00CF3DCE"/>
    <w:p w14:paraId="45D24865" w14:textId="77777777" w:rsidR="008B6DF1" w:rsidRDefault="008B6DF1" w:rsidP="00373719"/>
    <w:p w14:paraId="2F3032D8" w14:textId="77777777" w:rsidR="008B6DF1" w:rsidRDefault="008B6DF1" w:rsidP="00C21903"/>
    <w:p w14:paraId="671B4E60" w14:textId="77777777" w:rsidR="008B6DF1" w:rsidRDefault="008B6DF1"/>
    <w:p w14:paraId="1D9AA4C6" w14:textId="77777777" w:rsidR="008B6DF1" w:rsidRDefault="008B6DF1" w:rsidP="00B415F4"/>
    <w:p w14:paraId="50B008FC" w14:textId="77777777" w:rsidR="008B6DF1" w:rsidRDefault="008B6DF1"/>
    <w:p w14:paraId="0C558936" w14:textId="77777777" w:rsidR="008B6DF1" w:rsidRDefault="008B6DF1" w:rsidP="00BC10DB"/>
    <w:p w14:paraId="487D920A" w14:textId="77777777" w:rsidR="008B6DF1" w:rsidRDefault="008B6DF1" w:rsidP="00FB40AD"/>
    <w:p w14:paraId="14587708" w14:textId="77777777" w:rsidR="008B6DF1" w:rsidRDefault="008B6DF1" w:rsidP="00B11616"/>
    <w:p w14:paraId="20DB28E1" w14:textId="77777777" w:rsidR="008B6DF1" w:rsidRDefault="008B6DF1" w:rsidP="007C67A6"/>
    <w:p w14:paraId="12BBF158" w14:textId="77777777" w:rsidR="008B6DF1" w:rsidRDefault="008B6DF1" w:rsidP="00D36428"/>
    <w:p w14:paraId="4F2679E3" w14:textId="77777777" w:rsidR="008B6DF1" w:rsidRDefault="008B6DF1" w:rsidP="00D36428"/>
    <w:p w14:paraId="121EC6CB" w14:textId="77777777" w:rsidR="008B6DF1" w:rsidRDefault="008B6DF1" w:rsidP="00291203"/>
    <w:p w14:paraId="41BD1E9B" w14:textId="77777777" w:rsidR="008B6DF1" w:rsidRDefault="008B6DF1" w:rsidP="00291203"/>
    <w:p w14:paraId="0F4BF761" w14:textId="77777777" w:rsidR="008B6DF1" w:rsidRDefault="008B6DF1" w:rsidP="00291203"/>
    <w:p w14:paraId="705DFA42" w14:textId="77777777" w:rsidR="008B6DF1" w:rsidRDefault="008B6DF1" w:rsidP="000C6712"/>
    <w:p w14:paraId="6056B4C1" w14:textId="77777777" w:rsidR="008B6DF1" w:rsidRDefault="008B6DF1" w:rsidP="000C6712"/>
    <w:p w14:paraId="796136D6" w14:textId="77777777" w:rsidR="008B6DF1" w:rsidRDefault="008B6DF1" w:rsidP="000C6712"/>
    <w:p w14:paraId="2181B112" w14:textId="77777777" w:rsidR="008B6DF1" w:rsidRDefault="008B6DF1" w:rsidP="000C6712"/>
    <w:p w14:paraId="0772C6CD" w14:textId="77777777" w:rsidR="008B6DF1" w:rsidRDefault="008B6DF1" w:rsidP="003C1147"/>
    <w:p w14:paraId="59414FFB" w14:textId="77777777" w:rsidR="008B6DF1" w:rsidRDefault="008B6DF1"/>
    <w:p w14:paraId="39A64226" w14:textId="77777777" w:rsidR="008B6DF1" w:rsidRDefault="008B6DF1" w:rsidP="007F3A20"/>
    <w:p w14:paraId="3A449036" w14:textId="77777777" w:rsidR="008B6DF1" w:rsidRDefault="008B6DF1" w:rsidP="001A41D9"/>
    <w:p w14:paraId="735D2A60" w14:textId="77777777" w:rsidR="008B6DF1" w:rsidRDefault="008B6DF1" w:rsidP="00C77A3B"/>
    <w:p w14:paraId="582F9F02" w14:textId="77777777" w:rsidR="008B6DF1" w:rsidRDefault="008B6DF1"/>
    <w:p w14:paraId="35F3EC90" w14:textId="77777777" w:rsidR="008B6DF1" w:rsidRDefault="008B6DF1" w:rsidP="0069770C"/>
    <w:p w14:paraId="69C72C2C" w14:textId="77777777" w:rsidR="008B6DF1" w:rsidRDefault="008B6DF1" w:rsidP="0069770C"/>
    <w:p w14:paraId="18F6885A" w14:textId="77777777" w:rsidR="008B6DF1" w:rsidRDefault="008B6DF1" w:rsidP="0069770C"/>
    <w:p w14:paraId="44D99B8B" w14:textId="77777777" w:rsidR="008B6DF1" w:rsidRDefault="008B6DF1" w:rsidP="0069770C"/>
    <w:p w14:paraId="6B30FBD6" w14:textId="77777777" w:rsidR="008B6DF1" w:rsidRDefault="008B6DF1" w:rsidP="00534C5F"/>
    <w:p w14:paraId="513A2080" w14:textId="77777777" w:rsidR="008B6DF1" w:rsidRDefault="008B6DF1" w:rsidP="00534C5F"/>
    <w:p w14:paraId="3DFDADBC" w14:textId="77777777" w:rsidR="008B6DF1" w:rsidRDefault="008B6DF1" w:rsidP="00534C5F"/>
    <w:p w14:paraId="47FED9F7" w14:textId="77777777" w:rsidR="008B6DF1" w:rsidRDefault="008B6DF1" w:rsidP="00403613"/>
    <w:p w14:paraId="16FCBC50" w14:textId="77777777" w:rsidR="008B6DF1" w:rsidRDefault="008B6DF1" w:rsidP="006A4E7E"/>
    <w:p w14:paraId="78D10BE5" w14:textId="77777777" w:rsidR="008B6DF1" w:rsidRDefault="008B6DF1" w:rsidP="006A4E7E"/>
    <w:p w14:paraId="06C2514C" w14:textId="77777777" w:rsidR="008B6DF1" w:rsidRDefault="008B6DF1" w:rsidP="00D93BBD"/>
    <w:p w14:paraId="67B582E2" w14:textId="77777777" w:rsidR="008B6DF1" w:rsidRDefault="008B6DF1" w:rsidP="00D93BBD"/>
    <w:p w14:paraId="396B13BC" w14:textId="77777777" w:rsidR="008B6DF1" w:rsidRDefault="008B6DF1" w:rsidP="00D93BBD"/>
    <w:p w14:paraId="5BE0E1E5" w14:textId="77777777" w:rsidR="008B6DF1" w:rsidRDefault="008B6DF1" w:rsidP="00D93BBD"/>
    <w:p w14:paraId="5D46FCC9" w14:textId="77777777" w:rsidR="008B6DF1" w:rsidRDefault="008B6DF1" w:rsidP="00D93BBD"/>
    <w:p w14:paraId="075C88C2" w14:textId="77777777" w:rsidR="008B6DF1" w:rsidRDefault="008B6DF1" w:rsidP="00D93BBD"/>
    <w:p w14:paraId="03F736DF" w14:textId="77777777" w:rsidR="008B6DF1" w:rsidRDefault="008B6DF1" w:rsidP="00D93BBD"/>
    <w:p w14:paraId="3E00CBEC" w14:textId="77777777" w:rsidR="008B6DF1" w:rsidRDefault="008B6DF1" w:rsidP="00D93BBD"/>
    <w:p w14:paraId="3F9BFE71" w14:textId="77777777" w:rsidR="008B6DF1" w:rsidRDefault="008B6DF1" w:rsidP="00D93BBD"/>
    <w:p w14:paraId="5E7D097E" w14:textId="77777777" w:rsidR="008B6DF1" w:rsidRDefault="008B6DF1" w:rsidP="000B7B87"/>
    <w:p w14:paraId="7DE21BCF" w14:textId="77777777" w:rsidR="008B6DF1" w:rsidRDefault="008B6DF1" w:rsidP="00E87A7C"/>
    <w:p w14:paraId="6651C9C2" w14:textId="77777777" w:rsidR="008B6DF1" w:rsidRDefault="008B6DF1" w:rsidP="00E87A7C"/>
    <w:p w14:paraId="6AB61787" w14:textId="77777777" w:rsidR="008B6DF1" w:rsidRDefault="008B6DF1" w:rsidP="00E87A7C"/>
    <w:p w14:paraId="66B18024" w14:textId="77777777" w:rsidR="008B6DF1" w:rsidRDefault="008B6DF1" w:rsidP="00983CE9"/>
    <w:p w14:paraId="428DC6B6" w14:textId="77777777" w:rsidR="008B6DF1" w:rsidRDefault="008B6DF1"/>
    <w:p w14:paraId="540D0198" w14:textId="77777777" w:rsidR="008B6DF1" w:rsidRDefault="008B6DF1" w:rsidP="00354542"/>
    <w:p w14:paraId="1202F705" w14:textId="77777777" w:rsidR="008B6DF1" w:rsidRDefault="008B6DF1"/>
    <w:p w14:paraId="16CB2348" w14:textId="77777777" w:rsidR="008B6DF1" w:rsidRDefault="008B6DF1" w:rsidP="00780B2C"/>
    <w:p w14:paraId="0A1537EF" w14:textId="77777777" w:rsidR="008B6DF1" w:rsidRDefault="008B6DF1" w:rsidP="00780B2C"/>
    <w:p w14:paraId="6B0F76D5" w14:textId="77777777" w:rsidR="008B6DF1" w:rsidRDefault="008B6DF1" w:rsidP="00780B2C"/>
    <w:p w14:paraId="4B4EAD42" w14:textId="77777777" w:rsidR="008B6DF1" w:rsidRDefault="008B6DF1" w:rsidP="00C3594B"/>
    <w:p w14:paraId="24599BC3" w14:textId="77777777" w:rsidR="008B6DF1" w:rsidRDefault="008B6DF1" w:rsidP="00C3594B"/>
    <w:p w14:paraId="1CB95911" w14:textId="77777777" w:rsidR="008B6DF1" w:rsidRDefault="008B6DF1" w:rsidP="00C3594B"/>
    <w:p w14:paraId="0D9A90C2" w14:textId="77777777" w:rsidR="008B6DF1" w:rsidRDefault="008B6DF1" w:rsidP="00C3594B"/>
    <w:p w14:paraId="7DB02310" w14:textId="77777777" w:rsidR="008B6DF1" w:rsidRDefault="008B6DF1" w:rsidP="00C3594B"/>
    <w:p w14:paraId="693E0CAE" w14:textId="77777777" w:rsidR="008B6DF1" w:rsidRDefault="008B6DF1" w:rsidP="00C3594B"/>
    <w:p w14:paraId="0C795065" w14:textId="77777777" w:rsidR="008B6DF1" w:rsidRDefault="008B6DF1" w:rsidP="00C3594B"/>
    <w:p w14:paraId="250DFCB9" w14:textId="77777777" w:rsidR="008B6DF1" w:rsidRDefault="008B6DF1" w:rsidP="00C45BAD"/>
    <w:p w14:paraId="24A50A5E" w14:textId="77777777" w:rsidR="008B6DF1" w:rsidRDefault="008B6DF1" w:rsidP="00C4618C"/>
    <w:p w14:paraId="6A8B84B9" w14:textId="77777777" w:rsidR="008B6DF1" w:rsidRDefault="008B6DF1" w:rsidP="005D7C32"/>
    <w:p w14:paraId="056F9F7A" w14:textId="77777777" w:rsidR="008B6DF1" w:rsidRDefault="008B6DF1" w:rsidP="005D7C32"/>
    <w:p w14:paraId="2645BEDF" w14:textId="77777777" w:rsidR="008B6DF1" w:rsidRDefault="008B6DF1" w:rsidP="00764740"/>
    <w:p w14:paraId="5CB849A7" w14:textId="77777777" w:rsidR="008B6DF1" w:rsidRDefault="008B6DF1"/>
    <w:p w14:paraId="24EE60F0" w14:textId="77777777" w:rsidR="008B6DF1" w:rsidRDefault="008B6DF1" w:rsidP="000C654E"/>
    <w:p w14:paraId="6809A5C9" w14:textId="77777777" w:rsidR="008B6DF1" w:rsidRDefault="008B6DF1" w:rsidP="000C654E"/>
    <w:p w14:paraId="5529FE9D" w14:textId="77777777" w:rsidR="008B6DF1" w:rsidRDefault="008B6DF1" w:rsidP="000C654E"/>
    <w:p w14:paraId="4719AAC5" w14:textId="77777777" w:rsidR="008B6DF1" w:rsidRDefault="008B6DF1" w:rsidP="00960D6B"/>
    <w:p w14:paraId="3EB92A53" w14:textId="77777777" w:rsidR="008B6DF1" w:rsidRDefault="008B6DF1" w:rsidP="00960D6B"/>
    <w:p w14:paraId="60997510" w14:textId="77777777" w:rsidR="008B6DF1" w:rsidRDefault="008B6DF1" w:rsidP="00587A71"/>
    <w:p w14:paraId="7A2CC884" w14:textId="77777777" w:rsidR="008B6DF1" w:rsidRDefault="008B6DF1" w:rsidP="00587A71"/>
    <w:p w14:paraId="23156AC3" w14:textId="77777777" w:rsidR="008B6DF1" w:rsidRDefault="008B6DF1" w:rsidP="00587A71"/>
    <w:p w14:paraId="07AD8998" w14:textId="77777777" w:rsidR="008B6DF1" w:rsidRDefault="008B6DF1" w:rsidP="00587A71"/>
    <w:p w14:paraId="27843C06" w14:textId="77777777" w:rsidR="008B6DF1" w:rsidRDefault="008B6DF1" w:rsidP="0032795F"/>
    <w:p w14:paraId="16FF87AD" w14:textId="77777777" w:rsidR="008B6DF1" w:rsidRDefault="008B6DF1" w:rsidP="0032795F"/>
    <w:p w14:paraId="6404B4FD" w14:textId="77777777" w:rsidR="008B6DF1" w:rsidRDefault="008B6DF1" w:rsidP="0032795F"/>
    <w:p w14:paraId="23A03025" w14:textId="77777777" w:rsidR="008B6DF1" w:rsidRDefault="008B6DF1" w:rsidP="0032795F"/>
    <w:p w14:paraId="5363B3F0" w14:textId="77777777" w:rsidR="008B6DF1" w:rsidRDefault="008B6DF1" w:rsidP="0032795F"/>
    <w:p w14:paraId="32FAD661" w14:textId="77777777" w:rsidR="008B6DF1" w:rsidRDefault="008B6DF1"/>
    <w:p w14:paraId="5BFF190F" w14:textId="77777777" w:rsidR="008B6DF1" w:rsidRDefault="008B6DF1" w:rsidP="00E23755"/>
    <w:p w14:paraId="64713BC6" w14:textId="77777777" w:rsidR="008B6DF1" w:rsidRDefault="008B6DF1" w:rsidP="00E23755"/>
    <w:p w14:paraId="670F0746" w14:textId="77777777" w:rsidR="008B6DF1" w:rsidRDefault="008B6DF1" w:rsidP="00E23755"/>
    <w:p w14:paraId="4696FB4B" w14:textId="77777777" w:rsidR="008B6DF1" w:rsidRDefault="008B6DF1" w:rsidP="00E23755"/>
    <w:p w14:paraId="2933578C" w14:textId="77777777" w:rsidR="008B6DF1" w:rsidRDefault="008B6DF1" w:rsidP="00E23755"/>
    <w:p w14:paraId="31B24D88" w14:textId="77777777" w:rsidR="008B6DF1" w:rsidRDefault="008B6DF1" w:rsidP="00E23755"/>
    <w:p w14:paraId="205532AD" w14:textId="77777777" w:rsidR="008B6DF1" w:rsidRDefault="008B6DF1"/>
    <w:p w14:paraId="7F85C945" w14:textId="77777777" w:rsidR="008B6DF1" w:rsidRDefault="008B6DF1"/>
    <w:p w14:paraId="4A8765A2" w14:textId="77777777" w:rsidR="008B6DF1" w:rsidRDefault="008B6DF1" w:rsidP="00B06EE9"/>
    <w:p w14:paraId="4752E493" w14:textId="77777777" w:rsidR="008B6DF1" w:rsidRDefault="008B6DF1" w:rsidP="00B06EE9"/>
    <w:p w14:paraId="5217A462" w14:textId="77777777" w:rsidR="008B6DF1" w:rsidRDefault="008B6DF1" w:rsidP="00B06EE9"/>
    <w:p w14:paraId="700A1A4A" w14:textId="77777777" w:rsidR="008B6DF1" w:rsidRDefault="008B6DF1" w:rsidP="00B06EE9"/>
    <w:p w14:paraId="4E9F8F27" w14:textId="77777777" w:rsidR="008B6DF1" w:rsidRDefault="008B6DF1" w:rsidP="00B06EE9"/>
    <w:p w14:paraId="5A43B830" w14:textId="77777777" w:rsidR="008B6DF1" w:rsidRDefault="008B6DF1" w:rsidP="00B06EE9"/>
    <w:p w14:paraId="72FDEE4A" w14:textId="77777777" w:rsidR="008B6DF1" w:rsidRDefault="008B6DF1" w:rsidP="0035525C"/>
    <w:p w14:paraId="12AB7975" w14:textId="77777777" w:rsidR="008B6DF1" w:rsidRDefault="008B6DF1" w:rsidP="00B0794D"/>
    <w:p w14:paraId="575F389F" w14:textId="77777777" w:rsidR="008B6DF1" w:rsidRDefault="008B6DF1" w:rsidP="00B0794D"/>
    <w:p w14:paraId="7B0C11A9" w14:textId="77777777" w:rsidR="008B6DF1" w:rsidRDefault="008B6DF1" w:rsidP="00B0794D"/>
    <w:p w14:paraId="190E81CC" w14:textId="77777777" w:rsidR="008B6DF1" w:rsidRDefault="008B6DF1" w:rsidP="00B0794D"/>
    <w:p w14:paraId="5C963D42" w14:textId="77777777" w:rsidR="008B6DF1" w:rsidRDefault="008B6DF1" w:rsidP="00B0794D"/>
    <w:p w14:paraId="0AB8F821" w14:textId="77777777" w:rsidR="008B6DF1" w:rsidRDefault="008B6DF1" w:rsidP="00B0794D"/>
    <w:p w14:paraId="7513B3B8" w14:textId="77777777" w:rsidR="008B6DF1" w:rsidRDefault="008B6DF1" w:rsidP="00B0794D"/>
    <w:p w14:paraId="0FE2A0B8" w14:textId="77777777" w:rsidR="008B6DF1" w:rsidRDefault="008B6DF1" w:rsidP="00B0794D"/>
    <w:p w14:paraId="043C6486" w14:textId="77777777" w:rsidR="008B6DF1" w:rsidRDefault="008B6DF1" w:rsidP="00CF3494"/>
    <w:p w14:paraId="1BE92C91" w14:textId="77777777" w:rsidR="008B6DF1" w:rsidRDefault="008B6DF1" w:rsidP="00633A30"/>
    <w:p w14:paraId="5B5F7FE1" w14:textId="77777777" w:rsidR="008B6DF1" w:rsidRDefault="008B6DF1" w:rsidP="00633A30"/>
    <w:p w14:paraId="79B9C655" w14:textId="77777777" w:rsidR="008B6DF1" w:rsidRDefault="008B6DF1" w:rsidP="00633A30"/>
    <w:p w14:paraId="66FAA4C9" w14:textId="77777777" w:rsidR="008B6DF1" w:rsidRDefault="008B6DF1" w:rsidP="00633A30"/>
    <w:p w14:paraId="3890A13D" w14:textId="77777777" w:rsidR="008B6DF1" w:rsidRDefault="008B6DF1"/>
    <w:p w14:paraId="1F86826B" w14:textId="77777777" w:rsidR="008B6DF1" w:rsidRDefault="008B6DF1" w:rsidP="00B07A68"/>
    <w:p w14:paraId="064613DF" w14:textId="77777777" w:rsidR="008B6DF1" w:rsidRDefault="008B6DF1" w:rsidP="003F7FFA"/>
    <w:p w14:paraId="4975130D" w14:textId="77777777" w:rsidR="008B6DF1" w:rsidRDefault="008B6DF1" w:rsidP="003F7FFA"/>
    <w:p w14:paraId="2B68A6AD" w14:textId="77777777" w:rsidR="008B6DF1" w:rsidRDefault="008B6DF1" w:rsidP="003F7FFA"/>
    <w:p w14:paraId="68CF033A" w14:textId="77777777" w:rsidR="008B6DF1" w:rsidRDefault="008B6DF1" w:rsidP="003F7FFA"/>
    <w:p w14:paraId="68BBB3BD" w14:textId="77777777" w:rsidR="008B6DF1" w:rsidRDefault="008B6DF1" w:rsidP="003F7FFA"/>
    <w:p w14:paraId="03EB5A8A" w14:textId="77777777" w:rsidR="008B6DF1" w:rsidRDefault="008B6DF1" w:rsidP="003F7FFA"/>
    <w:p w14:paraId="76FD23CA" w14:textId="77777777" w:rsidR="008B6DF1" w:rsidRDefault="008B6DF1" w:rsidP="003F7FFA"/>
    <w:p w14:paraId="6852FD68" w14:textId="77777777" w:rsidR="008B6DF1" w:rsidRDefault="008B6DF1" w:rsidP="00381EBC"/>
    <w:p w14:paraId="52D076E4" w14:textId="77777777" w:rsidR="008B6DF1" w:rsidRDefault="008B6DF1" w:rsidP="00381EBC"/>
    <w:p w14:paraId="226DE930" w14:textId="77777777" w:rsidR="008B6DF1" w:rsidRDefault="008B6DF1" w:rsidP="00381EBC"/>
    <w:p w14:paraId="6D97A08A" w14:textId="77777777" w:rsidR="008B6DF1" w:rsidRDefault="008B6DF1" w:rsidP="00381EBC"/>
    <w:p w14:paraId="6CF6C09F" w14:textId="77777777" w:rsidR="008B6DF1" w:rsidRDefault="008B6DF1"/>
    <w:p w14:paraId="51488294" w14:textId="77777777" w:rsidR="008B6DF1" w:rsidRDefault="008B6DF1"/>
    <w:p w14:paraId="65C65A7B" w14:textId="77777777" w:rsidR="008B6DF1" w:rsidRDefault="008B6DF1" w:rsidP="007A699B"/>
    <w:p w14:paraId="0589FE0C" w14:textId="77777777" w:rsidR="008B6DF1" w:rsidRDefault="008B6DF1" w:rsidP="007A699B"/>
    <w:p w14:paraId="19E3D247" w14:textId="77777777" w:rsidR="008B6DF1" w:rsidRDefault="008B6DF1" w:rsidP="007A699B"/>
    <w:p w14:paraId="54069EF2" w14:textId="77777777" w:rsidR="008B6DF1" w:rsidRDefault="008B6DF1" w:rsidP="007A699B"/>
    <w:p w14:paraId="1D0C89C0" w14:textId="77777777" w:rsidR="008B6DF1" w:rsidRDefault="008B6DF1" w:rsidP="003C2F79"/>
    <w:p w14:paraId="050D4A71" w14:textId="77777777" w:rsidR="008B6DF1" w:rsidRDefault="008B6DF1" w:rsidP="003C2F79"/>
    <w:p w14:paraId="69ED93A9" w14:textId="77777777" w:rsidR="008B6DF1" w:rsidRDefault="008B6DF1" w:rsidP="003C2F79"/>
    <w:p w14:paraId="5A46A697" w14:textId="77777777" w:rsidR="008B6DF1" w:rsidRDefault="008B6DF1" w:rsidP="003C2F79"/>
    <w:p w14:paraId="6371D3C8" w14:textId="77777777" w:rsidR="008B6DF1" w:rsidRDefault="008B6DF1" w:rsidP="00745A56"/>
    <w:p w14:paraId="20D69333" w14:textId="77777777" w:rsidR="008B6DF1" w:rsidRDefault="008B6DF1" w:rsidP="00745A56"/>
    <w:p w14:paraId="62D9C273" w14:textId="77777777" w:rsidR="008B6DF1" w:rsidRDefault="008B6DF1"/>
    <w:p w14:paraId="57059516" w14:textId="77777777" w:rsidR="008B6DF1" w:rsidRDefault="008B6DF1" w:rsidP="00AF7CAA"/>
    <w:p w14:paraId="0C3548A2" w14:textId="77777777" w:rsidR="008B6DF1" w:rsidRDefault="008B6DF1" w:rsidP="00AF7CAA"/>
    <w:p w14:paraId="733027F2" w14:textId="77777777" w:rsidR="008B6DF1" w:rsidRDefault="008B6DF1" w:rsidP="00AF7CAA"/>
    <w:p w14:paraId="1979587E" w14:textId="77777777" w:rsidR="008B6DF1" w:rsidRDefault="008B6DF1" w:rsidP="00AF7CAA"/>
    <w:p w14:paraId="5F448AB3" w14:textId="77777777" w:rsidR="008B6DF1" w:rsidRDefault="008B6DF1" w:rsidP="00184FF9"/>
    <w:p w14:paraId="6389E651" w14:textId="77777777" w:rsidR="008B6DF1" w:rsidRDefault="008B6DF1"/>
    <w:p w14:paraId="3C55A3D8" w14:textId="77777777" w:rsidR="008B6DF1" w:rsidRDefault="008B6DF1" w:rsidP="00CA7A08"/>
    <w:p w14:paraId="3C7B56F5" w14:textId="77777777" w:rsidR="008B6DF1" w:rsidRDefault="008B6DF1"/>
    <w:p w14:paraId="62C3C566" w14:textId="77777777" w:rsidR="008B6DF1" w:rsidRDefault="008B6DF1" w:rsidP="00533113"/>
    <w:p w14:paraId="0B78D670" w14:textId="77777777" w:rsidR="008B6DF1" w:rsidRDefault="008B6DF1" w:rsidP="00533113"/>
    <w:p w14:paraId="35C74E3F" w14:textId="77777777" w:rsidR="008B6DF1" w:rsidRDefault="008B6DF1" w:rsidP="00533113"/>
    <w:p w14:paraId="3A118C45" w14:textId="77777777" w:rsidR="008B6DF1" w:rsidRDefault="008B6DF1"/>
    <w:p w14:paraId="4E3F148C" w14:textId="77777777" w:rsidR="008B6DF1" w:rsidRDefault="008B6DF1" w:rsidP="009A7865"/>
    <w:p w14:paraId="650424C3" w14:textId="77777777" w:rsidR="008B6DF1" w:rsidRDefault="008B6DF1" w:rsidP="009A7865"/>
    <w:p w14:paraId="6B0327E0" w14:textId="77777777" w:rsidR="008B6DF1" w:rsidRDefault="008B6DF1" w:rsidP="009A7865"/>
    <w:p w14:paraId="731DB0D0" w14:textId="77777777" w:rsidR="008B6DF1" w:rsidRDefault="008B6DF1" w:rsidP="009A7865"/>
    <w:p w14:paraId="5514FFE4" w14:textId="77777777" w:rsidR="008B6DF1" w:rsidRDefault="008B6DF1"/>
    <w:p w14:paraId="21A9B010" w14:textId="77777777" w:rsidR="008B6DF1" w:rsidRDefault="008B6DF1"/>
    <w:p w14:paraId="05D40E50" w14:textId="77777777" w:rsidR="008B6DF1" w:rsidRDefault="008B6DF1" w:rsidP="009C509B"/>
    <w:p w14:paraId="3335C4E4" w14:textId="77777777" w:rsidR="008B6DF1" w:rsidRDefault="008B6DF1" w:rsidP="009C509B"/>
    <w:p w14:paraId="30CF30A7" w14:textId="77777777" w:rsidR="008B6DF1" w:rsidRDefault="008B6DF1" w:rsidP="009C509B"/>
    <w:p w14:paraId="178A37A2" w14:textId="77777777" w:rsidR="008B6DF1" w:rsidRDefault="008B6DF1"/>
    <w:p w14:paraId="2C8507D6" w14:textId="77777777" w:rsidR="008B6DF1" w:rsidRDefault="008B6DF1" w:rsidP="00677DF5"/>
    <w:p w14:paraId="068A693F" w14:textId="77777777" w:rsidR="008B6DF1" w:rsidRDefault="008B6DF1" w:rsidP="00677DF5"/>
    <w:p w14:paraId="06F45AD3" w14:textId="77777777" w:rsidR="008B6DF1" w:rsidRDefault="008B6DF1" w:rsidP="00551960"/>
    <w:p w14:paraId="674D0852" w14:textId="77777777" w:rsidR="008B6DF1" w:rsidRDefault="008B6DF1"/>
    <w:p w14:paraId="1145306C" w14:textId="77777777" w:rsidR="008B6DF1" w:rsidRDefault="008B6DF1"/>
    <w:p w14:paraId="265F51AA" w14:textId="77777777" w:rsidR="008B6DF1" w:rsidRDefault="008B6DF1" w:rsidP="00243744"/>
    <w:p w14:paraId="31CCA39A" w14:textId="77777777" w:rsidR="008B6DF1" w:rsidRDefault="008B6DF1" w:rsidP="003A5CAD"/>
    <w:p w14:paraId="12AD114E" w14:textId="77777777" w:rsidR="008B6DF1" w:rsidRDefault="008B6DF1"/>
    <w:p w14:paraId="147DA652" w14:textId="77777777" w:rsidR="008B6DF1" w:rsidRDefault="008B6DF1" w:rsidP="00500935"/>
    <w:p w14:paraId="3362481E" w14:textId="77777777" w:rsidR="008B6DF1" w:rsidRDefault="008B6DF1" w:rsidP="00500935"/>
    <w:p w14:paraId="5C7586CE" w14:textId="77777777" w:rsidR="008B6DF1" w:rsidRDefault="008B6DF1" w:rsidP="009E6737"/>
    <w:p w14:paraId="23C179DC" w14:textId="77777777" w:rsidR="008B6DF1" w:rsidRDefault="008B6DF1" w:rsidP="009E6737"/>
    <w:p w14:paraId="506CAB69" w14:textId="77777777" w:rsidR="008B6DF1" w:rsidRDefault="008B6DF1" w:rsidP="009E6737"/>
    <w:p w14:paraId="73F8C7B6" w14:textId="77777777" w:rsidR="008B6DF1" w:rsidRDefault="008B6DF1" w:rsidP="009E6737"/>
    <w:p w14:paraId="2A1298E4" w14:textId="77777777" w:rsidR="008B6DF1" w:rsidRDefault="008B6DF1" w:rsidP="00CE7C4B"/>
    <w:p w14:paraId="26801B67" w14:textId="77777777" w:rsidR="008B6DF1" w:rsidRDefault="008B6DF1" w:rsidP="00CE7C4B"/>
    <w:p w14:paraId="1BA7F737" w14:textId="77777777" w:rsidR="008B6DF1" w:rsidRDefault="008B6DF1" w:rsidP="00CE7C4B"/>
    <w:p w14:paraId="15C3C6AF" w14:textId="77777777" w:rsidR="008B6DF1" w:rsidRDefault="008B6DF1"/>
    <w:p w14:paraId="12A9E8EA" w14:textId="77777777" w:rsidR="008B6DF1" w:rsidRDefault="008B6DF1" w:rsidP="00376E56"/>
    <w:p w14:paraId="1B591B79" w14:textId="77777777" w:rsidR="008B6DF1" w:rsidRDefault="008B6DF1" w:rsidP="00376E56"/>
    <w:p w14:paraId="447FA8DB" w14:textId="77777777" w:rsidR="008B6DF1" w:rsidRDefault="008B6DF1" w:rsidP="00376E56"/>
    <w:p w14:paraId="707DA05D" w14:textId="77777777" w:rsidR="008B6DF1" w:rsidRDefault="008B6DF1" w:rsidP="00F2416F"/>
    <w:p w14:paraId="1E7E0294" w14:textId="77777777" w:rsidR="008B6DF1" w:rsidRDefault="008B6DF1" w:rsidP="00F2416F"/>
    <w:p w14:paraId="6335A5BB" w14:textId="77777777" w:rsidR="008B6DF1" w:rsidRDefault="008B6DF1" w:rsidP="002E4C84"/>
    <w:p w14:paraId="1C23D918" w14:textId="77777777" w:rsidR="008B6DF1" w:rsidRDefault="008B6DF1" w:rsidP="002E4C84"/>
    <w:p w14:paraId="264C1F40" w14:textId="77777777" w:rsidR="008B6DF1" w:rsidRDefault="008B6DF1" w:rsidP="00BE099E"/>
    <w:p w14:paraId="51579033" w14:textId="77777777" w:rsidR="008B6DF1" w:rsidRDefault="008B6DF1" w:rsidP="009C1DC8"/>
    <w:p w14:paraId="2743C5FA" w14:textId="77777777" w:rsidR="008B6DF1" w:rsidRDefault="008B6DF1" w:rsidP="00BC5391"/>
    <w:p w14:paraId="6E0ECC4D" w14:textId="77777777" w:rsidR="008B6DF1" w:rsidRDefault="008B6DF1" w:rsidP="00BC5391"/>
    <w:p w14:paraId="48C0A6ED" w14:textId="77777777" w:rsidR="008B6DF1" w:rsidRDefault="008B6DF1"/>
    <w:p w14:paraId="21D09CCE" w14:textId="77777777" w:rsidR="008B6DF1" w:rsidRDefault="008B6DF1" w:rsidP="0091450E"/>
    <w:p w14:paraId="5B1C41FB" w14:textId="77777777" w:rsidR="008B6DF1" w:rsidRDefault="008B6DF1" w:rsidP="0091450E"/>
    <w:p w14:paraId="661C2E65" w14:textId="77777777" w:rsidR="008B6DF1" w:rsidRDefault="008B6DF1" w:rsidP="0091450E"/>
    <w:p w14:paraId="622CCE54" w14:textId="77777777" w:rsidR="008B6DF1" w:rsidRDefault="008B6DF1"/>
    <w:p w14:paraId="6BF44D19" w14:textId="77777777" w:rsidR="008B6DF1" w:rsidRDefault="008B6DF1" w:rsidP="002A555F"/>
    <w:p w14:paraId="163E9718" w14:textId="77777777" w:rsidR="008B6DF1" w:rsidRDefault="008B6DF1" w:rsidP="002A555F"/>
    <w:p w14:paraId="7A37337B" w14:textId="77777777" w:rsidR="008B6DF1" w:rsidRDefault="008B6DF1" w:rsidP="002A555F"/>
    <w:p w14:paraId="32BEE5A1" w14:textId="77777777" w:rsidR="008B6DF1" w:rsidRDefault="008B6DF1"/>
    <w:p w14:paraId="607C1359" w14:textId="77777777" w:rsidR="008B6DF1" w:rsidRDefault="008B6DF1" w:rsidP="009353BD"/>
    <w:p w14:paraId="12FF3093" w14:textId="77777777" w:rsidR="008B6DF1" w:rsidRDefault="008B6DF1" w:rsidP="009353BD"/>
    <w:p w14:paraId="62F738D0" w14:textId="77777777" w:rsidR="008B6DF1" w:rsidRDefault="008B6DF1" w:rsidP="009353BD"/>
    <w:p w14:paraId="414B735B" w14:textId="77777777" w:rsidR="008B6DF1" w:rsidRDefault="008B6DF1" w:rsidP="00CF5420"/>
    <w:p w14:paraId="06954433" w14:textId="77777777" w:rsidR="008B6DF1" w:rsidRDefault="008B6DF1" w:rsidP="00C4026C"/>
    <w:p w14:paraId="27661FB6" w14:textId="77777777" w:rsidR="008B6DF1" w:rsidRDefault="008B6DF1" w:rsidP="00C4026C"/>
    <w:p w14:paraId="13DB5207" w14:textId="77777777" w:rsidR="008B6DF1" w:rsidRDefault="008B6DF1" w:rsidP="003155D5"/>
    <w:p w14:paraId="5FE67FE7" w14:textId="77777777" w:rsidR="008B6DF1" w:rsidRDefault="008B6DF1" w:rsidP="003155D5"/>
    <w:p w14:paraId="28C5A4F3" w14:textId="77777777" w:rsidR="008B6DF1" w:rsidRDefault="008B6DF1" w:rsidP="003155D5"/>
    <w:p w14:paraId="4155C48F" w14:textId="77777777" w:rsidR="008B6DF1" w:rsidRDefault="008B6DF1"/>
    <w:p w14:paraId="12628A54" w14:textId="77777777" w:rsidR="008B6DF1" w:rsidRDefault="008B6DF1" w:rsidP="006E5DBE"/>
    <w:p w14:paraId="69616CF7" w14:textId="77777777" w:rsidR="008B6DF1" w:rsidRDefault="008B6DF1"/>
    <w:p w14:paraId="599E1F43" w14:textId="77777777" w:rsidR="008B6DF1" w:rsidRDefault="008B6DF1"/>
    <w:p w14:paraId="22223DE2" w14:textId="77777777" w:rsidR="008B6DF1" w:rsidRDefault="008B6DF1" w:rsidP="0018790F"/>
    <w:p w14:paraId="16ACDA33" w14:textId="77777777" w:rsidR="008B6DF1" w:rsidRDefault="008B6DF1" w:rsidP="00963B57"/>
    <w:p w14:paraId="003B9ADE" w14:textId="77777777" w:rsidR="008B6DF1" w:rsidRDefault="008B6DF1" w:rsidP="00963B57"/>
    <w:p w14:paraId="09B0DCF1" w14:textId="77777777" w:rsidR="008B6DF1" w:rsidRDefault="008B6DF1" w:rsidP="00963B57"/>
    <w:p w14:paraId="6118B60F" w14:textId="77777777" w:rsidR="008B6DF1" w:rsidRDefault="008B6DF1" w:rsidP="007D5639"/>
    <w:p w14:paraId="0C0D419F" w14:textId="77777777" w:rsidR="008B6DF1" w:rsidRDefault="008B6DF1" w:rsidP="00124357"/>
    <w:p w14:paraId="739B35B1" w14:textId="77777777" w:rsidR="008B6DF1" w:rsidRDefault="008B6DF1" w:rsidP="00D30D2B"/>
    <w:p w14:paraId="2467CBB3" w14:textId="77777777" w:rsidR="008B6DF1" w:rsidRDefault="008B6DF1" w:rsidP="00D30D2B"/>
    <w:p w14:paraId="3CFE6A5E" w14:textId="77777777" w:rsidR="008B6DF1" w:rsidRDefault="008B6DF1"/>
    <w:p w14:paraId="074377E9" w14:textId="77777777" w:rsidR="008B6DF1" w:rsidRDefault="008B6DF1"/>
    <w:p w14:paraId="425BDE5E" w14:textId="77777777" w:rsidR="008B6DF1" w:rsidRDefault="008B6DF1" w:rsidP="00185E64"/>
    <w:p w14:paraId="596E82E1" w14:textId="77777777" w:rsidR="008B6DF1" w:rsidRDefault="008B6DF1"/>
    <w:p w14:paraId="7F9FDD8E" w14:textId="77777777" w:rsidR="008B6DF1" w:rsidRDefault="008B6DF1" w:rsidP="00D72C0E"/>
    <w:p w14:paraId="33039F66" w14:textId="77777777" w:rsidR="008B6DF1" w:rsidRDefault="008B6DF1" w:rsidP="00D72C0E"/>
    <w:p w14:paraId="2D06EDFD" w14:textId="77777777" w:rsidR="008B6DF1" w:rsidRDefault="008B6DF1" w:rsidP="00D72C0E"/>
    <w:p w14:paraId="7DE4C5E5" w14:textId="77777777" w:rsidR="008B6DF1" w:rsidRDefault="008B6DF1" w:rsidP="00D72C0E"/>
    <w:p w14:paraId="4C88CADE" w14:textId="77777777" w:rsidR="008B6DF1" w:rsidRDefault="008B6DF1" w:rsidP="009053CA"/>
    <w:p w14:paraId="36DB770C" w14:textId="77777777" w:rsidR="008B6DF1" w:rsidRDefault="008B6DF1"/>
    <w:p w14:paraId="306BFDFE" w14:textId="77777777" w:rsidR="008B6DF1" w:rsidRDefault="008B6DF1"/>
    <w:p w14:paraId="5CEF0466" w14:textId="77777777" w:rsidR="008B6DF1" w:rsidRDefault="008B6DF1" w:rsidP="00D87F07"/>
    <w:p w14:paraId="1CE142A1" w14:textId="77777777" w:rsidR="008B6DF1" w:rsidRDefault="008B6DF1" w:rsidP="00D87F07"/>
    <w:p w14:paraId="31F23C15" w14:textId="77777777" w:rsidR="008B6DF1" w:rsidRDefault="008B6DF1" w:rsidP="00D87F07"/>
    <w:p w14:paraId="77204F7B" w14:textId="77777777" w:rsidR="008B6DF1" w:rsidRDefault="008B6DF1"/>
    <w:p w14:paraId="73A1A8D4" w14:textId="77777777" w:rsidR="008B6DF1" w:rsidRDefault="008B6DF1" w:rsidP="005E1055"/>
    <w:p w14:paraId="23ED23C0" w14:textId="77777777" w:rsidR="008B6DF1" w:rsidRDefault="008B6DF1"/>
    <w:p w14:paraId="422A3BA7" w14:textId="77777777" w:rsidR="008B6DF1" w:rsidRDefault="008B6DF1" w:rsidP="008B6D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zidenz Grotesk BE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kzidenz Grotesk B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A0FEA" w14:textId="7189E8D1" w:rsidR="008B6DF1" w:rsidRPr="00930129" w:rsidRDefault="00AE5A69" w:rsidP="00930129">
    <w:pPr>
      <w:pStyle w:val="Footer"/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4512F4D6" wp14:editId="368042A8">
              <wp:simplePos x="0" y="0"/>
              <wp:positionH relativeFrom="column">
                <wp:posOffset>91440</wp:posOffset>
              </wp:positionH>
              <wp:positionV relativeFrom="paragraph">
                <wp:posOffset>80645</wp:posOffset>
              </wp:positionV>
              <wp:extent cx="4253865" cy="65278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3865" cy="652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CF119" w14:textId="37C6E823" w:rsidR="008B6DF1" w:rsidRPr="005D1C76" w:rsidRDefault="008B6DF1" w:rsidP="00930129">
                          <w:pPr>
                            <w:pStyle w:val="FooterText"/>
                          </w:pPr>
                          <w:r w:rsidRPr="005D1C76">
                            <w:t>Tax</w:t>
                          </w:r>
                          <w:r>
                            <w:t xml:space="preserve"> </w:t>
                          </w:r>
                          <w:r w:rsidRPr="005D1C76">
                            <w:t>Tips</w:t>
                          </w:r>
                          <w:r>
                            <w:t xml:space="preserve"> </w:t>
                          </w:r>
                          <w:r w:rsidRPr="005D1C76">
                            <w:t>&amp;</w:t>
                          </w:r>
                          <w:r>
                            <w:t xml:space="preserve"> </w:t>
                          </w:r>
                          <w:r w:rsidRPr="005D1C76">
                            <w:t>Traps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2F4D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7.2pt;margin-top:6.35pt;width:334.95pt;height:51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" o:allowincell="f" stroked="f">
              <v:textbox>
                <w:txbxContent>
                  <w:p w14:paraId="0C1CF119" w14:textId="37C6E823" w:rsidR="008B6DF1" w:rsidRPr="005D1C76" w:rsidRDefault="008B6DF1" w:rsidP="00930129">
                    <w:pPr>
                      <w:pStyle w:val="FooterText"/>
                    </w:pPr>
                    <w:r w:rsidRPr="005D1C76">
                      <w:t>Tax</w:t>
                    </w:r>
                    <w:r>
                      <w:t xml:space="preserve"> </w:t>
                    </w:r>
                    <w:r w:rsidRPr="005D1C76">
                      <w:t>Tips</w:t>
                    </w:r>
                    <w:r>
                      <w:t xml:space="preserve"> </w:t>
                    </w:r>
                    <w:r w:rsidRPr="005D1C76">
                      <w:t>&amp;</w:t>
                    </w:r>
                    <w:r>
                      <w:t xml:space="preserve"> </w:t>
                    </w:r>
                    <w:r w:rsidRPr="005D1C76">
                      <w:t>Traps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347914F" wp14:editId="49F19029">
              <wp:simplePos x="0" y="0"/>
              <wp:positionH relativeFrom="column">
                <wp:posOffset>-13335</wp:posOffset>
              </wp:positionH>
              <wp:positionV relativeFrom="paragraph">
                <wp:posOffset>408305</wp:posOffset>
              </wp:positionV>
              <wp:extent cx="6812280" cy="382270"/>
              <wp:effectExtent l="15240" t="20320" r="11430" b="1651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12280" cy="382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22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1539DE" id="Rectangle 6" o:spid="_x0000_s1026" style="position:absolute;margin-left:-1.05pt;margin-top:32.15pt;width:536.4pt;height:3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" o:allowincell="f" strokeweight="1.75pt"/>
          </w:pict>
        </mc:Fallback>
      </mc:AlternateContent>
    </w: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B9E35D3" wp14:editId="32DECBC5">
              <wp:simplePos x="0" y="0"/>
              <wp:positionH relativeFrom="column">
                <wp:posOffset>41275</wp:posOffset>
              </wp:positionH>
              <wp:positionV relativeFrom="paragraph">
                <wp:posOffset>462915</wp:posOffset>
              </wp:positionV>
              <wp:extent cx="6812280" cy="382270"/>
              <wp:effectExtent l="12700" t="8255" r="13970" b="9525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12280" cy="3822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42007C" id="Rectangle 5" o:spid="_x0000_s1026" style="position:absolute;margin-left:3.25pt;margin-top:36.45pt;width:536.4pt;height:3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" o:allowincell="f" fillcolor="black" strokeweight="1pt"/>
          </w:pict>
        </mc:Fallback>
      </mc:AlternateContent>
    </w:r>
    <w:r w:rsidR="008B6DF1">
      <w:t>2019 SECOND QUARTER</w:t>
    </w:r>
    <w:r w:rsidR="008B6DF1">
      <w:tab/>
      <w:t>ISSUE NO. 126</w:t>
    </w:r>
    <w:r w:rsidR="008B6DF1">
      <w:tab/>
      <w:t xml:space="preserve">PAGE </w:t>
    </w:r>
    <w:r w:rsidR="008B6DF1">
      <w:rPr>
        <w:rStyle w:val="PageNumber"/>
      </w:rPr>
      <w:fldChar w:fldCharType="begin"/>
    </w:r>
    <w:r w:rsidR="008B6DF1">
      <w:rPr>
        <w:rStyle w:val="PageNumber"/>
      </w:rPr>
      <w:instrText xml:space="preserve"> PAGE </w:instrText>
    </w:r>
    <w:r w:rsidR="008B6DF1">
      <w:rPr>
        <w:rStyle w:val="PageNumber"/>
      </w:rPr>
      <w:fldChar w:fldCharType="separate"/>
    </w:r>
    <w:r w:rsidR="008B6DF1">
      <w:rPr>
        <w:rStyle w:val="PageNumber"/>
        <w:noProof/>
      </w:rPr>
      <w:t>5</w:t>
    </w:r>
    <w:r w:rsidR="008B6DF1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E2F14" w14:textId="77777777" w:rsidR="008B6DF1" w:rsidRDefault="008B6DF1">
      <w:pPr>
        <w:spacing w:after="0"/>
      </w:pPr>
      <w:r>
        <w:separator/>
      </w:r>
    </w:p>
    <w:p w14:paraId="13D10403" w14:textId="77777777" w:rsidR="008B6DF1" w:rsidRDefault="008B6DF1"/>
    <w:p w14:paraId="54939060" w14:textId="77777777" w:rsidR="008B6DF1" w:rsidRDefault="008B6DF1" w:rsidP="002E2E25"/>
    <w:p w14:paraId="3C168FF0" w14:textId="77777777" w:rsidR="008B6DF1" w:rsidRDefault="008B6DF1" w:rsidP="00B36855"/>
    <w:p w14:paraId="489CB497" w14:textId="77777777" w:rsidR="008B6DF1" w:rsidRDefault="008B6DF1" w:rsidP="00B36855"/>
    <w:p w14:paraId="3EC8ECDB" w14:textId="77777777" w:rsidR="008B6DF1" w:rsidRDefault="008B6DF1" w:rsidP="00206235"/>
    <w:p w14:paraId="3D336BE5" w14:textId="77777777" w:rsidR="008B6DF1" w:rsidRDefault="008B6DF1" w:rsidP="00CD5841"/>
    <w:p w14:paraId="78BEFDF7" w14:textId="77777777" w:rsidR="008B6DF1" w:rsidRDefault="008B6DF1" w:rsidP="00CD5841"/>
    <w:p w14:paraId="5221DB66" w14:textId="77777777" w:rsidR="008B6DF1" w:rsidRDefault="008B6DF1" w:rsidP="00FA22E1"/>
    <w:p w14:paraId="77EABCD5" w14:textId="77777777" w:rsidR="008B6DF1" w:rsidRDefault="008B6DF1" w:rsidP="00C540B6"/>
    <w:p w14:paraId="035B1CFC" w14:textId="77777777" w:rsidR="008B6DF1" w:rsidRDefault="008B6DF1" w:rsidP="00C540B6"/>
    <w:p w14:paraId="5973AEB6" w14:textId="77777777" w:rsidR="008B6DF1" w:rsidRDefault="008B6DF1" w:rsidP="006D2D3F"/>
    <w:p w14:paraId="46025AAD" w14:textId="77777777" w:rsidR="008B6DF1" w:rsidRDefault="008B6DF1"/>
    <w:p w14:paraId="635D8187" w14:textId="77777777" w:rsidR="008B6DF1" w:rsidRDefault="008B6DF1" w:rsidP="001D1164"/>
    <w:p w14:paraId="153EFA5A" w14:textId="77777777" w:rsidR="008B6DF1" w:rsidRDefault="008B6DF1" w:rsidP="001D1164"/>
    <w:p w14:paraId="2C170E29" w14:textId="77777777" w:rsidR="008B6DF1" w:rsidRDefault="008B6DF1" w:rsidP="001D1164"/>
    <w:p w14:paraId="0B870EF8" w14:textId="77777777" w:rsidR="008B6DF1" w:rsidRDefault="008B6DF1" w:rsidP="001D1164"/>
    <w:p w14:paraId="5755EBED" w14:textId="77777777" w:rsidR="008B6DF1" w:rsidRDefault="008B6DF1" w:rsidP="001D1164"/>
    <w:p w14:paraId="1648C6E8" w14:textId="77777777" w:rsidR="008B6DF1" w:rsidRDefault="008B6DF1" w:rsidP="001D1164"/>
    <w:p w14:paraId="010363AA" w14:textId="77777777" w:rsidR="008B6DF1" w:rsidRDefault="008B6DF1" w:rsidP="001D1164"/>
    <w:p w14:paraId="7A1318C4" w14:textId="77777777" w:rsidR="008B6DF1" w:rsidRDefault="008B6DF1" w:rsidP="001D1164"/>
    <w:p w14:paraId="49AA1742" w14:textId="77777777" w:rsidR="008B6DF1" w:rsidRDefault="008B6DF1" w:rsidP="001D1164"/>
    <w:p w14:paraId="1D4B0E54" w14:textId="77777777" w:rsidR="008B6DF1" w:rsidRDefault="008B6DF1" w:rsidP="001D1164"/>
    <w:p w14:paraId="63716DB4" w14:textId="77777777" w:rsidR="008B6DF1" w:rsidRDefault="008B6DF1" w:rsidP="001D1164"/>
    <w:p w14:paraId="118A6D48" w14:textId="77777777" w:rsidR="008B6DF1" w:rsidRDefault="008B6DF1" w:rsidP="00A11685"/>
    <w:p w14:paraId="068F234C" w14:textId="77777777" w:rsidR="008B6DF1" w:rsidRDefault="008B6DF1" w:rsidP="00A11685"/>
    <w:p w14:paraId="3C49E0AB" w14:textId="77777777" w:rsidR="008B6DF1" w:rsidRDefault="008B6DF1" w:rsidP="00A11685"/>
    <w:p w14:paraId="793CD397" w14:textId="77777777" w:rsidR="008B6DF1" w:rsidRDefault="008B6DF1" w:rsidP="00A11685"/>
    <w:p w14:paraId="2D8E2F08" w14:textId="77777777" w:rsidR="008B6DF1" w:rsidRDefault="008B6DF1" w:rsidP="00A11685"/>
    <w:p w14:paraId="42AF2464" w14:textId="77777777" w:rsidR="008B6DF1" w:rsidRDefault="008B6DF1" w:rsidP="002F7CBA"/>
    <w:p w14:paraId="5413EC0A" w14:textId="77777777" w:rsidR="008B6DF1" w:rsidRDefault="008B6DF1" w:rsidP="002F7CBA"/>
    <w:p w14:paraId="1B532210" w14:textId="77777777" w:rsidR="008B6DF1" w:rsidRDefault="008B6DF1" w:rsidP="003E20AE"/>
    <w:p w14:paraId="5F4E7EE7" w14:textId="77777777" w:rsidR="008B6DF1" w:rsidRDefault="008B6DF1"/>
    <w:p w14:paraId="61673B82" w14:textId="77777777" w:rsidR="008B6DF1" w:rsidRDefault="008B6DF1" w:rsidP="004705DC"/>
    <w:p w14:paraId="5062D107" w14:textId="77777777" w:rsidR="008B6DF1" w:rsidRDefault="008B6DF1" w:rsidP="004705DC"/>
    <w:p w14:paraId="79F9DB79" w14:textId="77777777" w:rsidR="008B6DF1" w:rsidRDefault="008B6DF1" w:rsidP="004705DC"/>
    <w:p w14:paraId="01659A4F" w14:textId="77777777" w:rsidR="008B6DF1" w:rsidRDefault="008B6DF1" w:rsidP="004705DC"/>
    <w:p w14:paraId="31DD8B29" w14:textId="77777777" w:rsidR="008B6DF1" w:rsidRDefault="008B6DF1" w:rsidP="004705DC"/>
    <w:p w14:paraId="1B308228" w14:textId="77777777" w:rsidR="008B6DF1" w:rsidRDefault="008B6DF1"/>
    <w:p w14:paraId="2EFE0AD7" w14:textId="77777777" w:rsidR="008B6DF1" w:rsidRDefault="008B6DF1" w:rsidP="003D1253"/>
    <w:p w14:paraId="62F2B52E" w14:textId="77777777" w:rsidR="008B6DF1" w:rsidRDefault="008B6DF1" w:rsidP="003D1253"/>
    <w:p w14:paraId="141D8A74" w14:textId="77777777" w:rsidR="008B6DF1" w:rsidRDefault="008B6DF1"/>
    <w:p w14:paraId="4C55531D" w14:textId="77777777" w:rsidR="008B6DF1" w:rsidRDefault="008B6DF1" w:rsidP="00613C2E"/>
    <w:p w14:paraId="00626A9D" w14:textId="77777777" w:rsidR="008B6DF1" w:rsidRDefault="008B6DF1" w:rsidP="00613C2E"/>
    <w:p w14:paraId="5AA0ABCD" w14:textId="77777777" w:rsidR="008B6DF1" w:rsidRDefault="008B6DF1" w:rsidP="00613C2E"/>
    <w:p w14:paraId="60EBBC1A" w14:textId="77777777" w:rsidR="008B6DF1" w:rsidRDefault="008B6DF1" w:rsidP="00613C2E"/>
    <w:p w14:paraId="4E9C177F" w14:textId="77777777" w:rsidR="008B6DF1" w:rsidRDefault="008B6DF1" w:rsidP="00F32297"/>
    <w:p w14:paraId="553E4C1C" w14:textId="77777777" w:rsidR="008B6DF1" w:rsidRDefault="008B6DF1" w:rsidP="00F32297"/>
    <w:p w14:paraId="51FABA5E" w14:textId="77777777" w:rsidR="008B6DF1" w:rsidRDefault="008B6DF1" w:rsidP="00F32297"/>
    <w:p w14:paraId="1ACC8D14" w14:textId="77777777" w:rsidR="008B6DF1" w:rsidRDefault="008B6DF1" w:rsidP="00F32297"/>
    <w:p w14:paraId="344D0571" w14:textId="77777777" w:rsidR="008B6DF1" w:rsidRDefault="008B6DF1" w:rsidP="00F32297"/>
    <w:p w14:paraId="09D69D57" w14:textId="77777777" w:rsidR="008B6DF1" w:rsidRDefault="008B6DF1" w:rsidP="00F32297"/>
    <w:p w14:paraId="095ECB8E" w14:textId="77777777" w:rsidR="008B6DF1" w:rsidRDefault="008B6DF1" w:rsidP="00F32297"/>
    <w:p w14:paraId="14B3BBDD" w14:textId="77777777" w:rsidR="008B6DF1" w:rsidRDefault="008B6DF1" w:rsidP="00F32297"/>
    <w:p w14:paraId="4E3AC661" w14:textId="77777777" w:rsidR="008B6DF1" w:rsidRDefault="008B6DF1" w:rsidP="00F32297"/>
    <w:p w14:paraId="3FD960D0" w14:textId="77777777" w:rsidR="008B6DF1" w:rsidRDefault="008B6DF1" w:rsidP="00F32297"/>
    <w:p w14:paraId="1163E2C8" w14:textId="77777777" w:rsidR="008B6DF1" w:rsidRDefault="008B6DF1" w:rsidP="008E1BCC"/>
    <w:p w14:paraId="3FFFD69E" w14:textId="77777777" w:rsidR="008B6DF1" w:rsidRDefault="008B6DF1" w:rsidP="003C5599"/>
    <w:p w14:paraId="54D93B92" w14:textId="77777777" w:rsidR="008B6DF1" w:rsidRDefault="008B6DF1" w:rsidP="009C5BD3"/>
    <w:p w14:paraId="2CCF3784" w14:textId="77777777" w:rsidR="008B6DF1" w:rsidRDefault="008B6DF1" w:rsidP="009C5BD3"/>
    <w:p w14:paraId="249196E0" w14:textId="77777777" w:rsidR="008B6DF1" w:rsidRDefault="008B6DF1" w:rsidP="009C5BD3"/>
    <w:p w14:paraId="0055D3A4" w14:textId="77777777" w:rsidR="008B6DF1" w:rsidRDefault="008B6DF1" w:rsidP="009C5BD3"/>
    <w:p w14:paraId="77A4D9E5" w14:textId="77777777" w:rsidR="008B6DF1" w:rsidRDefault="008B6DF1" w:rsidP="00965539"/>
    <w:p w14:paraId="0A48238D" w14:textId="77777777" w:rsidR="008B6DF1" w:rsidRDefault="008B6DF1" w:rsidP="00CF3DCE"/>
    <w:p w14:paraId="0C8895BE" w14:textId="77777777" w:rsidR="008B6DF1" w:rsidRDefault="008B6DF1" w:rsidP="00373719"/>
    <w:p w14:paraId="6EE5525E" w14:textId="77777777" w:rsidR="008B6DF1" w:rsidRDefault="008B6DF1" w:rsidP="00C21903"/>
    <w:p w14:paraId="6E95D0C3" w14:textId="77777777" w:rsidR="008B6DF1" w:rsidRDefault="008B6DF1"/>
    <w:p w14:paraId="0476C959" w14:textId="77777777" w:rsidR="008B6DF1" w:rsidRDefault="008B6DF1" w:rsidP="00B415F4"/>
    <w:p w14:paraId="5C16FC39" w14:textId="77777777" w:rsidR="008B6DF1" w:rsidRDefault="008B6DF1"/>
    <w:p w14:paraId="78D70CF1" w14:textId="77777777" w:rsidR="008B6DF1" w:rsidRDefault="008B6DF1" w:rsidP="00BC10DB"/>
    <w:p w14:paraId="6D186B84" w14:textId="77777777" w:rsidR="008B6DF1" w:rsidRDefault="008B6DF1" w:rsidP="00FB40AD"/>
    <w:p w14:paraId="5CE18B6E" w14:textId="77777777" w:rsidR="008B6DF1" w:rsidRDefault="008B6DF1" w:rsidP="00B11616"/>
    <w:p w14:paraId="53AEEB21" w14:textId="77777777" w:rsidR="008B6DF1" w:rsidRDefault="008B6DF1" w:rsidP="007C67A6"/>
    <w:p w14:paraId="787F279A" w14:textId="77777777" w:rsidR="008B6DF1" w:rsidRDefault="008B6DF1" w:rsidP="00D36428"/>
    <w:p w14:paraId="411F3E40" w14:textId="77777777" w:rsidR="008B6DF1" w:rsidRDefault="008B6DF1" w:rsidP="00D36428"/>
    <w:p w14:paraId="66A3E81A" w14:textId="77777777" w:rsidR="008B6DF1" w:rsidRDefault="008B6DF1" w:rsidP="00291203"/>
    <w:p w14:paraId="390C18E5" w14:textId="77777777" w:rsidR="008B6DF1" w:rsidRDefault="008B6DF1" w:rsidP="00291203"/>
    <w:p w14:paraId="2023CECD" w14:textId="77777777" w:rsidR="008B6DF1" w:rsidRDefault="008B6DF1" w:rsidP="00291203"/>
    <w:p w14:paraId="18C15E80" w14:textId="77777777" w:rsidR="008B6DF1" w:rsidRDefault="008B6DF1" w:rsidP="000C6712"/>
    <w:p w14:paraId="4D5307AD" w14:textId="77777777" w:rsidR="008B6DF1" w:rsidRDefault="008B6DF1" w:rsidP="000C6712"/>
    <w:p w14:paraId="055A5403" w14:textId="77777777" w:rsidR="008B6DF1" w:rsidRDefault="008B6DF1" w:rsidP="000C6712"/>
    <w:p w14:paraId="7555BA99" w14:textId="77777777" w:rsidR="008B6DF1" w:rsidRDefault="008B6DF1" w:rsidP="000C6712"/>
    <w:p w14:paraId="74E472AB" w14:textId="77777777" w:rsidR="008B6DF1" w:rsidRDefault="008B6DF1" w:rsidP="003C1147"/>
    <w:p w14:paraId="7B100A52" w14:textId="77777777" w:rsidR="008B6DF1" w:rsidRDefault="008B6DF1"/>
    <w:p w14:paraId="3168E3E6" w14:textId="77777777" w:rsidR="008B6DF1" w:rsidRDefault="008B6DF1" w:rsidP="007F3A20"/>
    <w:p w14:paraId="1FFBCEFD" w14:textId="77777777" w:rsidR="008B6DF1" w:rsidRDefault="008B6DF1" w:rsidP="001A41D9"/>
    <w:p w14:paraId="1A4090FC" w14:textId="77777777" w:rsidR="008B6DF1" w:rsidRDefault="008B6DF1" w:rsidP="00C77A3B"/>
    <w:p w14:paraId="3A06DB8E" w14:textId="77777777" w:rsidR="008B6DF1" w:rsidRDefault="008B6DF1"/>
    <w:p w14:paraId="34219F6B" w14:textId="77777777" w:rsidR="008B6DF1" w:rsidRDefault="008B6DF1" w:rsidP="0069770C"/>
    <w:p w14:paraId="08ED94A1" w14:textId="77777777" w:rsidR="008B6DF1" w:rsidRDefault="008B6DF1" w:rsidP="0069770C"/>
    <w:p w14:paraId="1D6BA647" w14:textId="77777777" w:rsidR="008B6DF1" w:rsidRDefault="008B6DF1" w:rsidP="0069770C"/>
    <w:p w14:paraId="45D6B7B3" w14:textId="77777777" w:rsidR="008B6DF1" w:rsidRDefault="008B6DF1" w:rsidP="0069770C"/>
    <w:p w14:paraId="595239EC" w14:textId="77777777" w:rsidR="008B6DF1" w:rsidRDefault="008B6DF1" w:rsidP="00534C5F"/>
    <w:p w14:paraId="42850227" w14:textId="77777777" w:rsidR="008B6DF1" w:rsidRDefault="008B6DF1" w:rsidP="00534C5F"/>
    <w:p w14:paraId="03B06FD5" w14:textId="77777777" w:rsidR="008B6DF1" w:rsidRDefault="008B6DF1" w:rsidP="00534C5F"/>
    <w:p w14:paraId="22BEF3CE" w14:textId="77777777" w:rsidR="008B6DF1" w:rsidRDefault="008B6DF1" w:rsidP="00403613"/>
    <w:p w14:paraId="129BECDF" w14:textId="77777777" w:rsidR="008B6DF1" w:rsidRDefault="008B6DF1" w:rsidP="006A4E7E"/>
    <w:p w14:paraId="02DAE1FC" w14:textId="77777777" w:rsidR="008B6DF1" w:rsidRDefault="008B6DF1" w:rsidP="006A4E7E"/>
    <w:p w14:paraId="221C3227" w14:textId="77777777" w:rsidR="008B6DF1" w:rsidRDefault="008B6DF1" w:rsidP="00D93BBD"/>
    <w:p w14:paraId="2EBCBF17" w14:textId="77777777" w:rsidR="008B6DF1" w:rsidRDefault="008B6DF1" w:rsidP="00D93BBD"/>
    <w:p w14:paraId="19FB9353" w14:textId="77777777" w:rsidR="008B6DF1" w:rsidRDefault="008B6DF1" w:rsidP="00D93BBD"/>
    <w:p w14:paraId="634F92F1" w14:textId="77777777" w:rsidR="008B6DF1" w:rsidRDefault="008B6DF1" w:rsidP="00D93BBD"/>
    <w:p w14:paraId="7EC525CD" w14:textId="77777777" w:rsidR="008B6DF1" w:rsidRDefault="008B6DF1" w:rsidP="00D93BBD"/>
    <w:p w14:paraId="6C482C25" w14:textId="77777777" w:rsidR="008B6DF1" w:rsidRDefault="008B6DF1" w:rsidP="00D93BBD"/>
    <w:p w14:paraId="27D27F41" w14:textId="77777777" w:rsidR="008B6DF1" w:rsidRDefault="008B6DF1" w:rsidP="00D93BBD"/>
    <w:p w14:paraId="5168A52C" w14:textId="77777777" w:rsidR="008B6DF1" w:rsidRDefault="008B6DF1" w:rsidP="00D93BBD"/>
    <w:p w14:paraId="36956A8B" w14:textId="77777777" w:rsidR="008B6DF1" w:rsidRDefault="008B6DF1" w:rsidP="00D93BBD"/>
    <w:p w14:paraId="1D251D02" w14:textId="77777777" w:rsidR="008B6DF1" w:rsidRDefault="008B6DF1" w:rsidP="000B7B87"/>
    <w:p w14:paraId="33D68648" w14:textId="77777777" w:rsidR="008B6DF1" w:rsidRDefault="008B6DF1" w:rsidP="00E87A7C"/>
    <w:p w14:paraId="47EA469B" w14:textId="77777777" w:rsidR="008B6DF1" w:rsidRDefault="008B6DF1" w:rsidP="00E87A7C"/>
    <w:p w14:paraId="01A388F8" w14:textId="77777777" w:rsidR="008B6DF1" w:rsidRDefault="008B6DF1" w:rsidP="00E87A7C"/>
    <w:p w14:paraId="79CA51B4" w14:textId="77777777" w:rsidR="008B6DF1" w:rsidRDefault="008B6DF1" w:rsidP="00983CE9"/>
    <w:p w14:paraId="61AD6EC2" w14:textId="77777777" w:rsidR="008B6DF1" w:rsidRDefault="008B6DF1"/>
    <w:p w14:paraId="557F0455" w14:textId="77777777" w:rsidR="008B6DF1" w:rsidRDefault="008B6DF1" w:rsidP="00354542"/>
    <w:p w14:paraId="04D61463" w14:textId="77777777" w:rsidR="008B6DF1" w:rsidRDefault="008B6DF1"/>
    <w:p w14:paraId="23D8D5D6" w14:textId="77777777" w:rsidR="008B6DF1" w:rsidRDefault="008B6DF1" w:rsidP="00780B2C"/>
    <w:p w14:paraId="50902B3D" w14:textId="77777777" w:rsidR="008B6DF1" w:rsidRDefault="008B6DF1" w:rsidP="00780B2C"/>
    <w:p w14:paraId="45D79B5A" w14:textId="77777777" w:rsidR="008B6DF1" w:rsidRDefault="008B6DF1" w:rsidP="00780B2C"/>
    <w:p w14:paraId="7B6F9D84" w14:textId="77777777" w:rsidR="008B6DF1" w:rsidRDefault="008B6DF1" w:rsidP="00C3594B"/>
    <w:p w14:paraId="03FAB849" w14:textId="77777777" w:rsidR="008B6DF1" w:rsidRDefault="008B6DF1" w:rsidP="00C3594B"/>
    <w:p w14:paraId="447C6837" w14:textId="77777777" w:rsidR="008B6DF1" w:rsidRDefault="008B6DF1" w:rsidP="00C3594B"/>
    <w:p w14:paraId="73B6D973" w14:textId="77777777" w:rsidR="008B6DF1" w:rsidRDefault="008B6DF1" w:rsidP="00C3594B"/>
    <w:p w14:paraId="48C0F7F4" w14:textId="77777777" w:rsidR="008B6DF1" w:rsidRDefault="008B6DF1" w:rsidP="00C3594B"/>
    <w:p w14:paraId="2DF52A20" w14:textId="77777777" w:rsidR="008B6DF1" w:rsidRDefault="008B6DF1" w:rsidP="00C3594B"/>
    <w:p w14:paraId="315DE957" w14:textId="77777777" w:rsidR="008B6DF1" w:rsidRDefault="008B6DF1" w:rsidP="00C3594B"/>
    <w:p w14:paraId="7ACD6EAA" w14:textId="77777777" w:rsidR="008B6DF1" w:rsidRDefault="008B6DF1" w:rsidP="00C45BAD"/>
    <w:p w14:paraId="361B7B93" w14:textId="77777777" w:rsidR="008B6DF1" w:rsidRDefault="008B6DF1" w:rsidP="00C4618C"/>
    <w:p w14:paraId="57608E24" w14:textId="77777777" w:rsidR="008B6DF1" w:rsidRDefault="008B6DF1" w:rsidP="005D7C32"/>
    <w:p w14:paraId="2E39EFD1" w14:textId="77777777" w:rsidR="008B6DF1" w:rsidRDefault="008B6DF1" w:rsidP="005D7C32"/>
    <w:p w14:paraId="7FB1FE9D" w14:textId="77777777" w:rsidR="008B6DF1" w:rsidRDefault="008B6DF1" w:rsidP="00764740"/>
    <w:p w14:paraId="6A81B722" w14:textId="77777777" w:rsidR="008B6DF1" w:rsidRDefault="008B6DF1"/>
    <w:p w14:paraId="0D5B74FD" w14:textId="77777777" w:rsidR="008B6DF1" w:rsidRDefault="008B6DF1" w:rsidP="000C654E"/>
    <w:p w14:paraId="08A3B507" w14:textId="77777777" w:rsidR="008B6DF1" w:rsidRDefault="008B6DF1" w:rsidP="000C654E"/>
    <w:p w14:paraId="0B6479FB" w14:textId="77777777" w:rsidR="008B6DF1" w:rsidRDefault="008B6DF1" w:rsidP="000C654E"/>
    <w:p w14:paraId="28A83AA6" w14:textId="77777777" w:rsidR="008B6DF1" w:rsidRDefault="008B6DF1" w:rsidP="00960D6B"/>
    <w:p w14:paraId="58DEA913" w14:textId="77777777" w:rsidR="008B6DF1" w:rsidRDefault="008B6DF1" w:rsidP="00960D6B"/>
    <w:p w14:paraId="710935A3" w14:textId="77777777" w:rsidR="008B6DF1" w:rsidRDefault="008B6DF1" w:rsidP="00587A71"/>
    <w:p w14:paraId="095B9219" w14:textId="77777777" w:rsidR="008B6DF1" w:rsidRDefault="008B6DF1" w:rsidP="00587A71"/>
    <w:p w14:paraId="19008181" w14:textId="77777777" w:rsidR="008B6DF1" w:rsidRDefault="008B6DF1" w:rsidP="00587A71"/>
    <w:p w14:paraId="43750316" w14:textId="77777777" w:rsidR="008B6DF1" w:rsidRDefault="008B6DF1" w:rsidP="00587A71"/>
    <w:p w14:paraId="7B0438EF" w14:textId="77777777" w:rsidR="008B6DF1" w:rsidRDefault="008B6DF1" w:rsidP="0032795F"/>
    <w:p w14:paraId="6C090FC6" w14:textId="77777777" w:rsidR="008B6DF1" w:rsidRDefault="008B6DF1" w:rsidP="0032795F"/>
    <w:p w14:paraId="32AF0EF3" w14:textId="77777777" w:rsidR="008B6DF1" w:rsidRDefault="008B6DF1" w:rsidP="0032795F"/>
    <w:p w14:paraId="00DD4909" w14:textId="77777777" w:rsidR="008B6DF1" w:rsidRDefault="008B6DF1" w:rsidP="0032795F"/>
    <w:p w14:paraId="4447A00E" w14:textId="77777777" w:rsidR="008B6DF1" w:rsidRDefault="008B6DF1" w:rsidP="0032795F"/>
    <w:p w14:paraId="0AD4255D" w14:textId="77777777" w:rsidR="008B6DF1" w:rsidRDefault="008B6DF1"/>
    <w:p w14:paraId="07AA0B6C" w14:textId="77777777" w:rsidR="008B6DF1" w:rsidRDefault="008B6DF1" w:rsidP="00E23755"/>
    <w:p w14:paraId="2184EF46" w14:textId="77777777" w:rsidR="008B6DF1" w:rsidRDefault="008B6DF1" w:rsidP="00E23755"/>
    <w:p w14:paraId="03DC1D63" w14:textId="77777777" w:rsidR="008B6DF1" w:rsidRDefault="008B6DF1" w:rsidP="00E23755"/>
    <w:p w14:paraId="2E6000FC" w14:textId="77777777" w:rsidR="008B6DF1" w:rsidRDefault="008B6DF1" w:rsidP="00E23755"/>
    <w:p w14:paraId="341288DB" w14:textId="77777777" w:rsidR="008B6DF1" w:rsidRDefault="008B6DF1" w:rsidP="00E23755"/>
    <w:p w14:paraId="46191412" w14:textId="77777777" w:rsidR="008B6DF1" w:rsidRDefault="008B6DF1" w:rsidP="00E23755"/>
    <w:p w14:paraId="4B23E090" w14:textId="77777777" w:rsidR="008B6DF1" w:rsidRDefault="008B6DF1"/>
    <w:p w14:paraId="3A6ACEFA" w14:textId="77777777" w:rsidR="008B6DF1" w:rsidRDefault="008B6DF1"/>
    <w:p w14:paraId="2E931E6B" w14:textId="77777777" w:rsidR="008B6DF1" w:rsidRDefault="008B6DF1" w:rsidP="00B06EE9"/>
    <w:p w14:paraId="5D02C14A" w14:textId="77777777" w:rsidR="008B6DF1" w:rsidRDefault="008B6DF1" w:rsidP="00B06EE9"/>
    <w:p w14:paraId="4DBE2C97" w14:textId="77777777" w:rsidR="008B6DF1" w:rsidRDefault="008B6DF1" w:rsidP="00B06EE9"/>
    <w:p w14:paraId="13C18E9A" w14:textId="77777777" w:rsidR="008B6DF1" w:rsidRDefault="008B6DF1" w:rsidP="00B06EE9"/>
    <w:p w14:paraId="03885316" w14:textId="77777777" w:rsidR="008B6DF1" w:rsidRDefault="008B6DF1" w:rsidP="00B06EE9"/>
    <w:p w14:paraId="1FE81BC1" w14:textId="77777777" w:rsidR="008B6DF1" w:rsidRDefault="008B6DF1" w:rsidP="00B06EE9"/>
    <w:p w14:paraId="267D8DC3" w14:textId="77777777" w:rsidR="008B6DF1" w:rsidRDefault="008B6DF1" w:rsidP="0035525C"/>
    <w:p w14:paraId="39B432BA" w14:textId="77777777" w:rsidR="008B6DF1" w:rsidRDefault="008B6DF1" w:rsidP="00B0794D"/>
    <w:p w14:paraId="510AEEF3" w14:textId="77777777" w:rsidR="008B6DF1" w:rsidRDefault="008B6DF1" w:rsidP="00B0794D"/>
    <w:p w14:paraId="2B7DB0E7" w14:textId="77777777" w:rsidR="008B6DF1" w:rsidRDefault="008B6DF1" w:rsidP="00B0794D"/>
    <w:p w14:paraId="0FF8527B" w14:textId="77777777" w:rsidR="008B6DF1" w:rsidRDefault="008B6DF1" w:rsidP="00B0794D"/>
    <w:p w14:paraId="4480F3E1" w14:textId="77777777" w:rsidR="008B6DF1" w:rsidRDefault="008B6DF1" w:rsidP="00B0794D"/>
    <w:p w14:paraId="2218C53F" w14:textId="77777777" w:rsidR="008B6DF1" w:rsidRDefault="008B6DF1" w:rsidP="00B0794D"/>
    <w:p w14:paraId="2B53D8CE" w14:textId="77777777" w:rsidR="008B6DF1" w:rsidRDefault="008B6DF1" w:rsidP="00B0794D"/>
    <w:p w14:paraId="4AB12549" w14:textId="77777777" w:rsidR="008B6DF1" w:rsidRDefault="008B6DF1" w:rsidP="00B0794D"/>
    <w:p w14:paraId="08F0422E" w14:textId="77777777" w:rsidR="008B6DF1" w:rsidRDefault="008B6DF1" w:rsidP="00CF3494"/>
    <w:p w14:paraId="04279E54" w14:textId="77777777" w:rsidR="008B6DF1" w:rsidRDefault="008B6DF1" w:rsidP="00633A30"/>
    <w:p w14:paraId="7EF1B828" w14:textId="77777777" w:rsidR="008B6DF1" w:rsidRDefault="008B6DF1" w:rsidP="00633A30"/>
    <w:p w14:paraId="1A32C6DA" w14:textId="77777777" w:rsidR="008B6DF1" w:rsidRDefault="008B6DF1" w:rsidP="00633A30"/>
    <w:p w14:paraId="29035776" w14:textId="77777777" w:rsidR="008B6DF1" w:rsidRDefault="008B6DF1" w:rsidP="00633A30"/>
    <w:p w14:paraId="003F218A" w14:textId="77777777" w:rsidR="008B6DF1" w:rsidRDefault="008B6DF1"/>
    <w:p w14:paraId="10F64C2E" w14:textId="77777777" w:rsidR="008B6DF1" w:rsidRDefault="008B6DF1" w:rsidP="00B07A68"/>
    <w:p w14:paraId="53D53829" w14:textId="77777777" w:rsidR="008B6DF1" w:rsidRDefault="008B6DF1" w:rsidP="003F7FFA"/>
    <w:p w14:paraId="35D84EA0" w14:textId="77777777" w:rsidR="008B6DF1" w:rsidRDefault="008B6DF1" w:rsidP="003F7FFA"/>
    <w:p w14:paraId="464D11FD" w14:textId="77777777" w:rsidR="008B6DF1" w:rsidRDefault="008B6DF1" w:rsidP="003F7FFA"/>
    <w:p w14:paraId="15B7E3CA" w14:textId="77777777" w:rsidR="008B6DF1" w:rsidRDefault="008B6DF1" w:rsidP="003F7FFA"/>
    <w:p w14:paraId="4AAA7DCB" w14:textId="77777777" w:rsidR="008B6DF1" w:rsidRDefault="008B6DF1" w:rsidP="003F7FFA"/>
    <w:p w14:paraId="09A8C48B" w14:textId="77777777" w:rsidR="008B6DF1" w:rsidRDefault="008B6DF1" w:rsidP="003F7FFA"/>
    <w:p w14:paraId="2A88BC46" w14:textId="77777777" w:rsidR="008B6DF1" w:rsidRDefault="008B6DF1" w:rsidP="003F7FFA"/>
    <w:p w14:paraId="5AAB909C" w14:textId="77777777" w:rsidR="008B6DF1" w:rsidRDefault="008B6DF1" w:rsidP="00381EBC"/>
    <w:p w14:paraId="02D79FF2" w14:textId="77777777" w:rsidR="008B6DF1" w:rsidRDefault="008B6DF1" w:rsidP="00381EBC"/>
    <w:p w14:paraId="251FB047" w14:textId="77777777" w:rsidR="008B6DF1" w:rsidRDefault="008B6DF1" w:rsidP="00381EBC"/>
    <w:p w14:paraId="4BBA5176" w14:textId="77777777" w:rsidR="008B6DF1" w:rsidRDefault="008B6DF1" w:rsidP="00381EBC"/>
    <w:p w14:paraId="45D3F927" w14:textId="77777777" w:rsidR="008B6DF1" w:rsidRDefault="008B6DF1"/>
    <w:p w14:paraId="700A2C79" w14:textId="77777777" w:rsidR="008B6DF1" w:rsidRDefault="008B6DF1"/>
    <w:p w14:paraId="51591FF5" w14:textId="77777777" w:rsidR="008B6DF1" w:rsidRDefault="008B6DF1" w:rsidP="007A699B"/>
    <w:p w14:paraId="632BD989" w14:textId="77777777" w:rsidR="008B6DF1" w:rsidRDefault="008B6DF1" w:rsidP="007A699B"/>
    <w:p w14:paraId="24454D50" w14:textId="77777777" w:rsidR="008B6DF1" w:rsidRDefault="008B6DF1" w:rsidP="007A699B"/>
    <w:p w14:paraId="11B3C929" w14:textId="77777777" w:rsidR="008B6DF1" w:rsidRDefault="008B6DF1" w:rsidP="007A699B"/>
    <w:p w14:paraId="3938EE3B" w14:textId="77777777" w:rsidR="008B6DF1" w:rsidRDefault="008B6DF1" w:rsidP="003C2F79"/>
    <w:p w14:paraId="58181A16" w14:textId="77777777" w:rsidR="008B6DF1" w:rsidRDefault="008B6DF1" w:rsidP="003C2F79"/>
    <w:p w14:paraId="2FAD90DD" w14:textId="77777777" w:rsidR="008B6DF1" w:rsidRDefault="008B6DF1" w:rsidP="003C2F79"/>
    <w:p w14:paraId="309B4414" w14:textId="77777777" w:rsidR="008B6DF1" w:rsidRDefault="008B6DF1" w:rsidP="003C2F79"/>
    <w:p w14:paraId="4F8F8C48" w14:textId="77777777" w:rsidR="008B6DF1" w:rsidRDefault="008B6DF1" w:rsidP="00745A56"/>
    <w:p w14:paraId="510577E7" w14:textId="77777777" w:rsidR="008B6DF1" w:rsidRDefault="008B6DF1" w:rsidP="00745A56"/>
    <w:p w14:paraId="59D5B946" w14:textId="77777777" w:rsidR="008B6DF1" w:rsidRDefault="008B6DF1"/>
    <w:p w14:paraId="7731A2E5" w14:textId="77777777" w:rsidR="008B6DF1" w:rsidRDefault="008B6DF1" w:rsidP="00AF7CAA"/>
    <w:p w14:paraId="46431DAF" w14:textId="77777777" w:rsidR="008B6DF1" w:rsidRDefault="008B6DF1" w:rsidP="00AF7CAA"/>
    <w:p w14:paraId="17D68B08" w14:textId="77777777" w:rsidR="008B6DF1" w:rsidRDefault="008B6DF1" w:rsidP="00AF7CAA"/>
    <w:p w14:paraId="1CA07E30" w14:textId="77777777" w:rsidR="008B6DF1" w:rsidRDefault="008B6DF1" w:rsidP="00AF7CAA"/>
    <w:p w14:paraId="5415A777" w14:textId="77777777" w:rsidR="008B6DF1" w:rsidRDefault="008B6DF1" w:rsidP="00184FF9"/>
    <w:p w14:paraId="5DC66AA1" w14:textId="77777777" w:rsidR="008B6DF1" w:rsidRDefault="008B6DF1"/>
    <w:p w14:paraId="1FF579A2" w14:textId="77777777" w:rsidR="008B6DF1" w:rsidRDefault="008B6DF1" w:rsidP="00CA7A08"/>
    <w:p w14:paraId="2747F8D8" w14:textId="77777777" w:rsidR="008B6DF1" w:rsidRDefault="008B6DF1"/>
    <w:p w14:paraId="0F224AC4" w14:textId="77777777" w:rsidR="008B6DF1" w:rsidRDefault="008B6DF1" w:rsidP="00533113"/>
    <w:p w14:paraId="319B01F1" w14:textId="77777777" w:rsidR="008B6DF1" w:rsidRDefault="008B6DF1" w:rsidP="00533113"/>
    <w:p w14:paraId="22A651FF" w14:textId="77777777" w:rsidR="008B6DF1" w:rsidRDefault="008B6DF1" w:rsidP="00533113"/>
    <w:p w14:paraId="61A45623" w14:textId="77777777" w:rsidR="008B6DF1" w:rsidRDefault="008B6DF1"/>
    <w:p w14:paraId="788966E3" w14:textId="77777777" w:rsidR="008B6DF1" w:rsidRDefault="008B6DF1" w:rsidP="009A7865"/>
    <w:p w14:paraId="4A3CFB10" w14:textId="77777777" w:rsidR="008B6DF1" w:rsidRDefault="008B6DF1" w:rsidP="009A7865"/>
    <w:p w14:paraId="20788488" w14:textId="77777777" w:rsidR="008B6DF1" w:rsidRDefault="008B6DF1" w:rsidP="009A7865"/>
    <w:p w14:paraId="4A812894" w14:textId="77777777" w:rsidR="008B6DF1" w:rsidRDefault="008B6DF1" w:rsidP="009A7865"/>
    <w:p w14:paraId="57FE8111" w14:textId="77777777" w:rsidR="008B6DF1" w:rsidRDefault="008B6DF1"/>
    <w:p w14:paraId="59AA5812" w14:textId="77777777" w:rsidR="008B6DF1" w:rsidRDefault="008B6DF1"/>
    <w:p w14:paraId="77017DC8" w14:textId="77777777" w:rsidR="008B6DF1" w:rsidRDefault="008B6DF1" w:rsidP="009C509B"/>
    <w:p w14:paraId="0F435A4B" w14:textId="77777777" w:rsidR="008B6DF1" w:rsidRDefault="008B6DF1" w:rsidP="009C509B"/>
    <w:p w14:paraId="25EBB3CF" w14:textId="77777777" w:rsidR="008B6DF1" w:rsidRDefault="008B6DF1" w:rsidP="009C509B"/>
    <w:p w14:paraId="5E5DC764" w14:textId="77777777" w:rsidR="008B6DF1" w:rsidRDefault="008B6DF1"/>
    <w:p w14:paraId="4EB73433" w14:textId="77777777" w:rsidR="008B6DF1" w:rsidRDefault="008B6DF1" w:rsidP="00677DF5"/>
    <w:p w14:paraId="655A5F71" w14:textId="77777777" w:rsidR="008B6DF1" w:rsidRDefault="008B6DF1" w:rsidP="00677DF5"/>
    <w:p w14:paraId="570C66DD" w14:textId="77777777" w:rsidR="008B6DF1" w:rsidRDefault="008B6DF1" w:rsidP="00551960"/>
    <w:p w14:paraId="11D30CF2" w14:textId="77777777" w:rsidR="008B6DF1" w:rsidRDefault="008B6DF1"/>
    <w:p w14:paraId="68A45F87" w14:textId="77777777" w:rsidR="008B6DF1" w:rsidRDefault="008B6DF1"/>
    <w:p w14:paraId="04F1A00E" w14:textId="77777777" w:rsidR="008B6DF1" w:rsidRDefault="008B6DF1" w:rsidP="00243744"/>
    <w:p w14:paraId="4495DCAD" w14:textId="77777777" w:rsidR="008B6DF1" w:rsidRDefault="008B6DF1" w:rsidP="003A5CAD"/>
    <w:p w14:paraId="443FBD67" w14:textId="77777777" w:rsidR="008B6DF1" w:rsidRDefault="008B6DF1"/>
    <w:p w14:paraId="5C51E91D" w14:textId="77777777" w:rsidR="008B6DF1" w:rsidRDefault="008B6DF1" w:rsidP="00500935"/>
    <w:p w14:paraId="4D68EF6D" w14:textId="77777777" w:rsidR="008B6DF1" w:rsidRDefault="008B6DF1" w:rsidP="00500935"/>
    <w:p w14:paraId="4DB60608" w14:textId="77777777" w:rsidR="008B6DF1" w:rsidRDefault="008B6DF1" w:rsidP="009E6737"/>
    <w:p w14:paraId="5B124E26" w14:textId="77777777" w:rsidR="008B6DF1" w:rsidRDefault="008B6DF1" w:rsidP="009E6737"/>
    <w:p w14:paraId="684D0190" w14:textId="77777777" w:rsidR="008B6DF1" w:rsidRDefault="008B6DF1" w:rsidP="009E6737"/>
    <w:p w14:paraId="6D41D185" w14:textId="77777777" w:rsidR="008B6DF1" w:rsidRDefault="008B6DF1" w:rsidP="009E6737"/>
    <w:p w14:paraId="110FBDDA" w14:textId="77777777" w:rsidR="008B6DF1" w:rsidRDefault="008B6DF1" w:rsidP="00CE7C4B"/>
    <w:p w14:paraId="23F30247" w14:textId="77777777" w:rsidR="008B6DF1" w:rsidRDefault="008B6DF1" w:rsidP="00CE7C4B"/>
    <w:p w14:paraId="3CAB2C78" w14:textId="77777777" w:rsidR="008B6DF1" w:rsidRDefault="008B6DF1" w:rsidP="00CE7C4B"/>
    <w:p w14:paraId="0DD5C6CC" w14:textId="77777777" w:rsidR="008B6DF1" w:rsidRDefault="008B6DF1"/>
    <w:p w14:paraId="5D38335C" w14:textId="77777777" w:rsidR="008B6DF1" w:rsidRDefault="008B6DF1" w:rsidP="00376E56"/>
    <w:p w14:paraId="5017338D" w14:textId="77777777" w:rsidR="008B6DF1" w:rsidRDefault="008B6DF1" w:rsidP="00376E56"/>
    <w:p w14:paraId="25218DFA" w14:textId="77777777" w:rsidR="008B6DF1" w:rsidRDefault="008B6DF1" w:rsidP="00376E56"/>
    <w:p w14:paraId="13507CED" w14:textId="77777777" w:rsidR="008B6DF1" w:rsidRDefault="008B6DF1" w:rsidP="00F2416F"/>
    <w:p w14:paraId="11D5400E" w14:textId="77777777" w:rsidR="008B6DF1" w:rsidRDefault="008B6DF1" w:rsidP="00F2416F"/>
    <w:p w14:paraId="3D071627" w14:textId="77777777" w:rsidR="008B6DF1" w:rsidRDefault="008B6DF1" w:rsidP="002E4C84"/>
    <w:p w14:paraId="53E9B16E" w14:textId="77777777" w:rsidR="008B6DF1" w:rsidRDefault="008B6DF1" w:rsidP="002E4C84"/>
    <w:p w14:paraId="4748ABF1" w14:textId="77777777" w:rsidR="008B6DF1" w:rsidRDefault="008B6DF1" w:rsidP="00BE099E"/>
    <w:p w14:paraId="49F9145E" w14:textId="77777777" w:rsidR="008B6DF1" w:rsidRDefault="008B6DF1" w:rsidP="009C1DC8"/>
    <w:p w14:paraId="738F2F7D" w14:textId="77777777" w:rsidR="008B6DF1" w:rsidRDefault="008B6DF1" w:rsidP="00BC5391"/>
    <w:p w14:paraId="571DCA57" w14:textId="77777777" w:rsidR="008B6DF1" w:rsidRDefault="008B6DF1" w:rsidP="00BC5391"/>
    <w:p w14:paraId="2CE8563B" w14:textId="77777777" w:rsidR="008B6DF1" w:rsidRDefault="008B6DF1"/>
    <w:p w14:paraId="6840DB1D" w14:textId="77777777" w:rsidR="008B6DF1" w:rsidRDefault="008B6DF1" w:rsidP="0091450E"/>
    <w:p w14:paraId="1B22E4E5" w14:textId="77777777" w:rsidR="008B6DF1" w:rsidRDefault="008B6DF1" w:rsidP="0091450E"/>
    <w:p w14:paraId="24B3D440" w14:textId="77777777" w:rsidR="008B6DF1" w:rsidRDefault="008B6DF1" w:rsidP="0091450E"/>
    <w:p w14:paraId="21E2516D" w14:textId="77777777" w:rsidR="008B6DF1" w:rsidRDefault="008B6DF1"/>
    <w:p w14:paraId="025A8297" w14:textId="77777777" w:rsidR="008B6DF1" w:rsidRDefault="008B6DF1" w:rsidP="002A555F"/>
    <w:p w14:paraId="655092FA" w14:textId="77777777" w:rsidR="008B6DF1" w:rsidRDefault="008B6DF1" w:rsidP="002A555F"/>
    <w:p w14:paraId="5F235C89" w14:textId="77777777" w:rsidR="008B6DF1" w:rsidRDefault="008B6DF1" w:rsidP="002A555F"/>
    <w:p w14:paraId="6AA1CAD5" w14:textId="77777777" w:rsidR="008B6DF1" w:rsidRDefault="008B6DF1"/>
    <w:p w14:paraId="5BEF5021" w14:textId="77777777" w:rsidR="008B6DF1" w:rsidRDefault="008B6DF1" w:rsidP="009353BD"/>
    <w:p w14:paraId="06E1DA68" w14:textId="77777777" w:rsidR="008B6DF1" w:rsidRDefault="008B6DF1" w:rsidP="009353BD"/>
    <w:p w14:paraId="21848826" w14:textId="77777777" w:rsidR="008B6DF1" w:rsidRDefault="008B6DF1" w:rsidP="009353BD"/>
    <w:p w14:paraId="7467CE67" w14:textId="77777777" w:rsidR="008B6DF1" w:rsidRDefault="008B6DF1" w:rsidP="00CF5420"/>
    <w:p w14:paraId="4D6632E3" w14:textId="77777777" w:rsidR="008B6DF1" w:rsidRDefault="008B6DF1" w:rsidP="00C4026C"/>
    <w:p w14:paraId="64BB16D7" w14:textId="77777777" w:rsidR="008B6DF1" w:rsidRDefault="008B6DF1" w:rsidP="00C4026C"/>
    <w:p w14:paraId="786810EA" w14:textId="77777777" w:rsidR="008B6DF1" w:rsidRDefault="008B6DF1" w:rsidP="003155D5"/>
    <w:p w14:paraId="4B5DE6E8" w14:textId="77777777" w:rsidR="008B6DF1" w:rsidRDefault="008B6DF1" w:rsidP="003155D5"/>
    <w:p w14:paraId="6C701C88" w14:textId="77777777" w:rsidR="008B6DF1" w:rsidRDefault="008B6DF1" w:rsidP="003155D5"/>
    <w:p w14:paraId="24038DD6" w14:textId="77777777" w:rsidR="008B6DF1" w:rsidRDefault="008B6DF1"/>
    <w:p w14:paraId="37650B1B" w14:textId="77777777" w:rsidR="008B6DF1" w:rsidRDefault="008B6DF1" w:rsidP="006E5DBE"/>
    <w:p w14:paraId="3A67E5C6" w14:textId="77777777" w:rsidR="008B6DF1" w:rsidRDefault="008B6DF1"/>
    <w:p w14:paraId="3EE6A409" w14:textId="77777777" w:rsidR="008B6DF1" w:rsidRDefault="008B6DF1"/>
    <w:p w14:paraId="312FD592" w14:textId="77777777" w:rsidR="008B6DF1" w:rsidRDefault="008B6DF1" w:rsidP="0018790F"/>
    <w:p w14:paraId="132115E3" w14:textId="77777777" w:rsidR="008B6DF1" w:rsidRDefault="008B6DF1" w:rsidP="00963B57"/>
    <w:p w14:paraId="775162C1" w14:textId="77777777" w:rsidR="008B6DF1" w:rsidRDefault="008B6DF1" w:rsidP="00963B57"/>
    <w:p w14:paraId="08467649" w14:textId="77777777" w:rsidR="008B6DF1" w:rsidRDefault="008B6DF1" w:rsidP="00963B57"/>
    <w:p w14:paraId="12347EDA" w14:textId="77777777" w:rsidR="008B6DF1" w:rsidRDefault="008B6DF1" w:rsidP="007D5639"/>
    <w:p w14:paraId="02F32ABF" w14:textId="77777777" w:rsidR="008B6DF1" w:rsidRDefault="008B6DF1" w:rsidP="00124357"/>
    <w:p w14:paraId="45BB81AE" w14:textId="77777777" w:rsidR="008B6DF1" w:rsidRDefault="008B6DF1" w:rsidP="00D30D2B"/>
    <w:p w14:paraId="456AD511" w14:textId="77777777" w:rsidR="008B6DF1" w:rsidRDefault="008B6DF1" w:rsidP="00D30D2B"/>
    <w:p w14:paraId="2E7CCA63" w14:textId="77777777" w:rsidR="008B6DF1" w:rsidRDefault="008B6DF1"/>
    <w:p w14:paraId="046D104F" w14:textId="77777777" w:rsidR="008B6DF1" w:rsidRDefault="008B6DF1"/>
    <w:p w14:paraId="67176018" w14:textId="77777777" w:rsidR="008B6DF1" w:rsidRDefault="008B6DF1" w:rsidP="00185E64"/>
    <w:p w14:paraId="06CE57CE" w14:textId="77777777" w:rsidR="008B6DF1" w:rsidRDefault="008B6DF1"/>
    <w:p w14:paraId="350B4092" w14:textId="77777777" w:rsidR="008B6DF1" w:rsidRDefault="008B6DF1" w:rsidP="00D72C0E"/>
    <w:p w14:paraId="0BB8E680" w14:textId="77777777" w:rsidR="008B6DF1" w:rsidRDefault="008B6DF1" w:rsidP="00D72C0E"/>
    <w:p w14:paraId="4F6F7E96" w14:textId="77777777" w:rsidR="008B6DF1" w:rsidRDefault="008B6DF1" w:rsidP="00D72C0E"/>
    <w:p w14:paraId="03582247" w14:textId="77777777" w:rsidR="008B6DF1" w:rsidRDefault="008B6DF1" w:rsidP="00D72C0E"/>
    <w:p w14:paraId="6727B2D7" w14:textId="77777777" w:rsidR="008B6DF1" w:rsidRDefault="008B6DF1" w:rsidP="009053CA"/>
    <w:p w14:paraId="7904D305" w14:textId="77777777" w:rsidR="008B6DF1" w:rsidRDefault="008B6DF1"/>
    <w:p w14:paraId="44FBA06A" w14:textId="77777777" w:rsidR="008B6DF1" w:rsidRDefault="008B6DF1"/>
    <w:p w14:paraId="64585E23" w14:textId="77777777" w:rsidR="008B6DF1" w:rsidRDefault="008B6DF1" w:rsidP="00D87F07"/>
    <w:p w14:paraId="14DBD7C6" w14:textId="77777777" w:rsidR="008B6DF1" w:rsidRDefault="008B6DF1" w:rsidP="00D87F07"/>
    <w:p w14:paraId="187166BD" w14:textId="77777777" w:rsidR="008B6DF1" w:rsidRDefault="008B6DF1" w:rsidP="00D87F07"/>
    <w:p w14:paraId="38B9291C" w14:textId="77777777" w:rsidR="008B6DF1" w:rsidRDefault="008B6DF1"/>
    <w:p w14:paraId="6EF1A358" w14:textId="77777777" w:rsidR="008B6DF1" w:rsidRDefault="008B6DF1" w:rsidP="005E1055"/>
    <w:p w14:paraId="5ABACECC" w14:textId="77777777" w:rsidR="008B6DF1" w:rsidRDefault="008B6DF1"/>
    <w:p w14:paraId="11DEDD42" w14:textId="77777777" w:rsidR="008B6DF1" w:rsidRDefault="008B6DF1" w:rsidP="008B6DF1"/>
  </w:footnote>
  <w:footnote w:type="continuationSeparator" w:id="0">
    <w:p w14:paraId="79932E5A" w14:textId="77777777" w:rsidR="008B6DF1" w:rsidRDefault="008B6DF1">
      <w:pPr>
        <w:spacing w:after="0"/>
      </w:pPr>
      <w:r>
        <w:continuationSeparator/>
      </w:r>
    </w:p>
    <w:p w14:paraId="1E663586" w14:textId="77777777" w:rsidR="008B6DF1" w:rsidRDefault="008B6DF1"/>
    <w:p w14:paraId="52200ED9" w14:textId="77777777" w:rsidR="008B6DF1" w:rsidRDefault="008B6DF1" w:rsidP="002E2E25"/>
    <w:p w14:paraId="32E68B60" w14:textId="77777777" w:rsidR="008B6DF1" w:rsidRDefault="008B6DF1" w:rsidP="00B36855"/>
    <w:p w14:paraId="517DB4F8" w14:textId="77777777" w:rsidR="008B6DF1" w:rsidRDefault="008B6DF1" w:rsidP="00B36855"/>
    <w:p w14:paraId="5E9478CA" w14:textId="77777777" w:rsidR="008B6DF1" w:rsidRDefault="008B6DF1" w:rsidP="00206235"/>
    <w:p w14:paraId="00EAD067" w14:textId="77777777" w:rsidR="008B6DF1" w:rsidRDefault="008B6DF1" w:rsidP="00CD5841"/>
    <w:p w14:paraId="4B49ABED" w14:textId="77777777" w:rsidR="008B6DF1" w:rsidRDefault="008B6DF1" w:rsidP="00CD5841"/>
    <w:p w14:paraId="645578E4" w14:textId="77777777" w:rsidR="008B6DF1" w:rsidRDefault="008B6DF1" w:rsidP="00FA22E1"/>
    <w:p w14:paraId="3E0BA74F" w14:textId="77777777" w:rsidR="008B6DF1" w:rsidRDefault="008B6DF1" w:rsidP="00C540B6"/>
    <w:p w14:paraId="601E4B6D" w14:textId="77777777" w:rsidR="008B6DF1" w:rsidRDefault="008B6DF1" w:rsidP="00C540B6"/>
    <w:p w14:paraId="05408A9D" w14:textId="77777777" w:rsidR="008B6DF1" w:rsidRDefault="008B6DF1" w:rsidP="006D2D3F"/>
    <w:p w14:paraId="18125FBC" w14:textId="77777777" w:rsidR="008B6DF1" w:rsidRDefault="008B6DF1"/>
    <w:p w14:paraId="13EF79B4" w14:textId="77777777" w:rsidR="008B6DF1" w:rsidRDefault="008B6DF1" w:rsidP="001D1164"/>
    <w:p w14:paraId="651CB007" w14:textId="77777777" w:rsidR="008B6DF1" w:rsidRDefault="008B6DF1" w:rsidP="001D1164"/>
    <w:p w14:paraId="1899DAE1" w14:textId="77777777" w:rsidR="008B6DF1" w:rsidRDefault="008B6DF1" w:rsidP="001D1164"/>
    <w:p w14:paraId="616EB783" w14:textId="77777777" w:rsidR="008B6DF1" w:rsidRDefault="008B6DF1" w:rsidP="001D1164"/>
    <w:p w14:paraId="6F830B42" w14:textId="77777777" w:rsidR="008B6DF1" w:rsidRDefault="008B6DF1" w:rsidP="001D1164"/>
    <w:p w14:paraId="1153C7AF" w14:textId="77777777" w:rsidR="008B6DF1" w:rsidRDefault="008B6DF1" w:rsidP="001D1164"/>
    <w:p w14:paraId="56203CD8" w14:textId="77777777" w:rsidR="008B6DF1" w:rsidRDefault="008B6DF1" w:rsidP="001D1164"/>
    <w:p w14:paraId="2DCB141E" w14:textId="77777777" w:rsidR="008B6DF1" w:rsidRDefault="008B6DF1" w:rsidP="001D1164"/>
    <w:p w14:paraId="62CFA115" w14:textId="77777777" w:rsidR="008B6DF1" w:rsidRDefault="008B6DF1" w:rsidP="001D1164"/>
    <w:p w14:paraId="526388D5" w14:textId="77777777" w:rsidR="008B6DF1" w:rsidRDefault="008B6DF1" w:rsidP="001D1164"/>
    <w:p w14:paraId="4F8523ED" w14:textId="77777777" w:rsidR="008B6DF1" w:rsidRDefault="008B6DF1" w:rsidP="001D1164"/>
    <w:p w14:paraId="41C01F0D" w14:textId="77777777" w:rsidR="008B6DF1" w:rsidRDefault="008B6DF1" w:rsidP="00A11685"/>
    <w:p w14:paraId="02741B68" w14:textId="77777777" w:rsidR="008B6DF1" w:rsidRDefault="008B6DF1" w:rsidP="00A11685"/>
    <w:p w14:paraId="3B4C048D" w14:textId="77777777" w:rsidR="008B6DF1" w:rsidRDefault="008B6DF1" w:rsidP="00A11685"/>
    <w:p w14:paraId="6E576FA9" w14:textId="77777777" w:rsidR="008B6DF1" w:rsidRDefault="008B6DF1" w:rsidP="00A11685"/>
    <w:p w14:paraId="2B63A074" w14:textId="77777777" w:rsidR="008B6DF1" w:rsidRDefault="008B6DF1" w:rsidP="00A11685"/>
    <w:p w14:paraId="280F57EF" w14:textId="77777777" w:rsidR="008B6DF1" w:rsidRDefault="008B6DF1" w:rsidP="002F7CBA"/>
    <w:p w14:paraId="6FAD44D6" w14:textId="77777777" w:rsidR="008B6DF1" w:rsidRDefault="008B6DF1" w:rsidP="002F7CBA"/>
    <w:p w14:paraId="6536BDDA" w14:textId="77777777" w:rsidR="008B6DF1" w:rsidRDefault="008B6DF1" w:rsidP="003E20AE"/>
    <w:p w14:paraId="001E34A2" w14:textId="77777777" w:rsidR="008B6DF1" w:rsidRDefault="008B6DF1"/>
    <w:p w14:paraId="21D5D590" w14:textId="77777777" w:rsidR="008B6DF1" w:rsidRDefault="008B6DF1" w:rsidP="004705DC"/>
    <w:p w14:paraId="236EBD52" w14:textId="77777777" w:rsidR="008B6DF1" w:rsidRDefault="008B6DF1" w:rsidP="004705DC"/>
    <w:p w14:paraId="6A61CA01" w14:textId="77777777" w:rsidR="008B6DF1" w:rsidRDefault="008B6DF1" w:rsidP="004705DC"/>
    <w:p w14:paraId="448F72B0" w14:textId="77777777" w:rsidR="008B6DF1" w:rsidRDefault="008B6DF1" w:rsidP="004705DC"/>
    <w:p w14:paraId="4E2F9A1C" w14:textId="77777777" w:rsidR="008B6DF1" w:rsidRDefault="008B6DF1" w:rsidP="004705DC"/>
    <w:p w14:paraId="13380BA7" w14:textId="77777777" w:rsidR="008B6DF1" w:rsidRDefault="008B6DF1"/>
    <w:p w14:paraId="6823B339" w14:textId="77777777" w:rsidR="008B6DF1" w:rsidRDefault="008B6DF1" w:rsidP="003D1253"/>
    <w:p w14:paraId="3C9F7C55" w14:textId="77777777" w:rsidR="008B6DF1" w:rsidRDefault="008B6DF1" w:rsidP="003D1253"/>
    <w:p w14:paraId="4D718E90" w14:textId="77777777" w:rsidR="008B6DF1" w:rsidRDefault="008B6DF1"/>
    <w:p w14:paraId="1877014F" w14:textId="77777777" w:rsidR="008B6DF1" w:rsidRDefault="008B6DF1" w:rsidP="00613C2E"/>
    <w:p w14:paraId="2879E2C2" w14:textId="77777777" w:rsidR="008B6DF1" w:rsidRDefault="008B6DF1" w:rsidP="00613C2E"/>
    <w:p w14:paraId="66FCE2A6" w14:textId="77777777" w:rsidR="008B6DF1" w:rsidRDefault="008B6DF1" w:rsidP="00613C2E"/>
    <w:p w14:paraId="0E8FE0A9" w14:textId="77777777" w:rsidR="008B6DF1" w:rsidRDefault="008B6DF1" w:rsidP="00613C2E"/>
    <w:p w14:paraId="40AA6B84" w14:textId="77777777" w:rsidR="008B6DF1" w:rsidRDefault="008B6DF1" w:rsidP="00F32297"/>
    <w:p w14:paraId="64EB82AA" w14:textId="77777777" w:rsidR="008B6DF1" w:rsidRDefault="008B6DF1" w:rsidP="00F32297"/>
    <w:p w14:paraId="3A009A2F" w14:textId="77777777" w:rsidR="008B6DF1" w:rsidRDefault="008B6DF1" w:rsidP="00F32297"/>
    <w:p w14:paraId="4427E287" w14:textId="77777777" w:rsidR="008B6DF1" w:rsidRDefault="008B6DF1" w:rsidP="00F32297"/>
    <w:p w14:paraId="492A2CA2" w14:textId="77777777" w:rsidR="008B6DF1" w:rsidRDefault="008B6DF1" w:rsidP="00F32297"/>
    <w:p w14:paraId="71FF29A7" w14:textId="77777777" w:rsidR="008B6DF1" w:rsidRDefault="008B6DF1" w:rsidP="00F32297"/>
    <w:p w14:paraId="64EDCD99" w14:textId="77777777" w:rsidR="008B6DF1" w:rsidRDefault="008B6DF1" w:rsidP="00F32297"/>
    <w:p w14:paraId="11F55002" w14:textId="77777777" w:rsidR="008B6DF1" w:rsidRDefault="008B6DF1" w:rsidP="00F32297"/>
    <w:p w14:paraId="0B0B2603" w14:textId="77777777" w:rsidR="008B6DF1" w:rsidRDefault="008B6DF1" w:rsidP="00F32297"/>
    <w:p w14:paraId="45BDE6EE" w14:textId="77777777" w:rsidR="008B6DF1" w:rsidRDefault="008B6DF1" w:rsidP="00F32297"/>
    <w:p w14:paraId="215107E3" w14:textId="77777777" w:rsidR="008B6DF1" w:rsidRDefault="008B6DF1" w:rsidP="008E1BCC"/>
    <w:p w14:paraId="3CA8579F" w14:textId="77777777" w:rsidR="008B6DF1" w:rsidRDefault="008B6DF1" w:rsidP="003C5599"/>
    <w:p w14:paraId="21364588" w14:textId="77777777" w:rsidR="008B6DF1" w:rsidRDefault="008B6DF1" w:rsidP="009C5BD3"/>
    <w:p w14:paraId="3A1632EC" w14:textId="77777777" w:rsidR="008B6DF1" w:rsidRDefault="008B6DF1" w:rsidP="009C5BD3"/>
    <w:p w14:paraId="00AC4A46" w14:textId="77777777" w:rsidR="008B6DF1" w:rsidRDefault="008B6DF1" w:rsidP="009C5BD3"/>
    <w:p w14:paraId="6CAA1E4B" w14:textId="77777777" w:rsidR="008B6DF1" w:rsidRDefault="008B6DF1" w:rsidP="009C5BD3"/>
    <w:p w14:paraId="55590C4C" w14:textId="77777777" w:rsidR="008B6DF1" w:rsidRDefault="008B6DF1" w:rsidP="00965539"/>
    <w:p w14:paraId="543997F3" w14:textId="77777777" w:rsidR="008B6DF1" w:rsidRDefault="008B6DF1" w:rsidP="00CF3DCE"/>
    <w:p w14:paraId="40872509" w14:textId="77777777" w:rsidR="008B6DF1" w:rsidRDefault="008B6DF1" w:rsidP="00373719"/>
    <w:p w14:paraId="1BA4A95B" w14:textId="77777777" w:rsidR="008B6DF1" w:rsidRDefault="008B6DF1" w:rsidP="00C21903"/>
    <w:p w14:paraId="1701CECB" w14:textId="77777777" w:rsidR="008B6DF1" w:rsidRDefault="008B6DF1"/>
    <w:p w14:paraId="3B670735" w14:textId="77777777" w:rsidR="008B6DF1" w:rsidRDefault="008B6DF1" w:rsidP="00B415F4"/>
    <w:p w14:paraId="7A8C3E56" w14:textId="77777777" w:rsidR="008B6DF1" w:rsidRDefault="008B6DF1"/>
    <w:p w14:paraId="71407162" w14:textId="77777777" w:rsidR="008B6DF1" w:rsidRDefault="008B6DF1" w:rsidP="00BC10DB"/>
    <w:p w14:paraId="504ABE74" w14:textId="77777777" w:rsidR="008B6DF1" w:rsidRDefault="008B6DF1" w:rsidP="00FB40AD"/>
    <w:p w14:paraId="5E7939BC" w14:textId="77777777" w:rsidR="008B6DF1" w:rsidRDefault="008B6DF1" w:rsidP="00B11616"/>
    <w:p w14:paraId="6BA8DA14" w14:textId="77777777" w:rsidR="008B6DF1" w:rsidRDefault="008B6DF1" w:rsidP="007C67A6"/>
    <w:p w14:paraId="47C329FA" w14:textId="77777777" w:rsidR="008B6DF1" w:rsidRDefault="008B6DF1" w:rsidP="00D36428"/>
    <w:p w14:paraId="252E2746" w14:textId="77777777" w:rsidR="008B6DF1" w:rsidRDefault="008B6DF1" w:rsidP="00D36428"/>
    <w:p w14:paraId="76A57EE5" w14:textId="77777777" w:rsidR="008B6DF1" w:rsidRDefault="008B6DF1" w:rsidP="00291203"/>
    <w:p w14:paraId="4602088F" w14:textId="77777777" w:rsidR="008B6DF1" w:rsidRDefault="008B6DF1" w:rsidP="00291203"/>
    <w:p w14:paraId="570F290B" w14:textId="77777777" w:rsidR="008B6DF1" w:rsidRDefault="008B6DF1" w:rsidP="00291203"/>
    <w:p w14:paraId="7BA675B1" w14:textId="77777777" w:rsidR="008B6DF1" w:rsidRDefault="008B6DF1" w:rsidP="000C6712"/>
    <w:p w14:paraId="3BFDFA51" w14:textId="77777777" w:rsidR="008B6DF1" w:rsidRDefault="008B6DF1" w:rsidP="000C6712"/>
    <w:p w14:paraId="1978C860" w14:textId="77777777" w:rsidR="008B6DF1" w:rsidRDefault="008B6DF1" w:rsidP="000C6712"/>
    <w:p w14:paraId="49ABC146" w14:textId="77777777" w:rsidR="008B6DF1" w:rsidRDefault="008B6DF1" w:rsidP="000C6712"/>
    <w:p w14:paraId="5D226F52" w14:textId="77777777" w:rsidR="008B6DF1" w:rsidRDefault="008B6DF1" w:rsidP="003C1147"/>
    <w:p w14:paraId="0D159547" w14:textId="77777777" w:rsidR="008B6DF1" w:rsidRDefault="008B6DF1"/>
    <w:p w14:paraId="100C7B45" w14:textId="77777777" w:rsidR="008B6DF1" w:rsidRDefault="008B6DF1" w:rsidP="007F3A20"/>
    <w:p w14:paraId="49E1BB91" w14:textId="77777777" w:rsidR="008B6DF1" w:rsidRDefault="008B6DF1" w:rsidP="001A41D9"/>
    <w:p w14:paraId="73E577AC" w14:textId="77777777" w:rsidR="008B6DF1" w:rsidRDefault="008B6DF1" w:rsidP="00C77A3B"/>
    <w:p w14:paraId="452D050F" w14:textId="77777777" w:rsidR="008B6DF1" w:rsidRDefault="008B6DF1"/>
    <w:p w14:paraId="6B27E8CA" w14:textId="77777777" w:rsidR="008B6DF1" w:rsidRDefault="008B6DF1" w:rsidP="0069770C"/>
    <w:p w14:paraId="751A6D23" w14:textId="77777777" w:rsidR="008B6DF1" w:rsidRDefault="008B6DF1" w:rsidP="0069770C"/>
    <w:p w14:paraId="11D9DD51" w14:textId="77777777" w:rsidR="008B6DF1" w:rsidRDefault="008B6DF1" w:rsidP="0069770C"/>
    <w:p w14:paraId="6E0C1ACE" w14:textId="77777777" w:rsidR="008B6DF1" w:rsidRDefault="008B6DF1" w:rsidP="0069770C"/>
    <w:p w14:paraId="616D3B62" w14:textId="77777777" w:rsidR="008B6DF1" w:rsidRDefault="008B6DF1" w:rsidP="00534C5F"/>
    <w:p w14:paraId="368C03D5" w14:textId="77777777" w:rsidR="008B6DF1" w:rsidRDefault="008B6DF1" w:rsidP="00534C5F"/>
    <w:p w14:paraId="347BC511" w14:textId="77777777" w:rsidR="008B6DF1" w:rsidRDefault="008B6DF1" w:rsidP="00534C5F"/>
    <w:p w14:paraId="0B43E9FB" w14:textId="77777777" w:rsidR="008B6DF1" w:rsidRDefault="008B6DF1" w:rsidP="00403613"/>
    <w:p w14:paraId="4773FCA1" w14:textId="77777777" w:rsidR="008B6DF1" w:rsidRDefault="008B6DF1" w:rsidP="006A4E7E"/>
    <w:p w14:paraId="47AF7A0A" w14:textId="77777777" w:rsidR="008B6DF1" w:rsidRDefault="008B6DF1" w:rsidP="006A4E7E"/>
    <w:p w14:paraId="31E9AB66" w14:textId="77777777" w:rsidR="008B6DF1" w:rsidRDefault="008B6DF1" w:rsidP="00D93BBD"/>
    <w:p w14:paraId="6C6132C1" w14:textId="77777777" w:rsidR="008B6DF1" w:rsidRDefault="008B6DF1" w:rsidP="00D93BBD"/>
    <w:p w14:paraId="67E519FC" w14:textId="77777777" w:rsidR="008B6DF1" w:rsidRDefault="008B6DF1" w:rsidP="00D93BBD"/>
    <w:p w14:paraId="5B22CCC2" w14:textId="77777777" w:rsidR="008B6DF1" w:rsidRDefault="008B6DF1" w:rsidP="00D93BBD"/>
    <w:p w14:paraId="6116241D" w14:textId="77777777" w:rsidR="008B6DF1" w:rsidRDefault="008B6DF1" w:rsidP="00D93BBD"/>
    <w:p w14:paraId="29744D1F" w14:textId="77777777" w:rsidR="008B6DF1" w:rsidRDefault="008B6DF1" w:rsidP="00D93BBD"/>
    <w:p w14:paraId="6DBF56E8" w14:textId="77777777" w:rsidR="008B6DF1" w:rsidRDefault="008B6DF1" w:rsidP="00D93BBD"/>
    <w:p w14:paraId="6075E868" w14:textId="77777777" w:rsidR="008B6DF1" w:rsidRDefault="008B6DF1" w:rsidP="00D93BBD"/>
    <w:p w14:paraId="2661CDCD" w14:textId="77777777" w:rsidR="008B6DF1" w:rsidRDefault="008B6DF1" w:rsidP="00D93BBD"/>
    <w:p w14:paraId="1120FA28" w14:textId="77777777" w:rsidR="008B6DF1" w:rsidRDefault="008B6DF1" w:rsidP="000B7B87"/>
    <w:p w14:paraId="39298B5A" w14:textId="77777777" w:rsidR="008B6DF1" w:rsidRDefault="008B6DF1" w:rsidP="00E87A7C"/>
    <w:p w14:paraId="09D3C5BA" w14:textId="77777777" w:rsidR="008B6DF1" w:rsidRDefault="008B6DF1" w:rsidP="00E87A7C"/>
    <w:p w14:paraId="1C5535BB" w14:textId="77777777" w:rsidR="008B6DF1" w:rsidRDefault="008B6DF1" w:rsidP="00E87A7C"/>
    <w:p w14:paraId="0BFB1384" w14:textId="77777777" w:rsidR="008B6DF1" w:rsidRDefault="008B6DF1" w:rsidP="00983CE9"/>
    <w:p w14:paraId="3A28547E" w14:textId="77777777" w:rsidR="008B6DF1" w:rsidRDefault="008B6DF1"/>
    <w:p w14:paraId="383E3FB0" w14:textId="77777777" w:rsidR="008B6DF1" w:rsidRDefault="008B6DF1" w:rsidP="00354542"/>
    <w:p w14:paraId="471E1B94" w14:textId="77777777" w:rsidR="008B6DF1" w:rsidRDefault="008B6DF1"/>
    <w:p w14:paraId="6914D208" w14:textId="77777777" w:rsidR="008B6DF1" w:rsidRDefault="008B6DF1" w:rsidP="00780B2C"/>
    <w:p w14:paraId="5ECA71DE" w14:textId="77777777" w:rsidR="008B6DF1" w:rsidRDefault="008B6DF1" w:rsidP="00780B2C"/>
    <w:p w14:paraId="177F403F" w14:textId="77777777" w:rsidR="008B6DF1" w:rsidRDefault="008B6DF1" w:rsidP="00780B2C"/>
    <w:p w14:paraId="07D06843" w14:textId="77777777" w:rsidR="008B6DF1" w:rsidRDefault="008B6DF1" w:rsidP="00C3594B"/>
    <w:p w14:paraId="613C8EBB" w14:textId="77777777" w:rsidR="008B6DF1" w:rsidRDefault="008B6DF1" w:rsidP="00C3594B"/>
    <w:p w14:paraId="6B3C8535" w14:textId="77777777" w:rsidR="008B6DF1" w:rsidRDefault="008B6DF1" w:rsidP="00C3594B"/>
    <w:p w14:paraId="0BCF23F7" w14:textId="77777777" w:rsidR="008B6DF1" w:rsidRDefault="008B6DF1" w:rsidP="00C3594B"/>
    <w:p w14:paraId="24A368D0" w14:textId="77777777" w:rsidR="008B6DF1" w:rsidRDefault="008B6DF1" w:rsidP="00C3594B"/>
    <w:p w14:paraId="2BF8C23D" w14:textId="77777777" w:rsidR="008B6DF1" w:rsidRDefault="008B6DF1" w:rsidP="00C3594B"/>
    <w:p w14:paraId="01406D5D" w14:textId="77777777" w:rsidR="008B6DF1" w:rsidRDefault="008B6DF1" w:rsidP="00C3594B"/>
    <w:p w14:paraId="1FB03C0A" w14:textId="77777777" w:rsidR="008B6DF1" w:rsidRDefault="008B6DF1" w:rsidP="00C45BAD"/>
    <w:p w14:paraId="46FC0867" w14:textId="77777777" w:rsidR="008B6DF1" w:rsidRDefault="008B6DF1" w:rsidP="00C4618C"/>
    <w:p w14:paraId="4DDB224F" w14:textId="77777777" w:rsidR="008B6DF1" w:rsidRDefault="008B6DF1" w:rsidP="005D7C32"/>
    <w:p w14:paraId="6AC00C69" w14:textId="77777777" w:rsidR="008B6DF1" w:rsidRDefault="008B6DF1" w:rsidP="005D7C32"/>
    <w:p w14:paraId="64A8FE92" w14:textId="77777777" w:rsidR="008B6DF1" w:rsidRDefault="008B6DF1" w:rsidP="00764740"/>
    <w:p w14:paraId="423B0C7E" w14:textId="77777777" w:rsidR="008B6DF1" w:rsidRDefault="008B6DF1"/>
    <w:p w14:paraId="6E5B155D" w14:textId="77777777" w:rsidR="008B6DF1" w:rsidRDefault="008B6DF1" w:rsidP="000C654E"/>
    <w:p w14:paraId="374F7796" w14:textId="77777777" w:rsidR="008B6DF1" w:rsidRDefault="008B6DF1" w:rsidP="000C654E"/>
    <w:p w14:paraId="7EAB976C" w14:textId="77777777" w:rsidR="008B6DF1" w:rsidRDefault="008B6DF1" w:rsidP="000C654E"/>
    <w:p w14:paraId="17DCF396" w14:textId="77777777" w:rsidR="008B6DF1" w:rsidRDefault="008B6DF1" w:rsidP="00960D6B"/>
    <w:p w14:paraId="127983F5" w14:textId="77777777" w:rsidR="008B6DF1" w:rsidRDefault="008B6DF1" w:rsidP="00960D6B"/>
    <w:p w14:paraId="5AC805E6" w14:textId="77777777" w:rsidR="008B6DF1" w:rsidRDefault="008B6DF1" w:rsidP="00587A71"/>
    <w:p w14:paraId="469735BA" w14:textId="77777777" w:rsidR="008B6DF1" w:rsidRDefault="008B6DF1" w:rsidP="00587A71"/>
    <w:p w14:paraId="31F4ED00" w14:textId="77777777" w:rsidR="008B6DF1" w:rsidRDefault="008B6DF1" w:rsidP="00587A71"/>
    <w:p w14:paraId="1C34D6F8" w14:textId="77777777" w:rsidR="008B6DF1" w:rsidRDefault="008B6DF1" w:rsidP="00587A71"/>
    <w:p w14:paraId="3227A3E3" w14:textId="77777777" w:rsidR="008B6DF1" w:rsidRDefault="008B6DF1" w:rsidP="0032795F"/>
    <w:p w14:paraId="35C7135B" w14:textId="77777777" w:rsidR="008B6DF1" w:rsidRDefault="008B6DF1" w:rsidP="0032795F"/>
    <w:p w14:paraId="313E665F" w14:textId="77777777" w:rsidR="008B6DF1" w:rsidRDefault="008B6DF1" w:rsidP="0032795F"/>
    <w:p w14:paraId="41EA1BF5" w14:textId="77777777" w:rsidR="008B6DF1" w:rsidRDefault="008B6DF1" w:rsidP="0032795F"/>
    <w:p w14:paraId="4D3F70DA" w14:textId="77777777" w:rsidR="008B6DF1" w:rsidRDefault="008B6DF1" w:rsidP="0032795F"/>
    <w:p w14:paraId="15D935C9" w14:textId="77777777" w:rsidR="008B6DF1" w:rsidRDefault="008B6DF1"/>
    <w:p w14:paraId="48F12AA6" w14:textId="77777777" w:rsidR="008B6DF1" w:rsidRDefault="008B6DF1" w:rsidP="00E23755"/>
    <w:p w14:paraId="66FDF8D8" w14:textId="77777777" w:rsidR="008B6DF1" w:rsidRDefault="008B6DF1" w:rsidP="00E23755"/>
    <w:p w14:paraId="38406ECE" w14:textId="77777777" w:rsidR="008B6DF1" w:rsidRDefault="008B6DF1" w:rsidP="00E23755"/>
    <w:p w14:paraId="1AE7A3BD" w14:textId="77777777" w:rsidR="008B6DF1" w:rsidRDefault="008B6DF1" w:rsidP="00E23755"/>
    <w:p w14:paraId="43814767" w14:textId="77777777" w:rsidR="008B6DF1" w:rsidRDefault="008B6DF1" w:rsidP="00E23755"/>
    <w:p w14:paraId="519D07AB" w14:textId="77777777" w:rsidR="008B6DF1" w:rsidRDefault="008B6DF1" w:rsidP="00E23755"/>
    <w:p w14:paraId="103C0F61" w14:textId="77777777" w:rsidR="008B6DF1" w:rsidRDefault="008B6DF1"/>
    <w:p w14:paraId="6B26B10F" w14:textId="77777777" w:rsidR="008B6DF1" w:rsidRDefault="008B6DF1"/>
    <w:p w14:paraId="46638ED3" w14:textId="77777777" w:rsidR="008B6DF1" w:rsidRDefault="008B6DF1" w:rsidP="00B06EE9"/>
    <w:p w14:paraId="746B1096" w14:textId="77777777" w:rsidR="008B6DF1" w:rsidRDefault="008B6DF1" w:rsidP="00B06EE9"/>
    <w:p w14:paraId="4A6845D3" w14:textId="77777777" w:rsidR="008B6DF1" w:rsidRDefault="008B6DF1" w:rsidP="00B06EE9"/>
    <w:p w14:paraId="1D4B88E5" w14:textId="77777777" w:rsidR="008B6DF1" w:rsidRDefault="008B6DF1" w:rsidP="00B06EE9"/>
    <w:p w14:paraId="75CF797A" w14:textId="77777777" w:rsidR="008B6DF1" w:rsidRDefault="008B6DF1" w:rsidP="00B06EE9"/>
    <w:p w14:paraId="337437AE" w14:textId="77777777" w:rsidR="008B6DF1" w:rsidRDefault="008B6DF1" w:rsidP="00B06EE9"/>
    <w:p w14:paraId="0C88D984" w14:textId="77777777" w:rsidR="008B6DF1" w:rsidRDefault="008B6DF1" w:rsidP="0035525C"/>
    <w:p w14:paraId="790D657B" w14:textId="77777777" w:rsidR="008B6DF1" w:rsidRDefault="008B6DF1" w:rsidP="00B0794D"/>
    <w:p w14:paraId="11FB194C" w14:textId="77777777" w:rsidR="008B6DF1" w:rsidRDefault="008B6DF1" w:rsidP="00B0794D"/>
    <w:p w14:paraId="69062497" w14:textId="77777777" w:rsidR="008B6DF1" w:rsidRDefault="008B6DF1" w:rsidP="00B0794D"/>
    <w:p w14:paraId="2BB6A699" w14:textId="77777777" w:rsidR="008B6DF1" w:rsidRDefault="008B6DF1" w:rsidP="00B0794D"/>
    <w:p w14:paraId="19220B15" w14:textId="77777777" w:rsidR="008B6DF1" w:rsidRDefault="008B6DF1" w:rsidP="00B0794D"/>
    <w:p w14:paraId="4A0FF3C1" w14:textId="77777777" w:rsidR="008B6DF1" w:rsidRDefault="008B6DF1" w:rsidP="00B0794D"/>
    <w:p w14:paraId="610705C2" w14:textId="77777777" w:rsidR="008B6DF1" w:rsidRDefault="008B6DF1" w:rsidP="00B0794D"/>
    <w:p w14:paraId="6574CABA" w14:textId="77777777" w:rsidR="008B6DF1" w:rsidRDefault="008B6DF1" w:rsidP="00B0794D"/>
    <w:p w14:paraId="4C9226F3" w14:textId="77777777" w:rsidR="008B6DF1" w:rsidRDefault="008B6DF1" w:rsidP="00CF3494"/>
    <w:p w14:paraId="1DED08E7" w14:textId="77777777" w:rsidR="008B6DF1" w:rsidRDefault="008B6DF1" w:rsidP="00633A30"/>
    <w:p w14:paraId="297B4A7B" w14:textId="77777777" w:rsidR="008B6DF1" w:rsidRDefault="008B6DF1" w:rsidP="00633A30"/>
    <w:p w14:paraId="79E50BE0" w14:textId="77777777" w:rsidR="008B6DF1" w:rsidRDefault="008B6DF1" w:rsidP="00633A30"/>
    <w:p w14:paraId="63057D3E" w14:textId="77777777" w:rsidR="008B6DF1" w:rsidRDefault="008B6DF1" w:rsidP="00633A30"/>
    <w:p w14:paraId="64A2B0E0" w14:textId="77777777" w:rsidR="008B6DF1" w:rsidRDefault="008B6DF1"/>
    <w:p w14:paraId="50687D28" w14:textId="77777777" w:rsidR="008B6DF1" w:rsidRDefault="008B6DF1" w:rsidP="00B07A68"/>
    <w:p w14:paraId="53964411" w14:textId="77777777" w:rsidR="008B6DF1" w:rsidRDefault="008B6DF1" w:rsidP="003F7FFA"/>
    <w:p w14:paraId="46BE2687" w14:textId="77777777" w:rsidR="008B6DF1" w:rsidRDefault="008B6DF1" w:rsidP="003F7FFA"/>
    <w:p w14:paraId="07D8E788" w14:textId="77777777" w:rsidR="008B6DF1" w:rsidRDefault="008B6DF1" w:rsidP="003F7FFA"/>
    <w:p w14:paraId="273701C2" w14:textId="77777777" w:rsidR="008B6DF1" w:rsidRDefault="008B6DF1" w:rsidP="003F7FFA"/>
    <w:p w14:paraId="044B2F8B" w14:textId="77777777" w:rsidR="008B6DF1" w:rsidRDefault="008B6DF1" w:rsidP="003F7FFA"/>
    <w:p w14:paraId="536BA696" w14:textId="77777777" w:rsidR="008B6DF1" w:rsidRDefault="008B6DF1" w:rsidP="003F7FFA"/>
    <w:p w14:paraId="63E2A015" w14:textId="77777777" w:rsidR="008B6DF1" w:rsidRDefault="008B6DF1" w:rsidP="003F7FFA"/>
    <w:p w14:paraId="08242C6F" w14:textId="77777777" w:rsidR="008B6DF1" w:rsidRDefault="008B6DF1" w:rsidP="00381EBC"/>
    <w:p w14:paraId="6EC959E4" w14:textId="77777777" w:rsidR="008B6DF1" w:rsidRDefault="008B6DF1" w:rsidP="00381EBC"/>
    <w:p w14:paraId="3D8A692E" w14:textId="77777777" w:rsidR="008B6DF1" w:rsidRDefault="008B6DF1" w:rsidP="00381EBC"/>
    <w:p w14:paraId="01F1CC2D" w14:textId="77777777" w:rsidR="008B6DF1" w:rsidRDefault="008B6DF1" w:rsidP="00381EBC"/>
    <w:p w14:paraId="3432923F" w14:textId="77777777" w:rsidR="008B6DF1" w:rsidRDefault="008B6DF1"/>
    <w:p w14:paraId="132141B3" w14:textId="77777777" w:rsidR="008B6DF1" w:rsidRDefault="008B6DF1"/>
    <w:p w14:paraId="7DE22D17" w14:textId="77777777" w:rsidR="008B6DF1" w:rsidRDefault="008B6DF1" w:rsidP="007A699B"/>
    <w:p w14:paraId="68E8CCFB" w14:textId="77777777" w:rsidR="008B6DF1" w:rsidRDefault="008B6DF1" w:rsidP="007A699B"/>
    <w:p w14:paraId="460C9C50" w14:textId="77777777" w:rsidR="008B6DF1" w:rsidRDefault="008B6DF1" w:rsidP="007A699B"/>
    <w:p w14:paraId="6CD58ED0" w14:textId="77777777" w:rsidR="008B6DF1" w:rsidRDefault="008B6DF1" w:rsidP="007A699B"/>
    <w:p w14:paraId="57D4B507" w14:textId="77777777" w:rsidR="008B6DF1" w:rsidRDefault="008B6DF1" w:rsidP="003C2F79"/>
    <w:p w14:paraId="1631A3F0" w14:textId="77777777" w:rsidR="008B6DF1" w:rsidRDefault="008B6DF1" w:rsidP="003C2F79"/>
    <w:p w14:paraId="096AF23A" w14:textId="77777777" w:rsidR="008B6DF1" w:rsidRDefault="008B6DF1" w:rsidP="003C2F79"/>
    <w:p w14:paraId="66DB4BD9" w14:textId="77777777" w:rsidR="008B6DF1" w:rsidRDefault="008B6DF1" w:rsidP="003C2F79"/>
    <w:p w14:paraId="05F9A731" w14:textId="77777777" w:rsidR="008B6DF1" w:rsidRDefault="008B6DF1" w:rsidP="00745A56"/>
    <w:p w14:paraId="558FB0BB" w14:textId="77777777" w:rsidR="008B6DF1" w:rsidRDefault="008B6DF1" w:rsidP="00745A56"/>
    <w:p w14:paraId="047BDD0A" w14:textId="77777777" w:rsidR="008B6DF1" w:rsidRDefault="008B6DF1"/>
    <w:p w14:paraId="1EDB79B7" w14:textId="77777777" w:rsidR="008B6DF1" w:rsidRDefault="008B6DF1" w:rsidP="00AF7CAA"/>
    <w:p w14:paraId="64D913FB" w14:textId="77777777" w:rsidR="008B6DF1" w:rsidRDefault="008B6DF1" w:rsidP="00AF7CAA"/>
    <w:p w14:paraId="76E06E5B" w14:textId="77777777" w:rsidR="008B6DF1" w:rsidRDefault="008B6DF1" w:rsidP="00AF7CAA"/>
    <w:p w14:paraId="1AF681A9" w14:textId="77777777" w:rsidR="008B6DF1" w:rsidRDefault="008B6DF1" w:rsidP="00AF7CAA"/>
    <w:p w14:paraId="7DD8F9BF" w14:textId="77777777" w:rsidR="008B6DF1" w:rsidRDefault="008B6DF1" w:rsidP="00184FF9"/>
    <w:p w14:paraId="07F20DED" w14:textId="77777777" w:rsidR="008B6DF1" w:rsidRDefault="008B6DF1"/>
    <w:p w14:paraId="6C0CE22F" w14:textId="77777777" w:rsidR="008B6DF1" w:rsidRDefault="008B6DF1" w:rsidP="00CA7A08"/>
    <w:p w14:paraId="454E21E8" w14:textId="77777777" w:rsidR="008B6DF1" w:rsidRDefault="008B6DF1"/>
    <w:p w14:paraId="61778C6F" w14:textId="77777777" w:rsidR="008B6DF1" w:rsidRDefault="008B6DF1" w:rsidP="00533113"/>
    <w:p w14:paraId="42535F48" w14:textId="77777777" w:rsidR="008B6DF1" w:rsidRDefault="008B6DF1" w:rsidP="00533113"/>
    <w:p w14:paraId="137B28A6" w14:textId="77777777" w:rsidR="008B6DF1" w:rsidRDefault="008B6DF1" w:rsidP="00533113"/>
    <w:p w14:paraId="76D31376" w14:textId="77777777" w:rsidR="008B6DF1" w:rsidRDefault="008B6DF1"/>
    <w:p w14:paraId="1A9E87B0" w14:textId="77777777" w:rsidR="008B6DF1" w:rsidRDefault="008B6DF1" w:rsidP="009A7865"/>
    <w:p w14:paraId="4EC81B1E" w14:textId="77777777" w:rsidR="008B6DF1" w:rsidRDefault="008B6DF1" w:rsidP="009A7865"/>
    <w:p w14:paraId="6DC51FDE" w14:textId="77777777" w:rsidR="008B6DF1" w:rsidRDefault="008B6DF1" w:rsidP="009A7865"/>
    <w:p w14:paraId="3E647CE9" w14:textId="77777777" w:rsidR="008B6DF1" w:rsidRDefault="008B6DF1" w:rsidP="009A7865"/>
    <w:p w14:paraId="3018DAD3" w14:textId="77777777" w:rsidR="008B6DF1" w:rsidRDefault="008B6DF1"/>
    <w:p w14:paraId="448FA4DF" w14:textId="77777777" w:rsidR="008B6DF1" w:rsidRDefault="008B6DF1"/>
    <w:p w14:paraId="55B4DF25" w14:textId="77777777" w:rsidR="008B6DF1" w:rsidRDefault="008B6DF1" w:rsidP="009C509B"/>
    <w:p w14:paraId="16E16A02" w14:textId="77777777" w:rsidR="008B6DF1" w:rsidRDefault="008B6DF1" w:rsidP="009C509B"/>
    <w:p w14:paraId="60AC80DA" w14:textId="77777777" w:rsidR="008B6DF1" w:rsidRDefault="008B6DF1" w:rsidP="009C509B"/>
    <w:p w14:paraId="54D818E4" w14:textId="77777777" w:rsidR="008B6DF1" w:rsidRDefault="008B6DF1"/>
    <w:p w14:paraId="013FB9AD" w14:textId="77777777" w:rsidR="008B6DF1" w:rsidRDefault="008B6DF1" w:rsidP="00677DF5"/>
    <w:p w14:paraId="04C2C2F8" w14:textId="77777777" w:rsidR="008B6DF1" w:rsidRDefault="008B6DF1" w:rsidP="00677DF5"/>
    <w:p w14:paraId="3EBE6283" w14:textId="77777777" w:rsidR="008B6DF1" w:rsidRDefault="008B6DF1" w:rsidP="00551960"/>
    <w:p w14:paraId="28D60654" w14:textId="77777777" w:rsidR="008B6DF1" w:rsidRDefault="008B6DF1"/>
    <w:p w14:paraId="35BD8AB9" w14:textId="77777777" w:rsidR="008B6DF1" w:rsidRDefault="008B6DF1"/>
    <w:p w14:paraId="437FBC9D" w14:textId="77777777" w:rsidR="008B6DF1" w:rsidRDefault="008B6DF1" w:rsidP="00243744"/>
    <w:p w14:paraId="1673B1F9" w14:textId="77777777" w:rsidR="008B6DF1" w:rsidRDefault="008B6DF1" w:rsidP="003A5CAD"/>
    <w:p w14:paraId="6F7F5640" w14:textId="77777777" w:rsidR="008B6DF1" w:rsidRDefault="008B6DF1"/>
    <w:p w14:paraId="031CC951" w14:textId="77777777" w:rsidR="008B6DF1" w:rsidRDefault="008B6DF1" w:rsidP="00500935"/>
    <w:p w14:paraId="0263E9D8" w14:textId="77777777" w:rsidR="008B6DF1" w:rsidRDefault="008B6DF1" w:rsidP="00500935"/>
    <w:p w14:paraId="4E0EA689" w14:textId="77777777" w:rsidR="008B6DF1" w:rsidRDefault="008B6DF1" w:rsidP="009E6737"/>
    <w:p w14:paraId="2317C6E9" w14:textId="77777777" w:rsidR="008B6DF1" w:rsidRDefault="008B6DF1" w:rsidP="009E6737"/>
    <w:p w14:paraId="62368F1E" w14:textId="77777777" w:rsidR="008B6DF1" w:rsidRDefault="008B6DF1" w:rsidP="009E6737"/>
    <w:p w14:paraId="621D4DC2" w14:textId="77777777" w:rsidR="008B6DF1" w:rsidRDefault="008B6DF1" w:rsidP="009E6737"/>
    <w:p w14:paraId="193CFFD8" w14:textId="77777777" w:rsidR="008B6DF1" w:rsidRDefault="008B6DF1" w:rsidP="00CE7C4B"/>
    <w:p w14:paraId="542FB851" w14:textId="77777777" w:rsidR="008B6DF1" w:rsidRDefault="008B6DF1" w:rsidP="00CE7C4B"/>
    <w:p w14:paraId="45BED3C4" w14:textId="77777777" w:rsidR="008B6DF1" w:rsidRDefault="008B6DF1" w:rsidP="00CE7C4B"/>
    <w:p w14:paraId="44CEE5F6" w14:textId="77777777" w:rsidR="008B6DF1" w:rsidRDefault="008B6DF1"/>
    <w:p w14:paraId="5058ED73" w14:textId="77777777" w:rsidR="008B6DF1" w:rsidRDefault="008B6DF1" w:rsidP="00376E56"/>
    <w:p w14:paraId="7E9A41DF" w14:textId="77777777" w:rsidR="008B6DF1" w:rsidRDefault="008B6DF1" w:rsidP="00376E56"/>
    <w:p w14:paraId="7EDDF3D4" w14:textId="77777777" w:rsidR="008B6DF1" w:rsidRDefault="008B6DF1" w:rsidP="00376E56"/>
    <w:p w14:paraId="23E01AE8" w14:textId="77777777" w:rsidR="008B6DF1" w:rsidRDefault="008B6DF1" w:rsidP="00F2416F"/>
    <w:p w14:paraId="6774F8BE" w14:textId="77777777" w:rsidR="008B6DF1" w:rsidRDefault="008B6DF1" w:rsidP="00F2416F"/>
    <w:p w14:paraId="0D776F49" w14:textId="77777777" w:rsidR="008B6DF1" w:rsidRDefault="008B6DF1" w:rsidP="002E4C84"/>
    <w:p w14:paraId="39F50A54" w14:textId="77777777" w:rsidR="008B6DF1" w:rsidRDefault="008B6DF1" w:rsidP="002E4C84"/>
    <w:p w14:paraId="089A04F2" w14:textId="77777777" w:rsidR="008B6DF1" w:rsidRDefault="008B6DF1" w:rsidP="00BE099E"/>
    <w:p w14:paraId="17BC75E2" w14:textId="77777777" w:rsidR="008B6DF1" w:rsidRDefault="008B6DF1" w:rsidP="009C1DC8"/>
    <w:p w14:paraId="34031AE5" w14:textId="77777777" w:rsidR="008B6DF1" w:rsidRDefault="008B6DF1" w:rsidP="00BC5391"/>
    <w:p w14:paraId="762B9B14" w14:textId="77777777" w:rsidR="008B6DF1" w:rsidRDefault="008B6DF1" w:rsidP="00BC5391"/>
    <w:p w14:paraId="01E950F2" w14:textId="77777777" w:rsidR="008B6DF1" w:rsidRDefault="008B6DF1"/>
    <w:p w14:paraId="6ED2FEFF" w14:textId="77777777" w:rsidR="008B6DF1" w:rsidRDefault="008B6DF1" w:rsidP="0091450E"/>
    <w:p w14:paraId="2F8D677D" w14:textId="77777777" w:rsidR="008B6DF1" w:rsidRDefault="008B6DF1" w:rsidP="0091450E"/>
    <w:p w14:paraId="5EC7F1B6" w14:textId="77777777" w:rsidR="008B6DF1" w:rsidRDefault="008B6DF1" w:rsidP="0091450E"/>
    <w:p w14:paraId="3790C203" w14:textId="77777777" w:rsidR="008B6DF1" w:rsidRDefault="008B6DF1"/>
    <w:p w14:paraId="476FC056" w14:textId="77777777" w:rsidR="008B6DF1" w:rsidRDefault="008B6DF1" w:rsidP="002A555F"/>
    <w:p w14:paraId="25327584" w14:textId="77777777" w:rsidR="008B6DF1" w:rsidRDefault="008B6DF1" w:rsidP="002A555F"/>
    <w:p w14:paraId="1BD30D5D" w14:textId="77777777" w:rsidR="008B6DF1" w:rsidRDefault="008B6DF1" w:rsidP="002A555F"/>
    <w:p w14:paraId="0AB47C69" w14:textId="77777777" w:rsidR="008B6DF1" w:rsidRDefault="008B6DF1"/>
    <w:p w14:paraId="49157088" w14:textId="77777777" w:rsidR="008B6DF1" w:rsidRDefault="008B6DF1" w:rsidP="009353BD"/>
    <w:p w14:paraId="568AE793" w14:textId="77777777" w:rsidR="008B6DF1" w:rsidRDefault="008B6DF1" w:rsidP="009353BD"/>
    <w:p w14:paraId="29E2C7E6" w14:textId="77777777" w:rsidR="008B6DF1" w:rsidRDefault="008B6DF1" w:rsidP="009353BD"/>
    <w:p w14:paraId="7C1B7FB1" w14:textId="77777777" w:rsidR="008B6DF1" w:rsidRDefault="008B6DF1" w:rsidP="00CF5420"/>
    <w:p w14:paraId="45FEB1E5" w14:textId="77777777" w:rsidR="008B6DF1" w:rsidRDefault="008B6DF1" w:rsidP="00C4026C"/>
    <w:p w14:paraId="56FB7D20" w14:textId="77777777" w:rsidR="008B6DF1" w:rsidRDefault="008B6DF1" w:rsidP="00C4026C"/>
    <w:p w14:paraId="08FC13CA" w14:textId="77777777" w:rsidR="008B6DF1" w:rsidRDefault="008B6DF1" w:rsidP="003155D5"/>
    <w:p w14:paraId="498FD3B8" w14:textId="77777777" w:rsidR="008B6DF1" w:rsidRDefault="008B6DF1" w:rsidP="003155D5"/>
    <w:p w14:paraId="2DBA218C" w14:textId="77777777" w:rsidR="008B6DF1" w:rsidRDefault="008B6DF1" w:rsidP="003155D5"/>
    <w:p w14:paraId="58A5BA52" w14:textId="77777777" w:rsidR="008B6DF1" w:rsidRDefault="008B6DF1"/>
    <w:p w14:paraId="68E9BA0C" w14:textId="77777777" w:rsidR="008B6DF1" w:rsidRDefault="008B6DF1" w:rsidP="006E5DBE"/>
    <w:p w14:paraId="69934B87" w14:textId="77777777" w:rsidR="008B6DF1" w:rsidRDefault="008B6DF1"/>
    <w:p w14:paraId="52C56CD5" w14:textId="77777777" w:rsidR="008B6DF1" w:rsidRDefault="008B6DF1"/>
    <w:p w14:paraId="7AED0BB4" w14:textId="77777777" w:rsidR="008B6DF1" w:rsidRDefault="008B6DF1" w:rsidP="0018790F"/>
    <w:p w14:paraId="72E700E8" w14:textId="77777777" w:rsidR="008B6DF1" w:rsidRDefault="008B6DF1" w:rsidP="00963B57"/>
    <w:p w14:paraId="231AC2B0" w14:textId="77777777" w:rsidR="008B6DF1" w:rsidRDefault="008B6DF1" w:rsidP="00963B57"/>
    <w:p w14:paraId="54AB9DE6" w14:textId="77777777" w:rsidR="008B6DF1" w:rsidRDefault="008B6DF1" w:rsidP="00963B57"/>
    <w:p w14:paraId="56D550BA" w14:textId="77777777" w:rsidR="008B6DF1" w:rsidRDefault="008B6DF1" w:rsidP="007D5639"/>
    <w:p w14:paraId="5086D70C" w14:textId="77777777" w:rsidR="008B6DF1" w:rsidRDefault="008B6DF1" w:rsidP="00124357"/>
    <w:p w14:paraId="5FF4BB47" w14:textId="77777777" w:rsidR="008B6DF1" w:rsidRDefault="008B6DF1" w:rsidP="00D30D2B"/>
    <w:p w14:paraId="4AC17D6A" w14:textId="77777777" w:rsidR="008B6DF1" w:rsidRDefault="008B6DF1" w:rsidP="00D30D2B"/>
    <w:p w14:paraId="7BF5378D" w14:textId="77777777" w:rsidR="008B6DF1" w:rsidRDefault="008B6DF1"/>
    <w:p w14:paraId="09611995" w14:textId="77777777" w:rsidR="008B6DF1" w:rsidRDefault="008B6DF1"/>
    <w:p w14:paraId="6D1F1842" w14:textId="77777777" w:rsidR="008B6DF1" w:rsidRDefault="008B6DF1" w:rsidP="00185E64"/>
    <w:p w14:paraId="5CF27F7B" w14:textId="77777777" w:rsidR="008B6DF1" w:rsidRDefault="008B6DF1"/>
    <w:p w14:paraId="5E1173EA" w14:textId="77777777" w:rsidR="008B6DF1" w:rsidRDefault="008B6DF1" w:rsidP="00D72C0E"/>
    <w:p w14:paraId="5E98B6DE" w14:textId="77777777" w:rsidR="008B6DF1" w:rsidRDefault="008B6DF1" w:rsidP="00D72C0E"/>
    <w:p w14:paraId="23AC3AD7" w14:textId="77777777" w:rsidR="008B6DF1" w:rsidRDefault="008B6DF1" w:rsidP="00D72C0E"/>
    <w:p w14:paraId="215A1BEE" w14:textId="77777777" w:rsidR="008B6DF1" w:rsidRDefault="008B6DF1" w:rsidP="00D72C0E"/>
    <w:p w14:paraId="18EE3A6D" w14:textId="77777777" w:rsidR="008B6DF1" w:rsidRDefault="008B6DF1" w:rsidP="009053CA"/>
    <w:p w14:paraId="06442D96" w14:textId="77777777" w:rsidR="008B6DF1" w:rsidRDefault="008B6DF1"/>
    <w:p w14:paraId="1450CC1E" w14:textId="77777777" w:rsidR="008B6DF1" w:rsidRDefault="008B6DF1"/>
    <w:p w14:paraId="1FE76FF8" w14:textId="77777777" w:rsidR="008B6DF1" w:rsidRDefault="008B6DF1" w:rsidP="00D87F07"/>
    <w:p w14:paraId="078D294A" w14:textId="77777777" w:rsidR="008B6DF1" w:rsidRDefault="008B6DF1" w:rsidP="00D87F07"/>
    <w:p w14:paraId="342D4019" w14:textId="77777777" w:rsidR="008B6DF1" w:rsidRDefault="008B6DF1" w:rsidP="00D87F07"/>
    <w:p w14:paraId="0EF7171B" w14:textId="77777777" w:rsidR="008B6DF1" w:rsidRDefault="008B6DF1"/>
    <w:p w14:paraId="0DAA4820" w14:textId="77777777" w:rsidR="008B6DF1" w:rsidRDefault="008B6DF1" w:rsidP="005E1055"/>
    <w:p w14:paraId="6E6BEB40" w14:textId="77777777" w:rsidR="008B6DF1" w:rsidRDefault="008B6DF1"/>
    <w:p w14:paraId="31F91874" w14:textId="77777777" w:rsidR="008B6DF1" w:rsidRDefault="008B6DF1" w:rsidP="008B6D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85FA7" w14:textId="77777777" w:rsidR="008B6DF1" w:rsidRDefault="008B6D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6F51060"/>
    <w:multiLevelType w:val="multilevel"/>
    <w:tmpl w:val="B590FAB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51533"/>
    <w:multiLevelType w:val="hybridMultilevel"/>
    <w:tmpl w:val="D772E0A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A45C4"/>
    <w:multiLevelType w:val="multilevel"/>
    <w:tmpl w:val="4162B2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A7F20"/>
    <w:multiLevelType w:val="hybridMultilevel"/>
    <w:tmpl w:val="74A6A6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E297F"/>
    <w:multiLevelType w:val="multilevel"/>
    <w:tmpl w:val="63682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386C90"/>
    <w:multiLevelType w:val="hybridMultilevel"/>
    <w:tmpl w:val="5DE214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D5B13"/>
    <w:multiLevelType w:val="hybridMultilevel"/>
    <w:tmpl w:val="34342510"/>
    <w:lvl w:ilvl="0" w:tplc="77E4C38A">
      <w:start w:val="1"/>
      <w:numFmt w:val="bullet"/>
      <w:pStyle w:val="BodyIndent"/>
      <w:lvlText w:val=""/>
      <w:lvlJc w:val="left"/>
      <w:pPr>
        <w:tabs>
          <w:tab w:val="num" w:pos="720"/>
        </w:tabs>
        <w:ind w:left="576" w:hanging="216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E0130"/>
    <w:multiLevelType w:val="hybridMultilevel"/>
    <w:tmpl w:val="86F874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C7CC9"/>
    <w:multiLevelType w:val="multilevel"/>
    <w:tmpl w:val="020A8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393A93"/>
    <w:multiLevelType w:val="hybridMultilevel"/>
    <w:tmpl w:val="D772E0A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64C70"/>
    <w:multiLevelType w:val="multilevel"/>
    <w:tmpl w:val="4AEC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FFD078A"/>
    <w:multiLevelType w:val="multilevel"/>
    <w:tmpl w:val="F57C3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885E71"/>
    <w:multiLevelType w:val="multilevel"/>
    <w:tmpl w:val="DC040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3477C4"/>
    <w:multiLevelType w:val="multilevel"/>
    <w:tmpl w:val="F98AC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FA06E6C"/>
    <w:multiLevelType w:val="multilevel"/>
    <w:tmpl w:val="7E307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FE77EC"/>
    <w:multiLevelType w:val="multilevel"/>
    <w:tmpl w:val="F82C5C0A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06390D"/>
    <w:multiLevelType w:val="hybridMultilevel"/>
    <w:tmpl w:val="B0E269F6"/>
    <w:lvl w:ilvl="0" w:tplc="1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73BC524F"/>
    <w:multiLevelType w:val="multilevel"/>
    <w:tmpl w:val="B14A08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F609A5"/>
    <w:multiLevelType w:val="hybridMultilevel"/>
    <w:tmpl w:val="6BB0B1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F64EB"/>
    <w:multiLevelType w:val="multilevel"/>
    <w:tmpl w:val="A12A3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EFB390F"/>
    <w:multiLevelType w:val="hybridMultilevel"/>
    <w:tmpl w:val="8452B2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06935"/>
    <w:multiLevelType w:val="hybridMultilevel"/>
    <w:tmpl w:val="B1CEA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14"/>
  </w:num>
  <w:num w:numId="4">
    <w:abstractNumId w:val="22"/>
  </w:num>
  <w:num w:numId="5">
    <w:abstractNumId w:val="9"/>
  </w:num>
  <w:num w:numId="6">
    <w:abstractNumId w:val="12"/>
  </w:num>
  <w:num w:numId="7">
    <w:abstractNumId w:val="20"/>
  </w:num>
  <w:num w:numId="8">
    <w:abstractNumId w:val="18"/>
  </w:num>
  <w:num w:numId="9">
    <w:abstractNumId w:val="1"/>
  </w:num>
  <w:num w:numId="10">
    <w:abstractNumId w:val="1"/>
    <w:lvlOverride w:ilvl="0">
      <w:startOverride w:val="3"/>
    </w:lvlOverride>
  </w:num>
  <w:num w:numId="11">
    <w:abstractNumId w:val="13"/>
  </w:num>
  <w:num w:numId="12">
    <w:abstractNumId w:val="4"/>
  </w:num>
  <w:num w:numId="13">
    <w:abstractNumId w:val="19"/>
  </w:num>
  <w:num w:numId="14">
    <w:abstractNumId w:val="11"/>
  </w:num>
  <w:num w:numId="15">
    <w:abstractNumId w:val="15"/>
  </w:num>
  <w:num w:numId="16">
    <w:abstractNumId w:val="5"/>
  </w:num>
  <w:num w:numId="17">
    <w:abstractNumId w:val="17"/>
  </w:num>
  <w:num w:numId="18">
    <w:abstractNumId w:val="8"/>
  </w:num>
  <w:num w:numId="19">
    <w:abstractNumId w:val="6"/>
  </w:num>
  <w:num w:numId="20">
    <w:abstractNumId w:val="10"/>
  </w:num>
  <w:num w:numId="21">
    <w:abstractNumId w:val="3"/>
  </w:num>
  <w:num w:numId="22">
    <w:abstractNumId w:val="16"/>
  </w:num>
  <w:num w:numId="23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2F"/>
    <w:rsid w:val="000033C7"/>
    <w:rsid w:val="00005CEF"/>
    <w:rsid w:val="00007B0B"/>
    <w:rsid w:val="00011D37"/>
    <w:rsid w:val="00012F06"/>
    <w:rsid w:val="00014C11"/>
    <w:rsid w:val="00025D3E"/>
    <w:rsid w:val="00032D2B"/>
    <w:rsid w:val="00032E9C"/>
    <w:rsid w:val="00033A1D"/>
    <w:rsid w:val="00043736"/>
    <w:rsid w:val="0005010B"/>
    <w:rsid w:val="00052461"/>
    <w:rsid w:val="00054AB8"/>
    <w:rsid w:val="0006212E"/>
    <w:rsid w:val="000642BC"/>
    <w:rsid w:val="0007317E"/>
    <w:rsid w:val="00073D03"/>
    <w:rsid w:val="00074541"/>
    <w:rsid w:val="00075171"/>
    <w:rsid w:val="00082D49"/>
    <w:rsid w:val="00083F7B"/>
    <w:rsid w:val="0008524C"/>
    <w:rsid w:val="00085735"/>
    <w:rsid w:val="00087A55"/>
    <w:rsid w:val="000A0DD2"/>
    <w:rsid w:val="000A4CDD"/>
    <w:rsid w:val="000B0601"/>
    <w:rsid w:val="000B27BD"/>
    <w:rsid w:val="000B43EC"/>
    <w:rsid w:val="000B7B87"/>
    <w:rsid w:val="000C654E"/>
    <w:rsid w:val="000C6712"/>
    <w:rsid w:val="000D054A"/>
    <w:rsid w:val="000D26B1"/>
    <w:rsid w:val="000D7778"/>
    <w:rsid w:val="000E24B2"/>
    <w:rsid w:val="000E6B3B"/>
    <w:rsid w:val="000F4102"/>
    <w:rsid w:val="000F416D"/>
    <w:rsid w:val="000F5E78"/>
    <w:rsid w:val="000F7297"/>
    <w:rsid w:val="000F73B2"/>
    <w:rsid w:val="00101793"/>
    <w:rsid w:val="00102572"/>
    <w:rsid w:val="00103599"/>
    <w:rsid w:val="00104814"/>
    <w:rsid w:val="00106387"/>
    <w:rsid w:val="00112915"/>
    <w:rsid w:val="00117D8D"/>
    <w:rsid w:val="00124357"/>
    <w:rsid w:val="0012709D"/>
    <w:rsid w:val="00127D91"/>
    <w:rsid w:val="001316AF"/>
    <w:rsid w:val="0013481F"/>
    <w:rsid w:val="00143455"/>
    <w:rsid w:val="00143654"/>
    <w:rsid w:val="00145AE8"/>
    <w:rsid w:val="0015209B"/>
    <w:rsid w:val="001544AD"/>
    <w:rsid w:val="00161752"/>
    <w:rsid w:val="00164189"/>
    <w:rsid w:val="00173CC0"/>
    <w:rsid w:val="00181CEA"/>
    <w:rsid w:val="00184FF9"/>
    <w:rsid w:val="00185E64"/>
    <w:rsid w:val="0018790F"/>
    <w:rsid w:val="001939A7"/>
    <w:rsid w:val="001A41D9"/>
    <w:rsid w:val="001A5473"/>
    <w:rsid w:val="001A7E36"/>
    <w:rsid w:val="001B0BBD"/>
    <w:rsid w:val="001B7FC8"/>
    <w:rsid w:val="001C0952"/>
    <w:rsid w:val="001C2EDD"/>
    <w:rsid w:val="001D06B0"/>
    <w:rsid w:val="001D0E71"/>
    <w:rsid w:val="001D1164"/>
    <w:rsid w:val="001D4E3D"/>
    <w:rsid w:val="001E0FD8"/>
    <w:rsid w:val="001E4E27"/>
    <w:rsid w:val="001F00F4"/>
    <w:rsid w:val="001F1047"/>
    <w:rsid w:val="001F1126"/>
    <w:rsid w:val="00200277"/>
    <w:rsid w:val="00206235"/>
    <w:rsid w:val="00216912"/>
    <w:rsid w:val="00217325"/>
    <w:rsid w:val="00224D09"/>
    <w:rsid w:val="0023171B"/>
    <w:rsid w:val="00234CE6"/>
    <w:rsid w:val="00235874"/>
    <w:rsid w:val="00236C96"/>
    <w:rsid w:val="00243744"/>
    <w:rsid w:val="002529C6"/>
    <w:rsid w:val="00252B2A"/>
    <w:rsid w:val="00252B41"/>
    <w:rsid w:val="00253195"/>
    <w:rsid w:val="00253B73"/>
    <w:rsid w:val="00260C2A"/>
    <w:rsid w:val="0026199B"/>
    <w:rsid w:val="00262038"/>
    <w:rsid w:val="0027232E"/>
    <w:rsid w:val="00282DF6"/>
    <w:rsid w:val="00285475"/>
    <w:rsid w:val="0028767B"/>
    <w:rsid w:val="00290F39"/>
    <w:rsid w:val="00291203"/>
    <w:rsid w:val="00294A2B"/>
    <w:rsid w:val="0029505D"/>
    <w:rsid w:val="00297CCF"/>
    <w:rsid w:val="002A1568"/>
    <w:rsid w:val="002A5451"/>
    <w:rsid w:val="002A555F"/>
    <w:rsid w:val="002B3324"/>
    <w:rsid w:val="002B5021"/>
    <w:rsid w:val="002C1F59"/>
    <w:rsid w:val="002C3708"/>
    <w:rsid w:val="002C6830"/>
    <w:rsid w:val="002D4858"/>
    <w:rsid w:val="002D6356"/>
    <w:rsid w:val="002D657F"/>
    <w:rsid w:val="002E2E25"/>
    <w:rsid w:val="002E4C84"/>
    <w:rsid w:val="002F2F20"/>
    <w:rsid w:val="002F49BB"/>
    <w:rsid w:val="002F59EA"/>
    <w:rsid w:val="002F7CBA"/>
    <w:rsid w:val="003000DD"/>
    <w:rsid w:val="003039DC"/>
    <w:rsid w:val="00304842"/>
    <w:rsid w:val="00305C2A"/>
    <w:rsid w:val="00311143"/>
    <w:rsid w:val="003155D5"/>
    <w:rsid w:val="00317F6D"/>
    <w:rsid w:val="0032094A"/>
    <w:rsid w:val="00326599"/>
    <w:rsid w:val="0032795F"/>
    <w:rsid w:val="00334D31"/>
    <w:rsid w:val="003357F1"/>
    <w:rsid w:val="003363C5"/>
    <w:rsid w:val="00337FE5"/>
    <w:rsid w:val="00341332"/>
    <w:rsid w:val="00343BAA"/>
    <w:rsid w:val="00352AEC"/>
    <w:rsid w:val="00354542"/>
    <w:rsid w:val="00354CA9"/>
    <w:rsid w:val="0035525C"/>
    <w:rsid w:val="00360C8D"/>
    <w:rsid w:val="00360D59"/>
    <w:rsid w:val="0036459A"/>
    <w:rsid w:val="00366A06"/>
    <w:rsid w:val="0037050C"/>
    <w:rsid w:val="00371AC0"/>
    <w:rsid w:val="00372182"/>
    <w:rsid w:val="003733B3"/>
    <w:rsid w:val="00373719"/>
    <w:rsid w:val="003746C2"/>
    <w:rsid w:val="00376E56"/>
    <w:rsid w:val="0037720A"/>
    <w:rsid w:val="00377F54"/>
    <w:rsid w:val="00381EBC"/>
    <w:rsid w:val="0038753D"/>
    <w:rsid w:val="003909D9"/>
    <w:rsid w:val="00394DE2"/>
    <w:rsid w:val="00397CF0"/>
    <w:rsid w:val="003A10C0"/>
    <w:rsid w:val="003A440F"/>
    <w:rsid w:val="003A4F22"/>
    <w:rsid w:val="003A5CAD"/>
    <w:rsid w:val="003A6105"/>
    <w:rsid w:val="003B26B7"/>
    <w:rsid w:val="003B380A"/>
    <w:rsid w:val="003C03A4"/>
    <w:rsid w:val="003C0529"/>
    <w:rsid w:val="003C1147"/>
    <w:rsid w:val="003C2F79"/>
    <w:rsid w:val="003C52AA"/>
    <w:rsid w:val="003C5599"/>
    <w:rsid w:val="003D0D84"/>
    <w:rsid w:val="003D1253"/>
    <w:rsid w:val="003E10C3"/>
    <w:rsid w:val="003E20AE"/>
    <w:rsid w:val="003F0FCD"/>
    <w:rsid w:val="003F115C"/>
    <w:rsid w:val="003F7D47"/>
    <w:rsid w:val="003F7FFA"/>
    <w:rsid w:val="00401D56"/>
    <w:rsid w:val="00403613"/>
    <w:rsid w:val="00406FF4"/>
    <w:rsid w:val="00407FC4"/>
    <w:rsid w:val="00411F59"/>
    <w:rsid w:val="004153BE"/>
    <w:rsid w:val="0041652A"/>
    <w:rsid w:val="004332C6"/>
    <w:rsid w:val="004353B4"/>
    <w:rsid w:val="00435536"/>
    <w:rsid w:val="00437175"/>
    <w:rsid w:val="00440121"/>
    <w:rsid w:val="00441778"/>
    <w:rsid w:val="00442256"/>
    <w:rsid w:val="004440BC"/>
    <w:rsid w:val="004449DA"/>
    <w:rsid w:val="00447195"/>
    <w:rsid w:val="004533F1"/>
    <w:rsid w:val="00456C9C"/>
    <w:rsid w:val="004600B4"/>
    <w:rsid w:val="00465322"/>
    <w:rsid w:val="004659CD"/>
    <w:rsid w:val="00466D9C"/>
    <w:rsid w:val="0046761C"/>
    <w:rsid w:val="004705DC"/>
    <w:rsid w:val="0047126A"/>
    <w:rsid w:val="0047666F"/>
    <w:rsid w:val="004811F6"/>
    <w:rsid w:val="00481640"/>
    <w:rsid w:val="00481BE7"/>
    <w:rsid w:val="004836FB"/>
    <w:rsid w:val="00487BBB"/>
    <w:rsid w:val="00493BA3"/>
    <w:rsid w:val="004970A8"/>
    <w:rsid w:val="00497CC2"/>
    <w:rsid w:val="004A1A96"/>
    <w:rsid w:val="004A1C07"/>
    <w:rsid w:val="004B156F"/>
    <w:rsid w:val="004B3B94"/>
    <w:rsid w:val="004B4FE0"/>
    <w:rsid w:val="004B56A0"/>
    <w:rsid w:val="004B63AD"/>
    <w:rsid w:val="004B68FC"/>
    <w:rsid w:val="004B75B4"/>
    <w:rsid w:val="004B76DD"/>
    <w:rsid w:val="004C05FD"/>
    <w:rsid w:val="004E31A3"/>
    <w:rsid w:val="004E3EEF"/>
    <w:rsid w:val="004F427B"/>
    <w:rsid w:val="005007D8"/>
    <w:rsid w:val="00500935"/>
    <w:rsid w:val="00503972"/>
    <w:rsid w:val="005061C3"/>
    <w:rsid w:val="00507564"/>
    <w:rsid w:val="0051282F"/>
    <w:rsid w:val="00517237"/>
    <w:rsid w:val="00517A0A"/>
    <w:rsid w:val="00517BCF"/>
    <w:rsid w:val="005219B2"/>
    <w:rsid w:val="00531EE6"/>
    <w:rsid w:val="00533113"/>
    <w:rsid w:val="00534C5F"/>
    <w:rsid w:val="0054038E"/>
    <w:rsid w:val="00543C9C"/>
    <w:rsid w:val="00545522"/>
    <w:rsid w:val="00546E71"/>
    <w:rsid w:val="00550458"/>
    <w:rsid w:val="00551960"/>
    <w:rsid w:val="00551B53"/>
    <w:rsid w:val="00553B65"/>
    <w:rsid w:val="00555622"/>
    <w:rsid w:val="00557BC7"/>
    <w:rsid w:val="00563037"/>
    <w:rsid w:val="00566FBE"/>
    <w:rsid w:val="00567188"/>
    <w:rsid w:val="00572FBE"/>
    <w:rsid w:val="00576D6B"/>
    <w:rsid w:val="005815ED"/>
    <w:rsid w:val="005818CF"/>
    <w:rsid w:val="00582A34"/>
    <w:rsid w:val="00587A71"/>
    <w:rsid w:val="00594143"/>
    <w:rsid w:val="00594E9B"/>
    <w:rsid w:val="00595EFE"/>
    <w:rsid w:val="00596C4B"/>
    <w:rsid w:val="005A2DBD"/>
    <w:rsid w:val="005B12A4"/>
    <w:rsid w:val="005C512B"/>
    <w:rsid w:val="005D1C76"/>
    <w:rsid w:val="005D300E"/>
    <w:rsid w:val="005D4EA7"/>
    <w:rsid w:val="005D5357"/>
    <w:rsid w:val="005D6CDB"/>
    <w:rsid w:val="005D7C32"/>
    <w:rsid w:val="005E1055"/>
    <w:rsid w:val="005E2C60"/>
    <w:rsid w:val="005E39CA"/>
    <w:rsid w:val="005E60DC"/>
    <w:rsid w:val="005E7E05"/>
    <w:rsid w:val="005F24C7"/>
    <w:rsid w:val="005F2A39"/>
    <w:rsid w:val="005F312B"/>
    <w:rsid w:val="005F6E80"/>
    <w:rsid w:val="006012E4"/>
    <w:rsid w:val="006036AB"/>
    <w:rsid w:val="00603BA4"/>
    <w:rsid w:val="00606E67"/>
    <w:rsid w:val="00612D16"/>
    <w:rsid w:val="00613C2E"/>
    <w:rsid w:val="00622FBB"/>
    <w:rsid w:val="0062737B"/>
    <w:rsid w:val="00633A30"/>
    <w:rsid w:val="00637617"/>
    <w:rsid w:val="006418BF"/>
    <w:rsid w:val="00641CF6"/>
    <w:rsid w:val="00644A9C"/>
    <w:rsid w:val="00645020"/>
    <w:rsid w:val="00657220"/>
    <w:rsid w:val="00660482"/>
    <w:rsid w:val="0066249F"/>
    <w:rsid w:val="0066654E"/>
    <w:rsid w:val="006706DD"/>
    <w:rsid w:val="00673636"/>
    <w:rsid w:val="006748D2"/>
    <w:rsid w:val="00677DF5"/>
    <w:rsid w:val="00681057"/>
    <w:rsid w:val="006827BB"/>
    <w:rsid w:val="0068307A"/>
    <w:rsid w:val="00685D4F"/>
    <w:rsid w:val="0068648A"/>
    <w:rsid w:val="00692A46"/>
    <w:rsid w:val="00694246"/>
    <w:rsid w:val="00694C6A"/>
    <w:rsid w:val="0069770C"/>
    <w:rsid w:val="006A29C5"/>
    <w:rsid w:val="006A40A0"/>
    <w:rsid w:val="006A4E7E"/>
    <w:rsid w:val="006B746E"/>
    <w:rsid w:val="006C52E6"/>
    <w:rsid w:val="006D0DE7"/>
    <w:rsid w:val="006D169B"/>
    <w:rsid w:val="006D2D3F"/>
    <w:rsid w:val="006D67F9"/>
    <w:rsid w:val="006D7E85"/>
    <w:rsid w:val="006E3AA3"/>
    <w:rsid w:val="006E4C4B"/>
    <w:rsid w:val="006E5DBE"/>
    <w:rsid w:val="006F2704"/>
    <w:rsid w:val="006F313D"/>
    <w:rsid w:val="006F5F0A"/>
    <w:rsid w:val="00701937"/>
    <w:rsid w:val="00702280"/>
    <w:rsid w:val="00706F17"/>
    <w:rsid w:val="00714259"/>
    <w:rsid w:val="0071613D"/>
    <w:rsid w:val="007205D3"/>
    <w:rsid w:val="00720DE1"/>
    <w:rsid w:val="00725753"/>
    <w:rsid w:val="00726780"/>
    <w:rsid w:val="00726F7B"/>
    <w:rsid w:val="007314EC"/>
    <w:rsid w:val="0073275F"/>
    <w:rsid w:val="0073293F"/>
    <w:rsid w:val="007336BE"/>
    <w:rsid w:val="00733DAD"/>
    <w:rsid w:val="0074120C"/>
    <w:rsid w:val="00745A56"/>
    <w:rsid w:val="00753651"/>
    <w:rsid w:val="00753F36"/>
    <w:rsid w:val="0075472B"/>
    <w:rsid w:val="007555B5"/>
    <w:rsid w:val="00764740"/>
    <w:rsid w:val="007751B0"/>
    <w:rsid w:val="00775B91"/>
    <w:rsid w:val="00777569"/>
    <w:rsid w:val="00780B2C"/>
    <w:rsid w:val="00784299"/>
    <w:rsid w:val="0078538F"/>
    <w:rsid w:val="007857D0"/>
    <w:rsid w:val="00793096"/>
    <w:rsid w:val="00793EB4"/>
    <w:rsid w:val="00795487"/>
    <w:rsid w:val="00795BA6"/>
    <w:rsid w:val="00797F8E"/>
    <w:rsid w:val="007A699B"/>
    <w:rsid w:val="007B04FD"/>
    <w:rsid w:val="007B050E"/>
    <w:rsid w:val="007C0304"/>
    <w:rsid w:val="007C1877"/>
    <w:rsid w:val="007C1D39"/>
    <w:rsid w:val="007C5BB2"/>
    <w:rsid w:val="007C67A6"/>
    <w:rsid w:val="007C7ACB"/>
    <w:rsid w:val="007D1E8B"/>
    <w:rsid w:val="007D4BFE"/>
    <w:rsid w:val="007D5217"/>
    <w:rsid w:val="007D5639"/>
    <w:rsid w:val="007E2EA2"/>
    <w:rsid w:val="007E5307"/>
    <w:rsid w:val="007F0453"/>
    <w:rsid w:val="007F047A"/>
    <w:rsid w:val="007F292D"/>
    <w:rsid w:val="007F3A20"/>
    <w:rsid w:val="007F4C2B"/>
    <w:rsid w:val="008004EB"/>
    <w:rsid w:val="008013EC"/>
    <w:rsid w:val="00804689"/>
    <w:rsid w:val="00804F59"/>
    <w:rsid w:val="00810F8C"/>
    <w:rsid w:val="00813AEF"/>
    <w:rsid w:val="00821E51"/>
    <w:rsid w:val="0082232A"/>
    <w:rsid w:val="00822992"/>
    <w:rsid w:val="00823AEF"/>
    <w:rsid w:val="00823FCB"/>
    <w:rsid w:val="008247A6"/>
    <w:rsid w:val="00827671"/>
    <w:rsid w:val="008302CF"/>
    <w:rsid w:val="0083484E"/>
    <w:rsid w:val="0083539E"/>
    <w:rsid w:val="00836881"/>
    <w:rsid w:val="0083694A"/>
    <w:rsid w:val="00841A59"/>
    <w:rsid w:val="00842B72"/>
    <w:rsid w:val="00843920"/>
    <w:rsid w:val="008455D5"/>
    <w:rsid w:val="00845D80"/>
    <w:rsid w:val="0085172B"/>
    <w:rsid w:val="008573FF"/>
    <w:rsid w:val="008700AF"/>
    <w:rsid w:val="00875705"/>
    <w:rsid w:val="00880F68"/>
    <w:rsid w:val="00883558"/>
    <w:rsid w:val="0089141C"/>
    <w:rsid w:val="00891EC2"/>
    <w:rsid w:val="00893374"/>
    <w:rsid w:val="00893830"/>
    <w:rsid w:val="00894609"/>
    <w:rsid w:val="0089722B"/>
    <w:rsid w:val="00897CCE"/>
    <w:rsid w:val="008A691D"/>
    <w:rsid w:val="008B2B49"/>
    <w:rsid w:val="008B6DF1"/>
    <w:rsid w:val="008C7ACC"/>
    <w:rsid w:val="008C7E22"/>
    <w:rsid w:val="008D0966"/>
    <w:rsid w:val="008E10ED"/>
    <w:rsid w:val="008E1483"/>
    <w:rsid w:val="008E1BCC"/>
    <w:rsid w:val="008E34DC"/>
    <w:rsid w:val="008F0484"/>
    <w:rsid w:val="008F181C"/>
    <w:rsid w:val="008F2635"/>
    <w:rsid w:val="008F5EB4"/>
    <w:rsid w:val="008F5F20"/>
    <w:rsid w:val="009053CA"/>
    <w:rsid w:val="00910674"/>
    <w:rsid w:val="009120DD"/>
    <w:rsid w:val="00913EFE"/>
    <w:rsid w:val="00914342"/>
    <w:rsid w:val="0091450E"/>
    <w:rsid w:val="00917A38"/>
    <w:rsid w:val="00917E43"/>
    <w:rsid w:val="00917E7B"/>
    <w:rsid w:val="00921D07"/>
    <w:rsid w:val="00922F8F"/>
    <w:rsid w:val="00924465"/>
    <w:rsid w:val="00930129"/>
    <w:rsid w:val="009322F7"/>
    <w:rsid w:val="009333A5"/>
    <w:rsid w:val="0093344F"/>
    <w:rsid w:val="00934A44"/>
    <w:rsid w:val="009353BD"/>
    <w:rsid w:val="009379CF"/>
    <w:rsid w:val="009433A5"/>
    <w:rsid w:val="009466FD"/>
    <w:rsid w:val="00946C3F"/>
    <w:rsid w:val="00947612"/>
    <w:rsid w:val="00952F12"/>
    <w:rsid w:val="00953FA9"/>
    <w:rsid w:val="00960D6B"/>
    <w:rsid w:val="00963B57"/>
    <w:rsid w:val="00965539"/>
    <w:rsid w:val="00967B62"/>
    <w:rsid w:val="009765B1"/>
    <w:rsid w:val="00983CE9"/>
    <w:rsid w:val="00984036"/>
    <w:rsid w:val="009842D8"/>
    <w:rsid w:val="009A2959"/>
    <w:rsid w:val="009A2FF4"/>
    <w:rsid w:val="009A7865"/>
    <w:rsid w:val="009C1DC8"/>
    <w:rsid w:val="009C32E6"/>
    <w:rsid w:val="009C509B"/>
    <w:rsid w:val="009C5BD3"/>
    <w:rsid w:val="009C6EAE"/>
    <w:rsid w:val="009D224C"/>
    <w:rsid w:val="009D26DF"/>
    <w:rsid w:val="009D2A36"/>
    <w:rsid w:val="009E0E0A"/>
    <w:rsid w:val="009E3CA5"/>
    <w:rsid w:val="009E6737"/>
    <w:rsid w:val="009F21AE"/>
    <w:rsid w:val="009F2404"/>
    <w:rsid w:val="009F4CB6"/>
    <w:rsid w:val="00A0075B"/>
    <w:rsid w:val="00A01055"/>
    <w:rsid w:val="00A054D6"/>
    <w:rsid w:val="00A05645"/>
    <w:rsid w:val="00A06A0D"/>
    <w:rsid w:val="00A11685"/>
    <w:rsid w:val="00A11CAF"/>
    <w:rsid w:val="00A30769"/>
    <w:rsid w:val="00A37FDE"/>
    <w:rsid w:val="00A41760"/>
    <w:rsid w:val="00A44BDD"/>
    <w:rsid w:val="00A453DD"/>
    <w:rsid w:val="00A46E8B"/>
    <w:rsid w:val="00A508A3"/>
    <w:rsid w:val="00A51F5F"/>
    <w:rsid w:val="00A6268B"/>
    <w:rsid w:val="00A637DE"/>
    <w:rsid w:val="00A703EA"/>
    <w:rsid w:val="00A71E6D"/>
    <w:rsid w:val="00A7475A"/>
    <w:rsid w:val="00A74BC2"/>
    <w:rsid w:val="00A75919"/>
    <w:rsid w:val="00A77EEB"/>
    <w:rsid w:val="00A816BD"/>
    <w:rsid w:val="00A81719"/>
    <w:rsid w:val="00A81AA0"/>
    <w:rsid w:val="00A94A95"/>
    <w:rsid w:val="00A955B3"/>
    <w:rsid w:val="00AA1868"/>
    <w:rsid w:val="00AA301E"/>
    <w:rsid w:val="00AA4304"/>
    <w:rsid w:val="00AB0863"/>
    <w:rsid w:val="00AB1773"/>
    <w:rsid w:val="00AB1AAA"/>
    <w:rsid w:val="00AB222D"/>
    <w:rsid w:val="00AB4CC9"/>
    <w:rsid w:val="00AC3763"/>
    <w:rsid w:val="00AD318D"/>
    <w:rsid w:val="00AD3770"/>
    <w:rsid w:val="00AE30F2"/>
    <w:rsid w:val="00AE5A69"/>
    <w:rsid w:val="00AF0A86"/>
    <w:rsid w:val="00AF2805"/>
    <w:rsid w:val="00AF37DB"/>
    <w:rsid w:val="00AF6188"/>
    <w:rsid w:val="00AF7668"/>
    <w:rsid w:val="00AF7B76"/>
    <w:rsid w:val="00AF7CAA"/>
    <w:rsid w:val="00B01DC8"/>
    <w:rsid w:val="00B06EE9"/>
    <w:rsid w:val="00B0794D"/>
    <w:rsid w:val="00B07A68"/>
    <w:rsid w:val="00B07D2B"/>
    <w:rsid w:val="00B11616"/>
    <w:rsid w:val="00B2090E"/>
    <w:rsid w:val="00B234D6"/>
    <w:rsid w:val="00B2433F"/>
    <w:rsid w:val="00B25307"/>
    <w:rsid w:val="00B265C3"/>
    <w:rsid w:val="00B267C8"/>
    <w:rsid w:val="00B26C40"/>
    <w:rsid w:val="00B27D5D"/>
    <w:rsid w:val="00B303B8"/>
    <w:rsid w:val="00B3082C"/>
    <w:rsid w:val="00B31FB3"/>
    <w:rsid w:val="00B32E6D"/>
    <w:rsid w:val="00B33B33"/>
    <w:rsid w:val="00B3560E"/>
    <w:rsid w:val="00B36855"/>
    <w:rsid w:val="00B415F4"/>
    <w:rsid w:val="00B46FA6"/>
    <w:rsid w:val="00B47951"/>
    <w:rsid w:val="00B51D43"/>
    <w:rsid w:val="00B52BE6"/>
    <w:rsid w:val="00B553EB"/>
    <w:rsid w:val="00B55F44"/>
    <w:rsid w:val="00B56B6D"/>
    <w:rsid w:val="00B6104A"/>
    <w:rsid w:val="00B61DB2"/>
    <w:rsid w:val="00B723D1"/>
    <w:rsid w:val="00B724DE"/>
    <w:rsid w:val="00B76271"/>
    <w:rsid w:val="00B91D4D"/>
    <w:rsid w:val="00B93173"/>
    <w:rsid w:val="00B93FF9"/>
    <w:rsid w:val="00B95779"/>
    <w:rsid w:val="00B976B0"/>
    <w:rsid w:val="00BA15E7"/>
    <w:rsid w:val="00BA173F"/>
    <w:rsid w:val="00BA20CE"/>
    <w:rsid w:val="00BA3F10"/>
    <w:rsid w:val="00BB38EB"/>
    <w:rsid w:val="00BB5CD4"/>
    <w:rsid w:val="00BB6199"/>
    <w:rsid w:val="00BC08FB"/>
    <w:rsid w:val="00BC10DB"/>
    <w:rsid w:val="00BC5391"/>
    <w:rsid w:val="00BC5F74"/>
    <w:rsid w:val="00BC68D6"/>
    <w:rsid w:val="00BE099E"/>
    <w:rsid w:val="00BE56B7"/>
    <w:rsid w:val="00BF2B83"/>
    <w:rsid w:val="00BF5599"/>
    <w:rsid w:val="00C03C4A"/>
    <w:rsid w:val="00C11039"/>
    <w:rsid w:val="00C1751C"/>
    <w:rsid w:val="00C21903"/>
    <w:rsid w:val="00C2457F"/>
    <w:rsid w:val="00C269A2"/>
    <w:rsid w:val="00C27651"/>
    <w:rsid w:val="00C34B2C"/>
    <w:rsid w:val="00C35657"/>
    <w:rsid w:val="00C3594B"/>
    <w:rsid w:val="00C4026C"/>
    <w:rsid w:val="00C40B5D"/>
    <w:rsid w:val="00C41975"/>
    <w:rsid w:val="00C43427"/>
    <w:rsid w:val="00C44537"/>
    <w:rsid w:val="00C45BAD"/>
    <w:rsid w:val="00C4618C"/>
    <w:rsid w:val="00C4656C"/>
    <w:rsid w:val="00C470F4"/>
    <w:rsid w:val="00C53E34"/>
    <w:rsid w:val="00C540B6"/>
    <w:rsid w:val="00C54A9B"/>
    <w:rsid w:val="00C559BC"/>
    <w:rsid w:val="00C60AC3"/>
    <w:rsid w:val="00C6740F"/>
    <w:rsid w:val="00C674FE"/>
    <w:rsid w:val="00C72910"/>
    <w:rsid w:val="00C77A3B"/>
    <w:rsid w:val="00C92A60"/>
    <w:rsid w:val="00C94D55"/>
    <w:rsid w:val="00C9572D"/>
    <w:rsid w:val="00C967A6"/>
    <w:rsid w:val="00C978C1"/>
    <w:rsid w:val="00CA7A08"/>
    <w:rsid w:val="00CB0B96"/>
    <w:rsid w:val="00CB1F15"/>
    <w:rsid w:val="00CB48F5"/>
    <w:rsid w:val="00CB56B9"/>
    <w:rsid w:val="00CB5B55"/>
    <w:rsid w:val="00CC16D1"/>
    <w:rsid w:val="00CC2F2E"/>
    <w:rsid w:val="00CC4CA6"/>
    <w:rsid w:val="00CD5841"/>
    <w:rsid w:val="00CE7C4B"/>
    <w:rsid w:val="00CE7FE4"/>
    <w:rsid w:val="00CF0D6E"/>
    <w:rsid w:val="00CF3490"/>
    <w:rsid w:val="00CF3494"/>
    <w:rsid w:val="00CF3DCE"/>
    <w:rsid w:val="00CF3FA9"/>
    <w:rsid w:val="00CF4733"/>
    <w:rsid w:val="00CF4DDB"/>
    <w:rsid w:val="00CF5420"/>
    <w:rsid w:val="00CF78CA"/>
    <w:rsid w:val="00CF7AEF"/>
    <w:rsid w:val="00D00B05"/>
    <w:rsid w:val="00D00DD5"/>
    <w:rsid w:val="00D011DB"/>
    <w:rsid w:val="00D0144B"/>
    <w:rsid w:val="00D02D09"/>
    <w:rsid w:val="00D250D8"/>
    <w:rsid w:val="00D30D2B"/>
    <w:rsid w:val="00D36061"/>
    <w:rsid w:val="00D36428"/>
    <w:rsid w:val="00D45519"/>
    <w:rsid w:val="00D472FC"/>
    <w:rsid w:val="00D5153F"/>
    <w:rsid w:val="00D547F7"/>
    <w:rsid w:val="00D55E0F"/>
    <w:rsid w:val="00D56100"/>
    <w:rsid w:val="00D64128"/>
    <w:rsid w:val="00D65163"/>
    <w:rsid w:val="00D67C3B"/>
    <w:rsid w:val="00D72C0E"/>
    <w:rsid w:val="00D746F0"/>
    <w:rsid w:val="00D8035C"/>
    <w:rsid w:val="00D80452"/>
    <w:rsid w:val="00D825FD"/>
    <w:rsid w:val="00D82AB7"/>
    <w:rsid w:val="00D84293"/>
    <w:rsid w:val="00D8673F"/>
    <w:rsid w:val="00D87F07"/>
    <w:rsid w:val="00D93BBD"/>
    <w:rsid w:val="00D93F25"/>
    <w:rsid w:val="00D96786"/>
    <w:rsid w:val="00D96A9B"/>
    <w:rsid w:val="00DA18EA"/>
    <w:rsid w:val="00DA45AE"/>
    <w:rsid w:val="00DA49AB"/>
    <w:rsid w:val="00DA6FD1"/>
    <w:rsid w:val="00DB1FCD"/>
    <w:rsid w:val="00DB3E46"/>
    <w:rsid w:val="00DC7425"/>
    <w:rsid w:val="00DD323D"/>
    <w:rsid w:val="00DD3D6A"/>
    <w:rsid w:val="00DD5248"/>
    <w:rsid w:val="00DD6E8B"/>
    <w:rsid w:val="00DE1149"/>
    <w:rsid w:val="00DE4188"/>
    <w:rsid w:val="00DF5D49"/>
    <w:rsid w:val="00DF6F2C"/>
    <w:rsid w:val="00E078EE"/>
    <w:rsid w:val="00E14B79"/>
    <w:rsid w:val="00E20321"/>
    <w:rsid w:val="00E207A6"/>
    <w:rsid w:val="00E20A58"/>
    <w:rsid w:val="00E22730"/>
    <w:rsid w:val="00E23755"/>
    <w:rsid w:val="00E23D7E"/>
    <w:rsid w:val="00E305F8"/>
    <w:rsid w:val="00E3226C"/>
    <w:rsid w:val="00E3649A"/>
    <w:rsid w:val="00E37B56"/>
    <w:rsid w:val="00E41E4B"/>
    <w:rsid w:val="00E4202D"/>
    <w:rsid w:val="00E447E8"/>
    <w:rsid w:val="00E4798B"/>
    <w:rsid w:val="00E54C0A"/>
    <w:rsid w:val="00E6058B"/>
    <w:rsid w:val="00E64053"/>
    <w:rsid w:val="00E6693D"/>
    <w:rsid w:val="00E66C82"/>
    <w:rsid w:val="00E81A71"/>
    <w:rsid w:val="00E8242D"/>
    <w:rsid w:val="00E82F54"/>
    <w:rsid w:val="00E84790"/>
    <w:rsid w:val="00E87A7C"/>
    <w:rsid w:val="00E948C8"/>
    <w:rsid w:val="00E97F7E"/>
    <w:rsid w:val="00EA0A5A"/>
    <w:rsid w:val="00EB0446"/>
    <w:rsid w:val="00EB1614"/>
    <w:rsid w:val="00EB1C20"/>
    <w:rsid w:val="00EC04F0"/>
    <w:rsid w:val="00EC288A"/>
    <w:rsid w:val="00EC3304"/>
    <w:rsid w:val="00EC55CD"/>
    <w:rsid w:val="00EC68A5"/>
    <w:rsid w:val="00ED1637"/>
    <w:rsid w:val="00ED1E88"/>
    <w:rsid w:val="00ED2A41"/>
    <w:rsid w:val="00ED5E1C"/>
    <w:rsid w:val="00ED7220"/>
    <w:rsid w:val="00ED7A04"/>
    <w:rsid w:val="00ED7F48"/>
    <w:rsid w:val="00EE08C1"/>
    <w:rsid w:val="00EE4929"/>
    <w:rsid w:val="00EF1FB7"/>
    <w:rsid w:val="00EF5643"/>
    <w:rsid w:val="00EF792A"/>
    <w:rsid w:val="00F017EA"/>
    <w:rsid w:val="00F034DE"/>
    <w:rsid w:val="00F13275"/>
    <w:rsid w:val="00F17030"/>
    <w:rsid w:val="00F22D38"/>
    <w:rsid w:val="00F23453"/>
    <w:rsid w:val="00F2416F"/>
    <w:rsid w:val="00F25BFC"/>
    <w:rsid w:val="00F26630"/>
    <w:rsid w:val="00F32297"/>
    <w:rsid w:val="00F335CA"/>
    <w:rsid w:val="00F447FC"/>
    <w:rsid w:val="00F4499C"/>
    <w:rsid w:val="00F45413"/>
    <w:rsid w:val="00F50927"/>
    <w:rsid w:val="00F51EEA"/>
    <w:rsid w:val="00F52CCA"/>
    <w:rsid w:val="00F53AE8"/>
    <w:rsid w:val="00F56314"/>
    <w:rsid w:val="00F62331"/>
    <w:rsid w:val="00F64FB3"/>
    <w:rsid w:val="00F71033"/>
    <w:rsid w:val="00F77C95"/>
    <w:rsid w:val="00F83E29"/>
    <w:rsid w:val="00F87633"/>
    <w:rsid w:val="00F8799C"/>
    <w:rsid w:val="00F87DA6"/>
    <w:rsid w:val="00F91237"/>
    <w:rsid w:val="00F94A47"/>
    <w:rsid w:val="00FA137E"/>
    <w:rsid w:val="00FA22E1"/>
    <w:rsid w:val="00FA30DF"/>
    <w:rsid w:val="00FA5ED2"/>
    <w:rsid w:val="00FA6957"/>
    <w:rsid w:val="00FA71F0"/>
    <w:rsid w:val="00FB10F6"/>
    <w:rsid w:val="00FB21EE"/>
    <w:rsid w:val="00FB297B"/>
    <w:rsid w:val="00FB40AD"/>
    <w:rsid w:val="00FB43A5"/>
    <w:rsid w:val="00FB6783"/>
    <w:rsid w:val="00FC2811"/>
    <w:rsid w:val="00FD0645"/>
    <w:rsid w:val="00FD0E5A"/>
    <w:rsid w:val="00FD4167"/>
    <w:rsid w:val="00FE1A1A"/>
    <w:rsid w:val="00FE3624"/>
    <w:rsid w:val="00FE3E8B"/>
    <w:rsid w:val="00FE4BEE"/>
    <w:rsid w:val="00FE6AF1"/>
    <w:rsid w:val="00FE720E"/>
    <w:rsid w:val="00FF094C"/>
    <w:rsid w:val="00FF4184"/>
    <w:rsid w:val="00FF45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0027EDF"/>
  <w15:chartTrackingRefBased/>
  <w15:docId w15:val="{4326F10C-FAE3-408C-9BA9-7C38A3794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45522"/>
    <w:pPr>
      <w:widowControl w:val="0"/>
      <w:tabs>
        <w:tab w:val="left" w:pos="-1440"/>
      </w:tabs>
      <w:spacing w:after="120"/>
      <w:jc w:val="both"/>
    </w:pPr>
    <w:rPr>
      <w:rFonts w:ascii="Times New Roman" w:eastAsia="Times New Roman" w:hAnsi="Times New Roman"/>
      <w:bCs/>
      <w:snapToGrid w:val="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45522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545522"/>
    <w:pPr>
      <w:keepNext/>
      <w:jc w:val="center"/>
      <w:outlineLvl w:val="1"/>
    </w:pPr>
    <w:rPr>
      <w:rFonts w:ascii="Arial" w:hAnsi="Arial" w:cs="Arial"/>
      <w:b/>
      <w:bCs w:val="0"/>
      <w:szCs w:val="22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3C2F79"/>
    <w:pPr>
      <w:keepNext/>
      <w:spacing w:before="240" w:after="60"/>
      <w:outlineLvl w:val="2"/>
    </w:pPr>
    <w:rPr>
      <w:rFonts w:ascii="Calibri Light" w:hAnsi="Calibri Light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45522"/>
    <w:rPr>
      <w:rFonts w:ascii="Arial" w:eastAsia="Times New Roman" w:hAnsi="Arial" w:cs="Times New Roman"/>
      <w:b/>
      <w:bCs/>
      <w:snapToGrid w:val="0"/>
      <w:kern w:val="28"/>
      <w:sz w:val="28"/>
      <w:szCs w:val="20"/>
    </w:rPr>
  </w:style>
  <w:style w:type="character" w:customStyle="1" w:styleId="Heading2Char">
    <w:name w:val="Heading 2 Char"/>
    <w:link w:val="Heading2"/>
    <w:rsid w:val="00545522"/>
    <w:rPr>
      <w:rFonts w:ascii="Arial" w:eastAsia="Times New Roman" w:hAnsi="Arial" w:cs="Arial"/>
      <w:b/>
      <w:snapToGrid w:val="0"/>
      <w:szCs w:val="22"/>
      <w:lang w:val="en-GB"/>
    </w:rPr>
  </w:style>
  <w:style w:type="character" w:customStyle="1" w:styleId="Heading3Char">
    <w:name w:val="Heading 3 Char"/>
    <w:link w:val="Heading3"/>
    <w:rsid w:val="003C2F79"/>
    <w:rPr>
      <w:rFonts w:ascii="Calibri Light" w:eastAsia="Times New Roman" w:hAnsi="Calibri Light" w:cs="Times New Roman"/>
      <w:b/>
      <w:bCs/>
      <w:snapToGrid w:val="0"/>
      <w:sz w:val="26"/>
      <w:szCs w:val="26"/>
      <w:lang w:val="en-US" w:eastAsia="en-US"/>
    </w:rPr>
  </w:style>
  <w:style w:type="character" w:styleId="FootnoteReference">
    <w:name w:val="footnote reference"/>
    <w:semiHidden/>
    <w:rsid w:val="00545522"/>
  </w:style>
  <w:style w:type="paragraph" w:styleId="Header">
    <w:name w:val="header"/>
    <w:basedOn w:val="Normal"/>
    <w:link w:val="HeaderChar"/>
    <w:uiPriority w:val="99"/>
    <w:rsid w:val="00545522"/>
    <w:pPr>
      <w:framePr w:hSpace="187" w:vSpace="187" w:wrap="notBeside" w:vAnchor="text" w:hAnchor="text" w:y="1"/>
      <w:tabs>
        <w:tab w:val="left" w:pos="5400"/>
        <w:tab w:val="right" w:pos="10800"/>
      </w:tabs>
    </w:pPr>
    <w:rPr>
      <w:rFonts w:ascii="Arial" w:hAnsi="Arial"/>
      <w:sz w:val="14"/>
    </w:rPr>
  </w:style>
  <w:style w:type="character" w:customStyle="1" w:styleId="HeaderChar">
    <w:name w:val="Header Char"/>
    <w:link w:val="Header"/>
    <w:uiPriority w:val="99"/>
    <w:rsid w:val="00545522"/>
    <w:rPr>
      <w:rFonts w:ascii="Arial" w:eastAsia="Times New Roman" w:hAnsi="Arial" w:cs="Times New Roman"/>
      <w:bCs/>
      <w:snapToGrid w:val="0"/>
      <w:sz w:val="14"/>
      <w:szCs w:val="20"/>
    </w:rPr>
  </w:style>
  <w:style w:type="paragraph" w:customStyle="1" w:styleId="Style1">
    <w:name w:val="Style1"/>
    <w:autoRedefine/>
    <w:rsid w:val="00545522"/>
    <w:pPr>
      <w:widowControl w:val="0"/>
      <w:tabs>
        <w:tab w:val="left" w:pos="-108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before="120" w:after="60"/>
    </w:pPr>
    <w:rPr>
      <w:rFonts w:ascii="Times New Roman" w:eastAsia="Times New Roman" w:hAnsi="Times New Roman"/>
      <w:noProof/>
      <w:sz w:val="24"/>
      <w:szCs w:val="24"/>
      <w:lang w:val="en-US" w:eastAsia="en-US"/>
    </w:rPr>
  </w:style>
  <w:style w:type="paragraph" w:customStyle="1" w:styleId="Section">
    <w:name w:val="Section"/>
    <w:autoRedefine/>
    <w:rsid w:val="00C978C1"/>
    <w:pPr>
      <w:keepNext/>
      <w:keepLines/>
      <w:widowControl w:val="0"/>
      <w:pBdr>
        <w:top w:val="single" w:sz="12" w:space="2" w:color="000000"/>
        <w:bottom w:val="single" w:sz="12" w:space="2" w:color="000000"/>
      </w:pBdr>
      <w:spacing w:before="240"/>
      <w:ind w:left="284"/>
      <w:contextualSpacing/>
    </w:pPr>
    <w:rPr>
      <w:rFonts w:ascii="Arial Narrow" w:eastAsia="Times New Roman" w:hAnsi="Arial Narrow"/>
      <w:b/>
      <w:sz w:val="22"/>
      <w:szCs w:val="18"/>
      <w:lang w:val="en-GB" w:eastAsia="en-US"/>
    </w:rPr>
  </w:style>
  <w:style w:type="paragraph" w:customStyle="1" w:styleId="Chapter">
    <w:name w:val="Chapter"/>
    <w:autoRedefine/>
    <w:rsid w:val="00545522"/>
    <w:pPr>
      <w:keepNext/>
      <w:tabs>
        <w:tab w:val="left" w:pos="7488"/>
      </w:tabs>
      <w:spacing w:before="80" w:after="60"/>
    </w:pPr>
    <w:rPr>
      <w:rFonts w:ascii="Arial" w:eastAsia="Times New Roman" w:hAnsi="Arial"/>
      <w:b/>
      <w:sz w:val="22"/>
      <w:szCs w:val="24"/>
      <w:lang w:val="en-GB" w:eastAsia="en-US"/>
    </w:rPr>
  </w:style>
  <w:style w:type="paragraph" w:customStyle="1" w:styleId="Style2">
    <w:name w:val="Style2"/>
    <w:basedOn w:val="Heading1"/>
    <w:autoRedefine/>
    <w:rsid w:val="00545522"/>
    <w:pPr>
      <w:spacing w:before="0" w:line="360" w:lineRule="auto"/>
      <w:ind w:right="2880"/>
    </w:pPr>
    <w:rPr>
      <w:sz w:val="22"/>
      <w:lang w:val="en-GB"/>
    </w:rPr>
  </w:style>
  <w:style w:type="paragraph" w:customStyle="1" w:styleId="Bulletins">
    <w:name w:val="Bulletins"/>
    <w:basedOn w:val="Normal"/>
    <w:autoRedefine/>
    <w:rsid w:val="00545522"/>
    <w:pPr>
      <w:tabs>
        <w:tab w:val="left" w:pos="2160"/>
      </w:tabs>
      <w:ind w:left="2160" w:right="2880" w:hanging="1440"/>
    </w:pPr>
    <w:rPr>
      <w:lang w:val="en-GB"/>
    </w:rPr>
  </w:style>
  <w:style w:type="paragraph" w:customStyle="1" w:styleId="ConsiderTxt">
    <w:name w:val="Consider Txt"/>
    <w:autoRedefine/>
    <w:rsid w:val="00545522"/>
    <w:pPr>
      <w:framePr w:w="4176" w:hSpace="187" w:vSpace="187" w:wrap="around" w:vAnchor="text" w:hAnchor="page" w:xAlign="right" w:y="1"/>
      <w:widowControl w:val="0"/>
      <w:ind w:left="432" w:right="1440"/>
    </w:pPr>
    <w:rPr>
      <w:rFonts w:ascii="Times New Roman" w:eastAsia="Times New Roman" w:hAnsi="Times New Roman"/>
      <w:i/>
      <w:sz w:val="24"/>
      <w:szCs w:val="24"/>
      <w:lang w:val="en-GB" w:eastAsia="en-US"/>
    </w:rPr>
  </w:style>
  <w:style w:type="paragraph" w:customStyle="1" w:styleId="Heading">
    <w:name w:val="Heading"/>
    <w:autoRedefine/>
    <w:rsid w:val="00545522"/>
    <w:pPr>
      <w:keepNext/>
      <w:keepLines/>
      <w:widowControl w:val="0"/>
      <w:spacing w:before="80" w:after="60"/>
    </w:pPr>
    <w:rPr>
      <w:rFonts w:ascii="Arial" w:eastAsia="Times New Roman" w:hAnsi="Arial"/>
      <w:b/>
      <w:sz w:val="24"/>
      <w:szCs w:val="24"/>
      <w:lang w:val="en-GB" w:eastAsia="en-US"/>
    </w:rPr>
  </w:style>
  <w:style w:type="paragraph" w:customStyle="1" w:styleId="Number1">
    <w:name w:val="Number 1"/>
    <w:basedOn w:val="Normal"/>
    <w:autoRedefine/>
    <w:rsid w:val="00545522"/>
    <w:pPr>
      <w:tabs>
        <w:tab w:val="left" w:pos="360"/>
      </w:tabs>
      <w:spacing w:after="80"/>
      <w:ind w:left="360" w:hanging="360"/>
    </w:pPr>
    <w:rPr>
      <w:szCs w:val="18"/>
      <w:lang w:val="en-GB"/>
    </w:rPr>
  </w:style>
  <w:style w:type="paragraph" w:styleId="BodyText">
    <w:name w:val="Body Text"/>
    <w:basedOn w:val="Normal"/>
    <w:link w:val="BodyTextChar"/>
    <w:autoRedefine/>
    <w:semiHidden/>
    <w:rsid w:val="00545522"/>
    <w:rPr>
      <w:lang w:val="en-GB"/>
    </w:rPr>
  </w:style>
  <w:style w:type="character" w:customStyle="1" w:styleId="BodyTextChar">
    <w:name w:val="Body Text Char"/>
    <w:link w:val="BodyText"/>
    <w:semiHidden/>
    <w:rsid w:val="00545522"/>
    <w:rPr>
      <w:rFonts w:ascii="Times New Roman" w:eastAsia="Times New Roman" w:hAnsi="Times New Roman" w:cs="Times New Roman"/>
      <w:bCs/>
      <w:snapToGrid w:val="0"/>
      <w:sz w:val="20"/>
      <w:szCs w:val="20"/>
      <w:lang w:val="en-GB"/>
    </w:rPr>
  </w:style>
  <w:style w:type="paragraph" w:customStyle="1" w:styleId="Body">
    <w:name w:val="Body"/>
    <w:basedOn w:val="Normal"/>
    <w:rsid w:val="00545522"/>
    <w:rPr>
      <w:szCs w:val="22"/>
      <w:lang w:val="en-GB"/>
    </w:rPr>
  </w:style>
  <w:style w:type="paragraph" w:customStyle="1" w:styleId="Number2">
    <w:name w:val="Number 2"/>
    <w:basedOn w:val="Number1"/>
    <w:autoRedefine/>
    <w:rsid w:val="00545522"/>
    <w:pPr>
      <w:tabs>
        <w:tab w:val="clear" w:pos="360"/>
        <w:tab w:val="left" w:pos="864"/>
      </w:tabs>
      <w:ind w:left="864" w:hanging="432"/>
    </w:pPr>
  </w:style>
  <w:style w:type="paragraph" w:customStyle="1" w:styleId="toc">
    <w:name w:val="toc"/>
    <w:autoRedefine/>
    <w:rsid w:val="00545522"/>
    <w:pPr>
      <w:tabs>
        <w:tab w:val="left" w:pos="360"/>
      </w:tabs>
      <w:spacing w:before="80"/>
    </w:pPr>
    <w:rPr>
      <w:rFonts w:ascii="Arial Narrow" w:eastAsia="Times New Roman" w:hAnsi="Arial Narrow"/>
      <w:b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autoRedefine/>
    <w:rsid w:val="00545522"/>
    <w:pPr>
      <w:tabs>
        <w:tab w:val="center" w:pos="5400"/>
        <w:tab w:val="right" w:pos="10800"/>
      </w:tabs>
      <w:spacing w:before="1440"/>
    </w:pPr>
    <w:rPr>
      <w:rFonts w:ascii="Arial" w:hAnsi="Arial"/>
      <w:sz w:val="18"/>
    </w:rPr>
  </w:style>
  <w:style w:type="character" w:customStyle="1" w:styleId="FooterChar">
    <w:name w:val="Footer Char"/>
    <w:link w:val="Footer"/>
    <w:rsid w:val="00545522"/>
    <w:rPr>
      <w:rFonts w:ascii="Arial" w:eastAsia="Times New Roman" w:hAnsi="Arial" w:cs="Times New Roman"/>
      <w:bCs/>
      <w:snapToGrid w:val="0"/>
      <w:sz w:val="18"/>
      <w:szCs w:val="20"/>
    </w:rPr>
  </w:style>
  <w:style w:type="character" w:customStyle="1" w:styleId="DocumentMapChar">
    <w:name w:val="Document Map Char"/>
    <w:link w:val="DocumentMap"/>
    <w:semiHidden/>
    <w:rsid w:val="00545522"/>
    <w:rPr>
      <w:rFonts w:ascii="Tahoma" w:eastAsia="Times New Roman" w:hAnsi="Tahoma" w:cs="Times New Roman"/>
      <w:bCs/>
      <w:snapToGrid w:val="0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545522"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  <w:rsid w:val="00545522"/>
  </w:style>
  <w:style w:type="paragraph" w:customStyle="1" w:styleId="TocTitle">
    <w:name w:val="Toc Title"/>
    <w:autoRedefine/>
    <w:rsid w:val="00545522"/>
    <w:pPr>
      <w:framePr w:w="2971" w:h="646" w:hSpace="180" w:wrap="around" w:vAnchor="text" w:hAnchor="page" w:x="8341" w:y="-6899"/>
      <w:pBdr>
        <w:top w:val="single" w:sz="4" w:space="7" w:color="000000"/>
        <w:left w:val="single" w:sz="4" w:space="7" w:color="000000"/>
        <w:bottom w:val="single" w:sz="4" w:space="7" w:color="000000"/>
        <w:right w:val="single" w:sz="4" w:space="7" w:color="000000"/>
      </w:pBdr>
      <w:shd w:val="solid" w:color="C0C0C0" w:fill="FFFFFF"/>
      <w:jc w:val="center"/>
    </w:pPr>
    <w:rPr>
      <w:rFonts w:ascii="Arial" w:eastAsia="Times New Roman" w:hAnsi="Arial"/>
      <w:b/>
      <w:noProof/>
      <w:sz w:val="28"/>
      <w:szCs w:val="24"/>
      <w:lang w:val="en-US" w:eastAsia="en-US"/>
    </w:rPr>
  </w:style>
  <w:style w:type="paragraph" w:customStyle="1" w:styleId="Address">
    <w:name w:val="Address"/>
    <w:rsid w:val="00545522"/>
    <w:pPr>
      <w:jc w:val="center"/>
    </w:pPr>
    <w:rPr>
      <w:rFonts w:ascii="Arial" w:eastAsia="Times New Roman" w:hAnsi="Arial"/>
      <w:noProof/>
      <w:sz w:val="18"/>
      <w:szCs w:val="24"/>
      <w:lang w:val="en-US" w:eastAsia="en-US"/>
    </w:rPr>
  </w:style>
  <w:style w:type="paragraph" w:customStyle="1" w:styleId="VTNTitle">
    <w:name w:val="VTN Title"/>
    <w:rsid w:val="00545522"/>
    <w:pPr>
      <w:spacing w:before="380" w:after="60"/>
      <w:jc w:val="center"/>
    </w:pPr>
    <w:rPr>
      <w:rFonts w:ascii="Bookman Old Style" w:eastAsia="Times New Roman" w:hAnsi="Bookman Old Style"/>
      <w:b/>
      <w:noProof/>
      <w:sz w:val="56"/>
      <w:szCs w:val="24"/>
      <w:lang w:val="en-US" w:eastAsia="en-US"/>
    </w:rPr>
  </w:style>
  <w:style w:type="paragraph" w:customStyle="1" w:styleId="Edited">
    <w:name w:val="Edited"/>
    <w:rsid w:val="00545522"/>
    <w:pPr>
      <w:spacing w:after="240"/>
      <w:jc w:val="center"/>
    </w:pPr>
    <w:rPr>
      <w:rFonts w:ascii="Times New Roman" w:eastAsia="Times New Roman" w:hAnsi="Times New Roman"/>
      <w:i/>
      <w:noProof/>
      <w:sz w:val="24"/>
      <w:szCs w:val="24"/>
      <w:lang w:val="en-US" w:eastAsia="en-US"/>
    </w:rPr>
  </w:style>
  <w:style w:type="paragraph" w:customStyle="1" w:styleId="Issue">
    <w:name w:val="Issue"/>
    <w:rsid w:val="00545522"/>
    <w:pPr>
      <w:spacing w:after="240"/>
      <w:jc w:val="center"/>
    </w:pPr>
    <w:rPr>
      <w:rFonts w:ascii="Arial" w:eastAsia="Times New Roman" w:hAnsi="Arial"/>
      <w:b/>
      <w:noProof/>
      <w:sz w:val="22"/>
      <w:szCs w:val="24"/>
      <w:lang w:val="en-US" w:eastAsia="en-US"/>
    </w:rPr>
  </w:style>
  <w:style w:type="paragraph" w:customStyle="1" w:styleId="HeaderMain">
    <w:name w:val="Header Main"/>
    <w:basedOn w:val="Normal"/>
    <w:autoRedefine/>
    <w:rsid w:val="00545522"/>
    <w:pPr>
      <w:pBdr>
        <w:bottom w:val="single" w:sz="18" w:space="1" w:color="C0C0C0"/>
      </w:pBdr>
      <w:tabs>
        <w:tab w:val="right" w:pos="9360"/>
      </w:tabs>
      <w:spacing w:line="240" w:lineRule="exact"/>
    </w:pPr>
    <w:rPr>
      <w:rFonts w:ascii="Arial" w:hAnsi="Arial"/>
      <w:sz w:val="18"/>
    </w:rPr>
  </w:style>
  <w:style w:type="paragraph" w:customStyle="1" w:styleId="FootingMain">
    <w:name w:val="Footing Main"/>
    <w:basedOn w:val="HeaderMain"/>
    <w:rsid w:val="00545522"/>
    <w:pPr>
      <w:pBdr>
        <w:top w:val="single" w:sz="18" w:space="1" w:color="C0C0C0"/>
        <w:bottom w:val="none" w:sz="0" w:space="0" w:color="auto"/>
      </w:pBdr>
    </w:pPr>
  </w:style>
  <w:style w:type="character" w:customStyle="1" w:styleId="Hypertext">
    <w:name w:val="Hypertext"/>
    <w:rsid w:val="00545522"/>
    <w:rPr>
      <w:color w:val="0000FF"/>
      <w:u w:val="single"/>
    </w:rPr>
  </w:style>
  <w:style w:type="paragraph" w:customStyle="1" w:styleId="BodyDash">
    <w:name w:val="Body Dash"/>
    <w:basedOn w:val="Body"/>
    <w:autoRedefine/>
    <w:rsid w:val="00545522"/>
    <w:pPr>
      <w:tabs>
        <w:tab w:val="clear" w:pos="-1440"/>
        <w:tab w:val="left" w:pos="288"/>
      </w:tabs>
      <w:ind w:left="288" w:hanging="144"/>
    </w:pPr>
  </w:style>
  <w:style w:type="character" w:styleId="Hyperlink">
    <w:name w:val="Hyperlink"/>
    <w:uiPriority w:val="99"/>
    <w:rsid w:val="00545522"/>
    <w:rPr>
      <w:color w:val="0000FF"/>
      <w:u w:val="single"/>
    </w:rPr>
  </w:style>
  <w:style w:type="paragraph" w:customStyle="1" w:styleId="FooterText">
    <w:name w:val="Footer Text"/>
    <w:basedOn w:val="Normal"/>
    <w:autoRedefine/>
    <w:rsid w:val="00173CC0"/>
    <w:rPr>
      <w:rFonts w:ascii="Arial Black" w:hAnsi="Arial Black" w:cs="Arial"/>
      <w:b/>
      <w:iCs/>
      <w:sz w:val="68"/>
      <w:szCs w:val="68"/>
    </w:rPr>
  </w:style>
  <w:style w:type="paragraph" w:customStyle="1" w:styleId="App1-Head">
    <w:name w:val="App1-Head"/>
    <w:basedOn w:val="Normal"/>
    <w:autoRedefine/>
    <w:rsid w:val="00545522"/>
    <w:pPr>
      <w:tabs>
        <w:tab w:val="center" w:pos="6840"/>
        <w:tab w:val="center" w:pos="7920"/>
        <w:tab w:val="center" w:pos="9000"/>
      </w:tabs>
      <w:spacing w:after="80" w:line="200" w:lineRule="exact"/>
      <w:jc w:val="center"/>
    </w:pPr>
    <w:rPr>
      <w:rFonts w:ascii="Arial" w:eastAsia="MS Mincho" w:hAnsi="Arial"/>
      <w:b/>
      <w:snapToGrid/>
      <w:color w:val="000000"/>
      <w:sz w:val="22"/>
    </w:rPr>
  </w:style>
  <w:style w:type="paragraph" w:customStyle="1" w:styleId="Advisors">
    <w:name w:val="Advisors"/>
    <w:basedOn w:val="Normal"/>
    <w:autoRedefine/>
    <w:rsid w:val="00545522"/>
    <w:pPr>
      <w:tabs>
        <w:tab w:val="left" w:pos="4320"/>
        <w:tab w:val="left" w:pos="4536"/>
      </w:tabs>
      <w:spacing w:line="220" w:lineRule="exact"/>
      <w:ind w:left="4680" w:hanging="4680"/>
    </w:pPr>
    <w:rPr>
      <w:rFonts w:ascii="Arial" w:hAnsi="Arial"/>
      <w:sz w:val="18"/>
      <w:lang w:val="en-GB"/>
    </w:rPr>
  </w:style>
  <w:style w:type="paragraph" w:customStyle="1" w:styleId="AppBody">
    <w:name w:val="AppBody"/>
    <w:basedOn w:val="Normal"/>
    <w:rsid w:val="00545522"/>
    <w:pPr>
      <w:spacing w:line="260" w:lineRule="exact"/>
    </w:pPr>
    <w:rPr>
      <w:rFonts w:ascii="Arial" w:hAnsi="Arial" w:cs="Arial"/>
      <w:bCs w:val="0"/>
      <w:noProof/>
      <w:snapToGrid/>
      <w:color w:val="000000"/>
      <w:sz w:val="18"/>
    </w:rPr>
  </w:style>
  <w:style w:type="paragraph" w:customStyle="1" w:styleId="Appnumber">
    <w:name w:val="App_number"/>
    <w:basedOn w:val="Number1"/>
    <w:autoRedefine/>
    <w:rsid w:val="00545522"/>
    <w:pPr>
      <w:spacing w:before="100" w:after="0" w:line="260" w:lineRule="exact"/>
      <w:ind w:left="0" w:firstLine="0"/>
      <w:jc w:val="left"/>
    </w:pPr>
    <w:rPr>
      <w:rFonts w:eastAsia="MS Mincho"/>
      <w:noProof/>
      <w:snapToGrid/>
    </w:rPr>
  </w:style>
  <w:style w:type="paragraph" w:customStyle="1" w:styleId="AppNumBody">
    <w:name w:val="App_NumBody"/>
    <w:basedOn w:val="Normal"/>
    <w:autoRedefine/>
    <w:rsid w:val="00545522"/>
    <w:pPr>
      <w:tabs>
        <w:tab w:val="left" w:pos="360"/>
      </w:tabs>
      <w:spacing w:after="20" w:line="260" w:lineRule="exact"/>
      <w:ind w:left="360"/>
      <w:jc w:val="left"/>
    </w:pPr>
    <w:rPr>
      <w:rFonts w:eastAsia="MS Mincho"/>
      <w:noProof/>
      <w:snapToGrid/>
      <w:color w:val="000000"/>
    </w:rPr>
  </w:style>
  <w:style w:type="paragraph" w:customStyle="1" w:styleId="NewPage">
    <w:name w:val="New Page"/>
    <w:basedOn w:val="Issue"/>
    <w:autoRedefine/>
    <w:rsid w:val="00545522"/>
    <w:pPr>
      <w:pageBreakBefore/>
      <w:spacing w:after="100" w:line="280" w:lineRule="exact"/>
    </w:pPr>
    <w:rPr>
      <w:rFonts w:ascii="Verdana" w:hAnsi="Verdana"/>
      <w:sz w:val="20"/>
    </w:rPr>
  </w:style>
  <w:style w:type="character" w:customStyle="1" w:styleId="HTMLPreformattedChar">
    <w:name w:val="HTML Preformatted Char"/>
    <w:link w:val="HTMLPreformatted"/>
    <w:semiHidden/>
    <w:rsid w:val="00545522"/>
    <w:rPr>
      <w:rFonts w:ascii="Courier New" w:eastAsia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545522"/>
    <w:pPr>
      <w:widowControl/>
      <w:tabs>
        <w:tab w:val="clear" w:pos="-144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Courier New" w:hAnsi="Courier New" w:cs="Courier New"/>
      <w:bCs w:val="0"/>
      <w:snapToGrid/>
    </w:rPr>
  </w:style>
  <w:style w:type="paragraph" w:customStyle="1" w:styleId="HeadingSub">
    <w:name w:val="HeadingSub"/>
    <w:basedOn w:val="Heading"/>
    <w:autoRedefine/>
    <w:rsid w:val="00545522"/>
    <w:pPr>
      <w:spacing w:before="40"/>
    </w:pPr>
  </w:style>
  <w:style w:type="paragraph" w:customStyle="1" w:styleId="ColorfulGrid-Accent12">
    <w:name w:val="Colorful Grid - Accent 12"/>
    <w:basedOn w:val="BodyText"/>
    <w:qFormat/>
    <w:rsid w:val="00545522"/>
    <w:pPr>
      <w:ind w:left="144" w:right="144"/>
    </w:pPr>
  </w:style>
  <w:style w:type="character" w:customStyle="1" w:styleId="BodyText2Char">
    <w:name w:val="Body Text 2 Char"/>
    <w:link w:val="BodyText2"/>
    <w:semiHidden/>
    <w:rsid w:val="00545522"/>
    <w:rPr>
      <w:rFonts w:ascii="Times New Roman" w:eastAsia="Times New Roman" w:hAnsi="Times New Roman" w:cs="Times New Roman"/>
      <w:szCs w:val="20"/>
    </w:rPr>
  </w:style>
  <w:style w:type="paragraph" w:styleId="BodyText2">
    <w:name w:val="Body Text 2"/>
    <w:basedOn w:val="Normal"/>
    <w:link w:val="BodyText2Char"/>
    <w:semiHidden/>
    <w:rsid w:val="00545522"/>
    <w:pPr>
      <w:widowControl/>
      <w:tabs>
        <w:tab w:val="clear" w:pos="-1440"/>
      </w:tabs>
      <w:spacing w:before="240" w:after="0" w:line="480" w:lineRule="auto"/>
    </w:pPr>
    <w:rPr>
      <w:bCs w:val="0"/>
      <w:snapToGrid/>
    </w:rPr>
  </w:style>
  <w:style w:type="paragraph" w:customStyle="1" w:styleId="TocTitle0">
    <w:name w:val="TocTitle"/>
    <w:basedOn w:val="Normal"/>
    <w:rsid w:val="00545522"/>
    <w:rPr>
      <w:rFonts w:ascii="Arial" w:hAnsi="Arial"/>
      <w:b/>
      <w:sz w:val="28"/>
    </w:rPr>
  </w:style>
  <w:style w:type="paragraph" w:customStyle="1" w:styleId="BodyTab">
    <w:name w:val="Body Tab"/>
    <w:basedOn w:val="Normal"/>
    <w:rsid w:val="00545522"/>
    <w:pPr>
      <w:framePr w:w="7095" w:h="5505" w:hSpace="180" w:wrap="around" w:vAnchor="text" w:hAnchor="text" w:x="-30" w:y="24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tabs>
        <w:tab w:val="clear" w:pos="-1440"/>
        <w:tab w:val="right" w:pos="2880"/>
        <w:tab w:val="right" w:pos="4176"/>
        <w:tab w:val="right" w:pos="5472"/>
        <w:tab w:val="right" w:pos="6768"/>
      </w:tabs>
    </w:pPr>
  </w:style>
  <w:style w:type="paragraph" w:customStyle="1" w:styleId="BodyIndent">
    <w:name w:val="Body Indent"/>
    <w:basedOn w:val="Normal"/>
    <w:rsid w:val="00545522"/>
    <w:pPr>
      <w:numPr>
        <w:numId w:val="1"/>
      </w:numPr>
      <w:tabs>
        <w:tab w:val="clear" w:pos="-1440"/>
      </w:tabs>
      <w:spacing w:after="0" w:line="480" w:lineRule="auto"/>
    </w:pPr>
    <w:rPr>
      <w:bCs w:val="0"/>
    </w:rPr>
  </w:style>
  <w:style w:type="paragraph" w:customStyle="1" w:styleId="ColorfulList-Accent12">
    <w:name w:val="Colorful List - Accent 12"/>
    <w:basedOn w:val="Normal"/>
    <w:qFormat/>
    <w:rsid w:val="00545522"/>
    <w:pPr>
      <w:widowControl/>
      <w:tabs>
        <w:tab w:val="clear" w:pos="-1440"/>
      </w:tabs>
      <w:spacing w:after="0"/>
      <w:ind w:left="720"/>
      <w:jc w:val="left"/>
    </w:pPr>
    <w:rPr>
      <w:rFonts w:ascii="Calibri" w:eastAsia="Calibri" w:hAnsi="Calibri"/>
      <w:bCs w:val="0"/>
      <w:snapToGrid/>
      <w:sz w:val="22"/>
      <w:szCs w:val="22"/>
    </w:rPr>
  </w:style>
  <w:style w:type="paragraph" w:customStyle="1" w:styleId="ColorfulGrid-Accent11">
    <w:name w:val="Colorful Grid - Accent 11"/>
    <w:basedOn w:val="BodyText"/>
    <w:link w:val="ColorfulGrid-Accent1Char"/>
    <w:qFormat/>
    <w:rsid w:val="00545522"/>
    <w:pPr>
      <w:ind w:left="144" w:right="144"/>
    </w:pPr>
  </w:style>
  <w:style w:type="character" w:customStyle="1" w:styleId="ColorfulGrid-Accent1Char">
    <w:name w:val="Colorful Grid - Accent 1 Char"/>
    <w:link w:val="ColorfulGrid-Accent11"/>
    <w:rsid w:val="00545522"/>
    <w:rPr>
      <w:rFonts w:ascii="Times New Roman" w:eastAsia="Times New Roman" w:hAnsi="Times New Roman" w:cs="Times New Roman"/>
      <w:bCs/>
      <w:snapToGrid w:val="0"/>
      <w:sz w:val="20"/>
      <w:szCs w:val="20"/>
      <w:lang w:val="en-GB"/>
    </w:rPr>
  </w:style>
  <w:style w:type="paragraph" w:customStyle="1" w:styleId="ColorfulList-Accent11">
    <w:name w:val="Colorful List - Accent 11"/>
    <w:basedOn w:val="Normal"/>
    <w:qFormat/>
    <w:rsid w:val="00545522"/>
    <w:pPr>
      <w:widowControl/>
      <w:tabs>
        <w:tab w:val="clear" w:pos="-1440"/>
      </w:tabs>
      <w:spacing w:after="0"/>
      <w:ind w:left="720"/>
      <w:jc w:val="left"/>
    </w:pPr>
    <w:rPr>
      <w:rFonts w:ascii="Calibri" w:eastAsia="Calibri" w:hAnsi="Calibri"/>
      <w:bCs w:val="0"/>
      <w:snapToGrid/>
      <w:sz w:val="22"/>
      <w:szCs w:val="22"/>
    </w:rPr>
  </w:style>
  <w:style w:type="paragraph" w:styleId="PlainText">
    <w:name w:val="Plain Text"/>
    <w:basedOn w:val="Normal"/>
    <w:link w:val="PlainTextChar"/>
    <w:rsid w:val="00545522"/>
    <w:pPr>
      <w:widowControl/>
      <w:tabs>
        <w:tab w:val="clear" w:pos="-1440"/>
      </w:tabs>
      <w:spacing w:after="0"/>
      <w:jc w:val="left"/>
    </w:pPr>
    <w:rPr>
      <w:rFonts w:ascii="Consolas" w:hAnsi="Consolas"/>
      <w:bCs w:val="0"/>
      <w:snapToGrid/>
      <w:sz w:val="21"/>
      <w:szCs w:val="21"/>
    </w:rPr>
  </w:style>
  <w:style w:type="character" w:customStyle="1" w:styleId="PlainTextChar">
    <w:name w:val="Plain Text Char"/>
    <w:link w:val="PlainText"/>
    <w:rsid w:val="00545522"/>
    <w:rPr>
      <w:rFonts w:ascii="Consolas" w:eastAsia="Times New Roman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nhideWhenUsed/>
    <w:rsid w:val="00545522"/>
    <w:pPr>
      <w:spacing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45522"/>
    <w:rPr>
      <w:rFonts w:ascii="Tahoma" w:eastAsia="Times New Roman" w:hAnsi="Tahoma" w:cs="Times New Roman"/>
      <w:bCs/>
      <w:snapToGrid w:val="0"/>
      <w:sz w:val="16"/>
      <w:szCs w:val="16"/>
    </w:rPr>
  </w:style>
  <w:style w:type="paragraph" w:styleId="NormalWeb">
    <w:name w:val="Normal (Web)"/>
    <w:basedOn w:val="Normal"/>
    <w:uiPriority w:val="99"/>
    <w:unhideWhenUsed/>
    <w:rsid w:val="00545522"/>
    <w:pPr>
      <w:widowControl/>
      <w:tabs>
        <w:tab w:val="clear" w:pos="-1440"/>
      </w:tabs>
      <w:spacing w:before="100" w:beforeAutospacing="1" w:after="100" w:afterAutospacing="1"/>
      <w:jc w:val="left"/>
    </w:pPr>
    <w:rPr>
      <w:rFonts w:ascii="Verdana" w:hAnsi="Verdana"/>
      <w:snapToGrid/>
    </w:rPr>
  </w:style>
  <w:style w:type="character" w:styleId="Emphasis">
    <w:name w:val="Emphasis"/>
    <w:uiPriority w:val="20"/>
    <w:qFormat/>
    <w:rsid w:val="00545522"/>
    <w:rPr>
      <w:i/>
      <w:iCs/>
    </w:rPr>
  </w:style>
  <w:style w:type="character" w:styleId="Strong">
    <w:name w:val="Strong"/>
    <w:uiPriority w:val="22"/>
    <w:qFormat/>
    <w:rsid w:val="00545522"/>
    <w:rPr>
      <w:b/>
      <w:bCs/>
    </w:rPr>
  </w:style>
  <w:style w:type="character" w:customStyle="1" w:styleId="st1">
    <w:name w:val="st1"/>
    <w:basedOn w:val="DefaultParagraphFont"/>
    <w:rsid w:val="00DE723B"/>
  </w:style>
  <w:style w:type="paragraph" w:customStyle="1" w:styleId="NoSpacing1">
    <w:name w:val="No Spacing1"/>
    <w:uiPriority w:val="1"/>
    <w:qFormat/>
    <w:rsid w:val="0041461A"/>
    <w:rPr>
      <w:rFonts w:ascii="Calibri" w:eastAsia="Calibri" w:hAnsi="Calibri"/>
      <w:sz w:val="22"/>
      <w:szCs w:val="22"/>
      <w:lang w:eastAsia="en-US"/>
    </w:rPr>
  </w:style>
  <w:style w:type="paragraph" w:customStyle="1" w:styleId="Ending">
    <w:name w:val="Ending"/>
    <w:basedOn w:val="Normal"/>
    <w:autoRedefine/>
    <w:rsid w:val="0041461A"/>
    <w:pPr>
      <w:tabs>
        <w:tab w:val="clear" w:pos="-1440"/>
      </w:tabs>
      <w:spacing w:after="0" w:line="260" w:lineRule="exact"/>
    </w:pPr>
    <w:rPr>
      <w:rFonts w:ascii="Book Antiqua" w:hAnsi="Book Antiqua" w:cs="Arial"/>
      <w:noProof/>
      <w:snapToGrid/>
      <w:color w:val="000000"/>
      <w:sz w:val="18"/>
    </w:rPr>
  </w:style>
  <w:style w:type="paragraph" w:customStyle="1" w:styleId="Default">
    <w:name w:val="Default"/>
    <w:rsid w:val="004146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WW8Num1z0">
    <w:name w:val="WW8Num1z0"/>
    <w:rsid w:val="00D468D6"/>
    <w:rPr>
      <w:rFonts w:ascii="Symbol" w:hAnsi="Symbol" w:cs="OpenSymbol"/>
    </w:rPr>
  </w:style>
  <w:style w:type="character" w:customStyle="1" w:styleId="ListLabel1">
    <w:name w:val="ListLabel 1"/>
    <w:rsid w:val="00D468D6"/>
    <w:rPr>
      <w:rFonts w:cs="Times"/>
    </w:rPr>
  </w:style>
  <w:style w:type="character" w:customStyle="1" w:styleId="ListLabel2">
    <w:name w:val="ListLabel 2"/>
    <w:rsid w:val="00D468D6"/>
    <w:rPr>
      <w:rFonts w:cs="Courier New"/>
    </w:rPr>
  </w:style>
  <w:style w:type="character" w:customStyle="1" w:styleId="Bullets">
    <w:name w:val="Bullets"/>
    <w:rsid w:val="00D468D6"/>
    <w:rPr>
      <w:rFonts w:ascii="OpenSymbol" w:eastAsia="OpenSymbol" w:hAnsi="OpenSymbol" w:cs="OpenSymbol"/>
    </w:rPr>
  </w:style>
  <w:style w:type="paragraph" w:styleId="List">
    <w:name w:val="List"/>
    <w:basedOn w:val="BodyText"/>
    <w:rsid w:val="00D468D6"/>
    <w:pPr>
      <w:tabs>
        <w:tab w:val="clear" w:pos="-1440"/>
      </w:tabs>
      <w:suppressAutoHyphens/>
      <w:jc w:val="left"/>
    </w:pPr>
    <w:rPr>
      <w:rFonts w:ascii="Arial" w:hAnsi="Arial" w:cs="Arial"/>
      <w:bCs w:val="0"/>
      <w:snapToGrid/>
      <w:color w:val="000000"/>
      <w:kern w:val="1"/>
      <w:lang w:val="en-US" w:eastAsia="ar-SA"/>
    </w:rPr>
  </w:style>
  <w:style w:type="paragraph" w:styleId="Caption">
    <w:name w:val="caption"/>
    <w:basedOn w:val="Normal"/>
    <w:qFormat/>
    <w:rsid w:val="00D468D6"/>
    <w:pPr>
      <w:suppressLineNumbers/>
      <w:tabs>
        <w:tab w:val="clear" w:pos="-1440"/>
      </w:tabs>
      <w:suppressAutoHyphens/>
      <w:spacing w:before="120"/>
      <w:jc w:val="left"/>
    </w:pPr>
    <w:rPr>
      <w:rFonts w:ascii="Arial" w:hAnsi="Arial" w:cs="Arial"/>
      <w:bCs w:val="0"/>
      <w:i/>
      <w:iCs/>
      <w:snapToGrid/>
      <w:color w:val="000000"/>
      <w:kern w:val="1"/>
      <w:lang w:eastAsia="ar-SA"/>
    </w:rPr>
  </w:style>
  <w:style w:type="paragraph" w:customStyle="1" w:styleId="Index">
    <w:name w:val="Index"/>
    <w:basedOn w:val="Normal"/>
    <w:rsid w:val="00D468D6"/>
    <w:pPr>
      <w:suppressLineNumbers/>
      <w:tabs>
        <w:tab w:val="clear" w:pos="-1440"/>
      </w:tabs>
      <w:suppressAutoHyphens/>
      <w:spacing w:after="0"/>
      <w:jc w:val="left"/>
    </w:pPr>
    <w:rPr>
      <w:rFonts w:ascii="Arial" w:hAnsi="Arial" w:cs="Arial"/>
      <w:bCs w:val="0"/>
      <w:snapToGrid/>
      <w:color w:val="000000"/>
      <w:kern w:val="1"/>
      <w:lang w:eastAsia="ar-SA"/>
    </w:rPr>
  </w:style>
  <w:style w:type="paragraph" w:customStyle="1" w:styleId="ColorfulList-Accent13">
    <w:name w:val="Colorful List - Accent 13"/>
    <w:basedOn w:val="Normal"/>
    <w:qFormat/>
    <w:rsid w:val="00D468D6"/>
    <w:pPr>
      <w:tabs>
        <w:tab w:val="clear" w:pos="-1440"/>
      </w:tabs>
      <w:suppressAutoHyphens/>
      <w:spacing w:after="0"/>
      <w:ind w:left="720"/>
      <w:jc w:val="left"/>
    </w:pPr>
    <w:rPr>
      <w:rFonts w:ascii="Calibri" w:hAnsi="Calibri" w:cs="Calibri"/>
      <w:bCs w:val="0"/>
      <w:snapToGrid/>
      <w:color w:val="000000"/>
      <w:kern w:val="1"/>
      <w:sz w:val="22"/>
      <w:szCs w:val="22"/>
      <w:lang w:eastAsia="ar-SA"/>
    </w:rPr>
  </w:style>
  <w:style w:type="paragraph" w:styleId="TOC1">
    <w:name w:val="toc 1"/>
    <w:basedOn w:val="Normal"/>
    <w:next w:val="Normal"/>
    <w:autoRedefine/>
    <w:rsid w:val="00D0144B"/>
    <w:pPr>
      <w:tabs>
        <w:tab w:val="clear" w:pos="-1440"/>
      </w:tabs>
      <w:spacing w:before="120" w:after="0"/>
      <w:jc w:val="left"/>
    </w:pPr>
    <w:rPr>
      <w:rFonts w:ascii="Cambria" w:hAnsi="Cambria"/>
      <w:b/>
    </w:rPr>
  </w:style>
  <w:style w:type="paragraph" w:styleId="TOC2">
    <w:name w:val="toc 2"/>
    <w:basedOn w:val="Normal"/>
    <w:next w:val="Normal"/>
    <w:autoRedefine/>
    <w:rsid w:val="00D0144B"/>
    <w:pPr>
      <w:tabs>
        <w:tab w:val="clear" w:pos="-1440"/>
      </w:tabs>
      <w:spacing w:after="0"/>
      <w:ind w:left="240"/>
      <w:jc w:val="left"/>
    </w:pPr>
    <w:rPr>
      <w:rFonts w:ascii="Cambria" w:hAnsi="Cambria"/>
      <w:b/>
      <w:sz w:val="22"/>
      <w:szCs w:val="22"/>
    </w:rPr>
  </w:style>
  <w:style w:type="paragraph" w:styleId="TOC3">
    <w:name w:val="toc 3"/>
    <w:basedOn w:val="Normal"/>
    <w:next w:val="Normal"/>
    <w:autoRedefine/>
    <w:rsid w:val="00D0144B"/>
    <w:pPr>
      <w:tabs>
        <w:tab w:val="clear" w:pos="-1440"/>
      </w:tabs>
      <w:spacing w:after="0"/>
      <w:ind w:left="480"/>
      <w:jc w:val="left"/>
    </w:pPr>
    <w:rPr>
      <w:rFonts w:ascii="Cambria" w:hAnsi="Cambria"/>
      <w:sz w:val="22"/>
      <w:szCs w:val="22"/>
    </w:rPr>
  </w:style>
  <w:style w:type="paragraph" w:styleId="TOC4">
    <w:name w:val="toc 4"/>
    <w:basedOn w:val="Normal"/>
    <w:next w:val="Normal"/>
    <w:autoRedefine/>
    <w:rsid w:val="00D0144B"/>
    <w:pPr>
      <w:tabs>
        <w:tab w:val="clear" w:pos="-1440"/>
      </w:tabs>
      <w:spacing w:after="0"/>
      <w:ind w:left="720"/>
      <w:jc w:val="left"/>
    </w:pPr>
    <w:rPr>
      <w:rFonts w:ascii="Cambria" w:hAnsi="Cambria"/>
      <w:sz w:val="20"/>
      <w:szCs w:val="20"/>
    </w:rPr>
  </w:style>
  <w:style w:type="paragraph" w:styleId="TOC5">
    <w:name w:val="toc 5"/>
    <w:basedOn w:val="Normal"/>
    <w:next w:val="Normal"/>
    <w:autoRedefine/>
    <w:rsid w:val="00D0144B"/>
    <w:pPr>
      <w:tabs>
        <w:tab w:val="clear" w:pos="-1440"/>
      </w:tabs>
      <w:spacing w:after="0"/>
      <w:ind w:left="960"/>
      <w:jc w:val="left"/>
    </w:pPr>
    <w:rPr>
      <w:rFonts w:ascii="Cambria" w:hAnsi="Cambria"/>
      <w:sz w:val="20"/>
      <w:szCs w:val="20"/>
    </w:rPr>
  </w:style>
  <w:style w:type="paragraph" w:styleId="TOC6">
    <w:name w:val="toc 6"/>
    <w:basedOn w:val="Normal"/>
    <w:next w:val="Normal"/>
    <w:autoRedefine/>
    <w:rsid w:val="00D0144B"/>
    <w:pPr>
      <w:tabs>
        <w:tab w:val="clear" w:pos="-1440"/>
      </w:tabs>
      <w:spacing w:after="0"/>
      <w:ind w:left="1200"/>
      <w:jc w:val="left"/>
    </w:pPr>
    <w:rPr>
      <w:rFonts w:ascii="Cambria" w:hAnsi="Cambria"/>
      <w:sz w:val="20"/>
      <w:szCs w:val="20"/>
    </w:rPr>
  </w:style>
  <w:style w:type="paragraph" w:styleId="TOC7">
    <w:name w:val="toc 7"/>
    <w:basedOn w:val="Normal"/>
    <w:next w:val="Normal"/>
    <w:autoRedefine/>
    <w:rsid w:val="00D0144B"/>
    <w:pPr>
      <w:tabs>
        <w:tab w:val="clear" w:pos="-1440"/>
      </w:tabs>
      <w:spacing w:after="0"/>
      <w:ind w:left="1440"/>
      <w:jc w:val="left"/>
    </w:pPr>
    <w:rPr>
      <w:rFonts w:ascii="Cambria" w:hAnsi="Cambria"/>
      <w:sz w:val="20"/>
      <w:szCs w:val="20"/>
    </w:rPr>
  </w:style>
  <w:style w:type="paragraph" w:styleId="TOC8">
    <w:name w:val="toc 8"/>
    <w:basedOn w:val="Normal"/>
    <w:next w:val="Normal"/>
    <w:autoRedefine/>
    <w:rsid w:val="00D0144B"/>
    <w:pPr>
      <w:tabs>
        <w:tab w:val="clear" w:pos="-1440"/>
      </w:tabs>
      <w:spacing w:after="0"/>
      <w:ind w:left="1680"/>
      <w:jc w:val="left"/>
    </w:pPr>
    <w:rPr>
      <w:rFonts w:ascii="Cambria" w:hAnsi="Cambria"/>
      <w:sz w:val="20"/>
      <w:szCs w:val="20"/>
    </w:rPr>
  </w:style>
  <w:style w:type="paragraph" w:styleId="TOC9">
    <w:name w:val="toc 9"/>
    <w:basedOn w:val="Normal"/>
    <w:next w:val="Normal"/>
    <w:autoRedefine/>
    <w:rsid w:val="00D0144B"/>
    <w:pPr>
      <w:tabs>
        <w:tab w:val="clear" w:pos="-1440"/>
      </w:tabs>
      <w:spacing w:after="0"/>
      <w:ind w:left="1920"/>
      <w:jc w:val="left"/>
    </w:pPr>
    <w:rPr>
      <w:rFonts w:ascii="Cambria" w:hAnsi="Cambria"/>
      <w:sz w:val="20"/>
      <w:szCs w:val="20"/>
    </w:rPr>
  </w:style>
  <w:style w:type="character" w:styleId="FollowedHyperlink">
    <w:name w:val="FollowedHyperlink"/>
    <w:rsid w:val="00B553EB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57BC7"/>
    <w:pPr>
      <w:widowControl/>
      <w:tabs>
        <w:tab w:val="clear" w:pos="-1440"/>
      </w:tabs>
      <w:spacing w:after="0"/>
      <w:ind w:left="720"/>
      <w:contextualSpacing/>
    </w:pPr>
    <w:rPr>
      <w:rFonts w:eastAsia="Calibri"/>
      <w:bCs w:val="0"/>
      <w:snapToGrid/>
      <w:szCs w:val="20"/>
      <w:lang w:val="en-CA"/>
    </w:rPr>
  </w:style>
  <w:style w:type="character" w:styleId="CommentReference">
    <w:name w:val="annotation reference"/>
    <w:unhideWhenUsed/>
    <w:rsid w:val="009C5BD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C5BD3"/>
    <w:pPr>
      <w:widowControl/>
      <w:tabs>
        <w:tab w:val="clear" w:pos="-1440"/>
      </w:tabs>
      <w:spacing w:after="0"/>
    </w:pPr>
    <w:rPr>
      <w:rFonts w:eastAsia="Calibri"/>
      <w:bCs w:val="0"/>
      <w:snapToGrid/>
      <w:sz w:val="20"/>
      <w:szCs w:val="20"/>
      <w:lang w:val="en-CA"/>
    </w:rPr>
  </w:style>
  <w:style w:type="character" w:customStyle="1" w:styleId="CommentTextChar">
    <w:name w:val="Comment Text Char"/>
    <w:link w:val="CommentText"/>
    <w:rsid w:val="009C5BD3"/>
    <w:rPr>
      <w:rFonts w:ascii="Times New Roman" w:eastAsia="Calibri" w:hAnsi="Times New Roman"/>
      <w:lang w:eastAsia="en-US"/>
    </w:rPr>
  </w:style>
  <w:style w:type="character" w:customStyle="1" w:styleId="apple-converted-space">
    <w:name w:val="apple-converted-space"/>
    <w:rsid w:val="007A699B"/>
  </w:style>
  <w:style w:type="character" w:customStyle="1" w:styleId="DocumentMapChar1">
    <w:name w:val="Document Map Char1"/>
    <w:uiPriority w:val="99"/>
    <w:semiHidden/>
    <w:rsid w:val="00337FE5"/>
    <w:rPr>
      <w:rFonts w:ascii="Segoe UI" w:hAnsi="Segoe UI" w:cs="Segoe UI"/>
      <w:sz w:val="16"/>
      <w:szCs w:val="16"/>
    </w:rPr>
  </w:style>
  <w:style w:type="character" w:customStyle="1" w:styleId="HTMLPreformattedChar1">
    <w:name w:val="HTML Preformatted Char1"/>
    <w:uiPriority w:val="99"/>
    <w:semiHidden/>
    <w:rsid w:val="00337FE5"/>
    <w:rPr>
      <w:rFonts w:ascii="Consolas" w:hAnsi="Consolas" w:cs="Consolas"/>
      <w:sz w:val="20"/>
      <w:szCs w:val="20"/>
    </w:rPr>
  </w:style>
  <w:style w:type="character" w:customStyle="1" w:styleId="BodyText2Char1">
    <w:name w:val="Body Text 2 Char1"/>
    <w:uiPriority w:val="99"/>
    <w:semiHidden/>
    <w:rsid w:val="00337FE5"/>
  </w:style>
  <w:style w:type="paragraph" w:styleId="CommentSubject">
    <w:name w:val="annotation subject"/>
    <w:basedOn w:val="CommentText"/>
    <w:next w:val="CommentText"/>
    <w:link w:val="CommentSubjectChar"/>
    <w:rsid w:val="00437175"/>
    <w:pPr>
      <w:widowControl w:val="0"/>
      <w:tabs>
        <w:tab w:val="left" w:pos="-1440"/>
      </w:tabs>
      <w:spacing w:after="120"/>
    </w:pPr>
    <w:rPr>
      <w:rFonts w:eastAsia="Times New Roman"/>
      <w:b/>
      <w:bCs/>
      <w:snapToGrid w:val="0"/>
      <w:lang w:val="en-US"/>
    </w:rPr>
  </w:style>
  <w:style w:type="character" w:customStyle="1" w:styleId="CommentSubjectChar">
    <w:name w:val="Comment Subject Char"/>
    <w:link w:val="CommentSubject"/>
    <w:rsid w:val="00437175"/>
    <w:rPr>
      <w:rFonts w:ascii="Times New Roman" w:eastAsia="Times New Roman" w:hAnsi="Times New Roman"/>
      <w:b/>
      <w:bCs/>
      <w:snapToGrid w:val="0"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AF2805"/>
    <w:rPr>
      <w:color w:val="808080"/>
      <w:shd w:val="clear" w:color="auto" w:fill="E6E6E6"/>
    </w:rPr>
  </w:style>
  <w:style w:type="paragraph" w:customStyle="1" w:styleId="Pa5">
    <w:name w:val="Pa5"/>
    <w:basedOn w:val="Default"/>
    <w:next w:val="Default"/>
    <w:uiPriority w:val="99"/>
    <w:rsid w:val="00C978C1"/>
    <w:pPr>
      <w:spacing w:line="241" w:lineRule="atLeast"/>
    </w:pPr>
    <w:rPr>
      <w:rFonts w:ascii="Akzidenz Grotesk BE Bold" w:hAnsi="Akzidenz Grotesk BE Bold"/>
      <w:color w:val="auto"/>
      <w:lang w:val="en-US" w:eastAsia="en-CA"/>
    </w:rPr>
  </w:style>
  <w:style w:type="character" w:customStyle="1" w:styleId="A1">
    <w:name w:val="A1"/>
    <w:uiPriority w:val="99"/>
    <w:rsid w:val="00C978C1"/>
    <w:rPr>
      <w:rFonts w:cs="Akzidenz Grotesk BE Bold"/>
      <w:color w:val="000000"/>
      <w:sz w:val="21"/>
      <w:szCs w:val="21"/>
    </w:rPr>
  </w:style>
  <w:style w:type="paragraph" w:customStyle="1" w:styleId="Pa9">
    <w:name w:val="Pa9"/>
    <w:basedOn w:val="Default"/>
    <w:next w:val="Default"/>
    <w:uiPriority w:val="99"/>
    <w:rsid w:val="00C978C1"/>
    <w:pPr>
      <w:spacing w:line="221" w:lineRule="atLeast"/>
    </w:pPr>
    <w:rPr>
      <w:rFonts w:ascii="Akzidenz Grotesk BE" w:hAnsi="Akzidenz Grotesk BE"/>
      <w:color w:val="auto"/>
      <w:lang w:val="en-US"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821E5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D26DF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bbc.com/news/stories-473346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ecordmenow.org/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nada.ca/en/employment-social-development/campaigns/cpp-choic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TTT121\Tax%20Tips%20and%20Traps%20121%202018%20-%201st%20Quarter%20(WORD)%20-%20Cop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46D09-A260-4121-82EB-387AF6AC0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Tax Tips and Traps 121 2018 - 1st Quarter (WORD) - Copy</Template>
  <TotalTime>0</TotalTime>
  <Pages>5</Pages>
  <Words>2706</Words>
  <Characters>15428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Video News Inc</Company>
  <LinksUpToDate>false</LinksUpToDate>
  <CharactersWithSpaces>18098</CharactersWithSpaces>
  <SharedDoc>false</SharedDoc>
  <HLinks>
    <vt:vector size="12" baseType="variant">
      <vt:variant>
        <vt:i4>393293</vt:i4>
      </vt:variant>
      <vt:variant>
        <vt:i4>3</vt:i4>
      </vt:variant>
      <vt:variant>
        <vt:i4>0</vt:i4>
      </vt:variant>
      <vt:variant>
        <vt:i4>5</vt:i4>
      </vt:variant>
      <vt:variant>
        <vt:lpwstr>https://www.businessregistration-inscriptionentreprise.gc.ca/ebci/brom/registry/</vt:lpwstr>
      </vt:variant>
      <vt:variant>
        <vt:lpwstr/>
      </vt:variant>
      <vt:variant>
        <vt:i4>393293</vt:i4>
      </vt:variant>
      <vt:variant>
        <vt:i4>0</vt:i4>
      </vt:variant>
      <vt:variant>
        <vt:i4>0</vt:i4>
      </vt:variant>
      <vt:variant>
        <vt:i4>5</vt:i4>
      </vt:variant>
      <vt:variant>
        <vt:lpwstr>https://www.businessregistration-inscriptionentreprise.gc.ca/ebci/brom/registry/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Lisa Johnson</cp:lastModifiedBy>
  <cp:revision>3</cp:revision>
  <cp:lastPrinted>2019-05-14T18:17:00Z</cp:lastPrinted>
  <dcterms:created xsi:type="dcterms:W3CDTF">2019-05-16T13:34:00Z</dcterms:created>
  <dcterms:modified xsi:type="dcterms:W3CDTF">2019-05-16T15:13:00Z</dcterms:modified>
</cp:coreProperties>
</file>